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12016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E1201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2016">
        <w:rPr>
          <w:sz w:val="22"/>
          <w:szCs w:val="22"/>
        </w:rPr>
        <w:t>2023-10-16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12016" w:rsidRPr="00E12016" w:rsidRDefault="00E12016" w:rsidP="00FB7F50">
      <w:pPr>
        <w:spacing w:after="40"/>
        <w:rPr>
          <w:b/>
          <w:bCs/>
          <w:sz w:val="22"/>
          <w:szCs w:val="22"/>
        </w:rPr>
      </w:pPr>
      <w:r w:rsidRPr="00E12016">
        <w:rPr>
          <w:b/>
          <w:bCs/>
          <w:sz w:val="22"/>
          <w:szCs w:val="22"/>
        </w:rPr>
        <w:t>Akademia Górniczo - Hutnicza</w:t>
      </w:r>
    </w:p>
    <w:p w:rsidR="00E12016" w:rsidRPr="00E12016" w:rsidRDefault="00E12016" w:rsidP="00FB7F50">
      <w:pPr>
        <w:spacing w:after="40"/>
        <w:rPr>
          <w:b/>
          <w:bCs/>
          <w:sz w:val="22"/>
          <w:szCs w:val="22"/>
        </w:rPr>
      </w:pPr>
      <w:r w:rsidRPr="00E12016">
        <w:rPr>
          <w:b/>
          <w:bCs/>
          <w:sz w:val="22"/>
          <w:szCs w:val="22"/>
        </w:rPr>
        <w:t>im. Stanisława Staszica w Krakowie</w:t>
      </w:r>
    </w:p>
    <w:p w:rsidR="00FB7F50" w:rsidRPr="002245BE" w:rsidRDefault="00E12016" w:rsidP="00FB7F50">
      <w:pPr>
        <w:spacing w:after="40"/>
        <w:rPr>
          <w:b/>
          <w:bCs/>
          <w:sz w:val="22"/>
          <w:szCs w:val="22"/>
        </w:rPr>
      </w:pPr>
      <w:r w:rsidRPr="00E12016">
        <w:rPr>
          <w:b/>
          <w:bCs/>
          <w:sz w:val="22"/>
          <w:szCs w:val="22"/>
        </w:rPr>
        <w:t>Dział Zamówień Publicznych</w:t>
      </w:r>
    </w:p>
    <w:p w:rsidR="00FB7F50" w:rsidRPr="002245BE" w:rsidRDefault="00E12016" w:rsidP="00FB7F50">
      <w:pPr>
        <w:rPr>
          <w:sz w:val="22"/>
          <w:szCs w:val="22"/>
        </w:rPr>
      </w:pPr>
      <w:r w:rsidRPr="00E1201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2016">
        <w:rPr>
          <w:sz w:val="22"/>
          <w:szCs w:val="22"/>
        </w:rPr>
        <w:t>30</w:t>
      </w:r>
    </w:p>
    <w:p w:rsidR="00FB7F50" w:rsidRPr="002245BE" w:rsidRDefault="00E12016" w:rsidP="00FB7F50">
      <w:pPr>
        <w:rPr>
          <w:sz w:val="22"/>
          <w:szCs w:val="22"/>
        </w:rPr>
      </w:pPr>
      <w:r w:rsidRPr="00E1201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201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2016" w:rsidRPr="00607F9B" w:rsidTr="00595D36">
        <w:trPr>
          <w:trHeight w:val="638"/>
        </w:trPr>
        <w:tc>
          <w:tcPr>
            <w:tcW w:w="959" w:type="dxa"/>
            <w:shd w:val="clear" w:color="auto" w:fill="auto"/>
          </w:tcPr>
          <w:p w:rsidR="00E12016" w:rsidRPr="00607F9B" w:rsidRDefault="00E12016" w:rsidP="00595D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2016" w:rsidRPr="00607F9B" w:rsidRDefault="00E12016" w:rsidP="00595D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201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201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2016">
              <w:rPr>
                <w:b/>
                <w:bCs/>
                <w:sz w:val="22"/>
                <w:szCs w:val="22"/>
              </w:rPr>
              <w:t xml:space="preserve">usługa transportowa dla </w:t>
            </w:r>
            <w:proofErr w:type="spellStart"/>
            <w:r w:rsidRPr="00E12016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E12016">
              <w:rPr>
                <w:b/>
                <w:bCs/>
                <w:sz w:val="22"/>
                <w:szCs w:val="22"/>
              </w:rPr>
              <w:t xml:space="preserve"> AGH - KC-zp.272-594/23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2016">
              <w:rPr>
                <w:b/>
                <w:sz w:val="22"/>
                <w:szCs w:val="22"/>
              </w:rPr>
              <w:t>KC-zp.257-594/23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2016" w:rsidTr="00595D36">
        <w:trPr>
          <w:cantSplit/>
        </w:trPr>
        <w:tc>
          <w:tcPr>
            <w:tcW w:w="10150" w:type="dxa"/>
          </w:tcPr>
          <w:p w:rsidR="00E12016" w:rsidRPr="00D26ED6" w:rsidRDefault="00E12016" w:rsidP="00595D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2016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E12016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E12016">
              <w:rPr>
                <w:b/>
                <w:sz w:val="22"/>
                <w:szCs w:val="22"/>
              </w:rPr>
              <w:t xml:space="preserve"> Marek Rzeźnik</w:t>
            </w:r>
          </w:p>
          <w:p w:rsidR="00E12016" w:rsidRPr="009F0E5C" w:rsidRDefault="00E12016" w:rsidP="00595D3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12016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016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016" w:rsidRPr="009F0E5C" w:rsidRDefault="00E12016" w:rsidP="00595D36">
            <w:pPr>
              <w:jc w:val="both"/>
              <w:rPr>
                <w:bCs/>
                <w:sz w:val="22"/>
                <w:szCs w:val="22"/>
              </w:rPr>
            </w:pPr>
            <w:r w:rsidRPr="00E12016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016">
              <w:rPr>
                <w:bCs/>
                <w:sz w:val="22"/>
                <w:szCs w:val="22"/>
              </w:rPr>
              <w:t>Mielec</w:t>
            </w:r>
          </w:p>
          <w:p w:rsidR="00E12016" w:rsidRPr="00D26ED6" w:rsidRDefault="00E12016" w:rsidP="00595D3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2016">
              <w:rPr>
                <w:b/>
                <w:sz w:val="22"/>
                <w:szCs w:val="22"/>
              </w:rPr>
              <w:t>10 603.01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12016" w:rsidRDefault="00E12016" w:rsidP="00595D3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476F4B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476F4B" w:rsidRPr="00756CDA" w:rsidRDefault="00915B9E" w:rsidP="00476F4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2126"/>
        <w:gridCol w:w="1843"/>
      </w:tblGrid>
      <w:tr w:rsidR="00476F4B" w:rsidRPr="008567C7" w:rsidTr="00595D36">
        <w:trPr>
          <w:trHeight w:val="510"/>
        </w:trPr>
        <w:tc>
          <w:tcPr>
            <w:tcW w:w="70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476F4B" w:rsidRPr="008567C7" w:rsidRDefault="00476F4B" w:rsidP="00595D3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476F4B" w:rsidRPr="008567C7" w:rsidRDefault="00476F4B" w:rsidP="00595D3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</w:t>
            </w:r>
          </w:p>
        </w:tc>
        <w:tc>
          <w:tcPr>
            <w:tcW w:w="1843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476F4B" w:rsidRPr="008567C7" w:rsidTr="00595D36">
        <w:tc>
          <w:tcPr>
            <w:tcW w:w="70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476F4B" w:rsidRPr="002B6761" w:rsidRDefault="00476F4B" w:rsidP="00595D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2C0F1B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2C0F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476F4B" w:rsidRPr="008567C7" w:rsidRDefault="00476F4B" w:rsidP="00595D3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6F4B" w:rsidRPr="001B7815" w:rsidRDefault="00476F4B" w:rsidP="00595D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55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843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  <w:tr w:rsidR="00476F4B" w:rsidRPr="008567C7" w:rsidTr="00595D36">
        <w:tc>
          <w:tcPr>
            <w:tcW w:w="70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476F4B" w:rsidRPr="002B6761" w:rsidRDefault="00476F4B" w:rsidP="00595D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476F4B" w:rsidRPr="008567C7" w:rsidRDefault="00476F4B" w:rsidP="00595D3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6F4B" w:rsidRPr="001B7815" w:rsidRDefault="00476F4B" w:rsidP="00595D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476F4B" w:rsidRPr="008567C7" w:rsidTr="00595D36">
        <w:tc>
          <w:tcPr>
            <w:tcW w:w="70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476F4B" w:rsidRPr="002B6761" w:rsidRDefault="00476F4B" w:rsidP="00595D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/>
                <w:sz w:val="18"/>
                <w:szCs w:val="18"/>
              </w:rPr>
              <w:t>Beta-Bus Maciej Bulka</w:t>
            </w:r>
          </w:p>
          <w:p w:rsidR="00476F4B" w:rsidRPr="008567C7" w:rsidRDefault="00476F4B" w:rsidP="00595D3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6F4B" w:rsidRPr="001B7815" w:rsidRDefault="00476F4B" w:rsidP="00595D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F1B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559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476F4B" w:rsidRPr="008567C7" w:rsidRDefault="00476F4B" w:rsidP="00595D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F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476F4B" w:rsidRDefault="00476F4B" w:rsidP="00476F4B">
      <w:pPr>
        <w:spacing w:before="120"/>
        <w:ind w:firstLine="709"/>
        <w:jc w:val="both"/>
        <w:rPr>
          <w:i/>
          <w:color w:val="000000"/>
        </w:rPr>
      </w:pPr>
      <w:r w:rsidRPr="00EA3D33">
        <w:rPr>
          <w:i/>
          <w:color w:val="000000"/>
        </w:rPr>
        <w:t>*nie przyznano punktów, gdyż oferta podlega odrzuceniu</w:t>
      </w:r>
    </w:p>
    <w:p w:rsidR="00476F4B" w:rsidRDefault="00476F4B" w:rsidP="00476F4B">
      <w:pPr>
        <w:spacing w:before="120"/>
        <w:ind w:firstLine="709"/>
        <w:jc w:val="both"/>
        <w:rPr>
          <w:i/>
          <w:color w:val="000000"/>
        </w:rPr>
      </w:pPr>
    </w:p>
    <w:p w:rsidR="00476F4B" w:rsidRPr="00756CDA" w:rsidRDefault="00476F4B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C12" w:rsidRDefault="00913C12">
      <w:r>
        <w:separator/>
      </w:r>
    </w:p>
  </w:endnote>
  <w:endnote w:type="continuationSeparator" w:id="0">
    <w:p w:rsidR="00913C12" w:rsidRDefault="0091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C12" w:rsidRDefault="00913C12">
      <w:r>
        <w:separator/>
      </w:r>
    </w:p>
  </w:footnote>
  <w:footnote w:type="continuationSeparator" w:id="0">
    <w:p w:rsidR="00913C12" w:rsidRDefault="00913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C1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76F4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7A84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3C1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201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8D393"/>
  <w15:chartTrackingRefBased/>
  <w15:docId w15:val="{D239698B-4136-4193-8902-63CEA17F4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76F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2023-10-16T11:16:00Z</dcterms:created>
  <dcterms:modified xsi:type="dcterms:W3CDTF">2023-10-16T11:16:00Z</dcterms:modified>
</cp:coreProperties>
</file>