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A16CF" w14:textId="77777777" w:rsidR="00FB7F50" w:rsidRPr="002245BE" w:rsidRDefault="003C59A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C59A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C59A5">
        <w:rPr>
          <w:sz w:val="22"/>
          <w:szCs w:val="22"/>
        </w:rPr>
        <w:t>2023-10-06</w:t>
      </w:r>
    </w:p>
    <w:p w14:paraId="5729E7D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DAF87C1" w14:textId="77777777" w:rsidR="003C59A5" w:rsidRPr="003C59A5" w:rsidRDefault="003C59A5" w:rsidP="00FB7F50">
      <w:pPr>
        <w:spacing w:after="40"/>
        <w:rPr>
          <w:b/>
          <w:bCs/>
          <w:sz w:val="22"/>
          <w:szCs w:val="22"/>
        </w:rPr>
      </w:pPr>
      <w:r w:rsidRPr="003C59A5">
        <w:rPr>
          <w:b/>
          <w:bCs/>
          <w:sz w:val="22"/>
          <w:szCs w:val="22"/>
        </w:rPr>
        <w:t>Akademia Górniczo - Hutnicza</w:t>
      </w:r>
    </w:p>
    <w:p w14:paraId="51F7EBDA" w14:textId="77777777" w:rsidR="003C59A5" w:rsidRPr="003C59A5" w:rsidRDefault="003C59A5" w:rsidP="00FB7F50">
      <w:pPr>
        <w:spacing w:after="40"/>
        <w:rPr>
          <w:b/>
          <w:bCs/>
          <w:sz w:val="22"/>
          <w:szCs w:val="22"/>
        </w:rPr>
      </w:pPr>
      <w:r w:rsidRPr="003C59A5">
        <w:rPr>
          <w:b/>
          <w:bCs/>
          <w:sz w:val="22"/>
          <w:szCs w:val="22"/>
        </w:rPr>
        <w:t>im. Stanisława Staszica w Krakowie</w:t>
      </w:r>
    </w:p>
    <w:p w14:paraId="2F1FE409" w14:textId="77777777" w:rsidR="00FB7F50" w:rsidRPr="002245BE" w:rsidRDefault="003C59A5" w:rsidP="00FB7F50">
      <w:pPr>
        <w:spacing w:after="40"/>
        <w:rPr>
          <w:b/>
          <w:bCs/>
          <w:sz w:val="22"/>
          <w:szCs w:val="22"/>
        </w:rPr>
      </w:pPr>
      <w:r w:rsidRPr="003C59A5">
        <w:rPr>
          <w:b/>
          <w:bCs/>
          <w:sz w:val="22"/>
          <w:szCs w:val="22"/>
        </w:rPr>
        <w:t>Dział Zamówień Publicznych</w:t>
      </w:r>
    </w:p>
    <w:p w14:paraId="757BFEF0" w14:textId="77777777" w:rsidR="00FB7F50" w:rsidRPr="002245BE" w:rsidRDefault="003C59A5" w:rsidP="00FB7F50">
      <w:pPr>
        <w:rPr>
          <w:sz w:val="22"/>
          <w:szCs w:val="22"/>
        </w:rPr>
      </w:pPr>
      <w:r w:rsidRPr="003C59A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C59A5">
        <w:rPr>
          <w:sz w:val="22"/>
          <w:szCs w:val="22"/>
        </w:rPr>
        <w:t>30</w:t>
      </w:r>
    </w:p>
    <w:p w14:paraId="30F03CF1" w14:textId="77777777" w:rsidR="00FB7F50" w:rsidRPr="002245BE" w:rsidRDefault="003C59A5" w:rsidP="00FB7F50">
      <w:pPr>
        <w:rPr>
          <w:sz w:val="22"/>
          <w:szCs w:val="22"/>
        </w:rPr>
      </w:pPr>
      <w:r w:rsidRPr="003C59A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C59A5">
        <w:rPr>
          <w:sz w:val="22"/>
          <w:szCs w:val="22"/>
        </w:rPr>
        <w:t>Kraków</w:t>
      </w:r>
    </w:p>
    <w:p w14:paraId="0B5EB7D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BBFF8E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C59A5" w:rsidRPr="00607F9B" w14:paraId="0B0D8084" w14:textId="77777777" w:rsidTr="008A083D">
        <w:trPr>
          <w:trHeight w:val="638"/>
        </w:trPr>
        <w:tc>
          <w:tcPr>
            <w:tcW w:w="959" w:type="dxa"/>
            <w:shd w:val="clear" w:color="auto" w:fill="auto"/>
          </w:tcPr>
          <w:p w14:paraId="1EBD173B" w14:textId="77777777" w:rsidR="003C59A5" w:rsidRPr="00607F9B" w:rsidRDefault="003C59A5" w:rsidP="008A08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30ED53" w14:textId="3D2F4226" w:rsidR="003C59A5" w:rsidRPr="00607F9B" w:rsidRDefault="003C59A5" w:rsidP="008A08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C59A5">
              <w:rPr>
                <w:sz w:val="22"/>
                <w:szCs w:val="22"/>
              </w:rPr>
              <w:t>podstawowy</w:t>
            </w:r>
            <w:r w:rsidR="00E61F07">
              <w:rPr>
                <w:sz w:val="22"/>
                <w:szCs w:val="22"/>
              </w:rPr>
              <w:t>m</w:t>
            </w:r>
            <w:r w:rsidRPr="003C59A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C59A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C59A5">
              <w:rPr>
                <w:b/>
                <w:bCs/>
                <w:sz w:val="22"/>
                <w:szCs w:val="22"/>
              </w:rPr>
              <w:t>Dostaw</w:t>
            </w:r>
            <w:r w:rsidR="00E61F07">
              <w:rPr>
                <w:b/>
                <w:bCs/>
                <w:sz w:val="22"/>
                <w:szCs w:val="22"/>
              </w:rPr>
              <w:t>ę</w:t>
            </w:r>
            <w:r w:rsidRPr="003C59A5">
              <w:rPr>
                <w:b/>
                <w:bCs/>
                <w:sz w:val="22"/>
                <w:szCs w:val="22"/>
              </w:rPr>
              <w:t xml:space="preserve"> bezzałogowego systemu </w:t>
            </w:r>
            <w:r w:rsidR="00F6679B" w:rsidRPr="003C59A5">
              <w:rPr>
                <w:b/>
                <w:bCs/>
                <w:sz w:val="22"/>
                <w:szCs w:val="22"/>
              </w:rPr>
              <w:t>latającego</w:t>
            </w:r>
            <w:r w:rsidRPr="003C59A5">
              <w:rPr>
                <w:b/>
                <w:bCs/>
                <w:sz w:val="22"/>
                <w:szCs w:val="22"/>
              </w:rPr>
              <w:t xml:space="preserve"> (BSL) do monitoringu roślinności na potrzeby </w:t>
            </w:r>
            <w:proofErr w:type="spellStart"/>
            <w:r w:rsidRPr="003C59A5">
              <w:rPr>
                <w:b/>
                <w:bCs/>
                <w:sz w:val="22"/>
                <w:szCs w:val="22"/>
              </w:rPr>
              <w:t>WGGiŚ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C59A5">
              <w:rPr>
                <w:b/>
                <w:sz w:val="22"/>
                <w:szCs w:val="22"/>
              </w:rPr>
              <w:t>KC-zp.272-528/23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00808F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C59A5" w14:paraId="42128508" w14:textId="77777777" w:rsidTr="008A083D">
        <w:trPr>
          <w:cantSplit/>
        </w:trPr>
        <w:tc>
          <w:tcPr>
            <w:tcW w:w="10150" w:type="dxa"/>
          </w:tcPr>
          <w:p w14:paraId="6F4DC539" w14:textId="77777777" w:rsidR="003C59A5" w:rsidRPr="00D26ED6" w:rsidRDefault="003C59A5" w:rsidP="008A083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59A5">
              <w:rPr>
                <w:b/>
                <w:sz w:val="22"/>
                <w:szCs w:val="22"/>
              </w:rPr>
              <w:t>TPI Spółka z ograniczoną odpowiedzialnością</w:t>
            </w:r>
          </w:p>
          <w:p w14:paraId="15940A74" w14:textId="77777777" w:rsidR="003C59A5" w:rsidRPr="009F0E5C" w:rsidRDefault="003C59A5" w:rsidP="008A083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C59A5">
              <w:rPr>
                <w:bCs/>
                <w:sz w:val="22"/>
                <w:szCs w:val="22"/>
              </w:rPr>
              <w:t>Bartycka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59A5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B61C999" w14:textId="77777777" w:rsidR="003C59A5" w:rsidRPr="009F0E5C" w:rsidRDefault="003C59A5" w:rsidP="008A083D">
            <w:pPr>
              <w:jc w:val="both"/>
              <w:rPr>
                <w:bCs/>
                <w:sz w:val="22"/>
                <w:szCs w:val="22"/>
              </w:rPr>
            </w:pPr>
            <w:r w:rsidRPr="003C59A5">
              <w:rPr>
                <w:bCs/>
                <w:sz w:val="22"/>
                <w:szCs w:val="22"/>
              </w:rPr>
              <w:t>00-716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59A5">
              <w:rPr>
                <w:bCs/>
                <w:sz w:val="22"/>
                <w:szCs w:val="22"/>
              </w:rPr>
              <w:t>Warszawa</w:t>
            </w:r>
          </w:p>
          <w:p w14:paraId="217FDB09" w14:textId="77777777" w:rsidR="003C59A5" w:rsidRPr="00D26ED6" w:rsidRDefault="003C59A5" w:rsidP="008A08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02A3D6" w14:textId="34E681E4" w:rsidR="003C59A5" w:rsidRPr="00D26ED6" w:rsidRDefault="003C59A5" w:rsidP="008A083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C59A5">
              <w:rPr>
                <w:sz w:val="22"/>
                <w:szCs w:val="22"/>
              </w:rPr>
              <w:t xml:space="preserve">Dostawa bezzałogowego systemu </w:t>
            </w:r>
            <w:r w:rsidR="00E61F07" w:rsidRPr="003C59A5">
              <w:rPr>
                <w:sz w:val="22"/>
                <w:szCs w:val="22"/>
              </w:rPr>
              <w:t>latającego</w:t>
            </w:r>
            <w:r w:rsidRPr="003C59A5">
              <w:rPr>
                <w:sz w:val="22"/>
                <w:szCs w:val="22"/>
              </w:rPr>
              <w:t xml:space="preserve"> (BSL) do monitoringu roślinności na potrzeby </w:t>
            </w:r>
            <w:proofErr w:type="spellStart"/>
            <w:r w:rsidRPr="003C59A5">
              <w:rPr>
                <w:sz w:val="22"/>
                <w:szCs w:val="22"/>
              </w:rPr>
              <w:t>WGGiŚ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C59A5">
              <w:rPr>
                <w:b/>
                <w:sz w:val="22"/>
                <w:szCs w:val="22"/>
              </w:rPr>
              <w:t>21 999.78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D543218" w14:textId="77777777" w:rsidR="003C59A5" w:rsidRDefault="003C59A5" w:rsidP="008A083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B86543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1AAE379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B5A2A7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D1CA2B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E9B7E95" w14:textId="77777777" w:rsidR="002B6761" w:rsidRPr="008567C7" w:rsidRDefault="003C59A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E53D8C5" w14:textId="77777777" w:rsidR="002B6761" w:rsidRPr="008567C7" w:rsidRDefault="003C59A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1AFD1B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10D0C4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9D05D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EF5E13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9CE129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C59A5" w:rsidRPr="008567C7" w14:paraId="24A355AE" w14:textId="77777777" w:rsidTr="008A083D">
        <w:tc>
          <w:tcPr>
            <w:tcW w:w="709" w:type="dxa"/>
            <w:vAlign w:val="center"/>
          </w:tcPr>
          <w:p w14:paraId="03E5658A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27504AD" w14:textId="77777777" w:rsidR="003C59A5" w:rsidRPr="002B6761" w:rsidRDefault="003C59A5" w:rsidP="008A08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b/>
                <w:sz w:val="18"/>
                <w:szCs w:val="18"/>
              </w:rPr>
              <w:t>TPI Spółka z ograniczoną odpowiedzialnością</w:t>
            </w:r>
          </w:p>
          <w:p w14:paraId="2E411466" w14:textId="77777777" w:rsidR="003C59A5" w:rsidRPr="008567C7" w:rsidRDefault="003C59A5" w:rsidP="008A083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Bartycka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1B865B3" w14:textId="77777777" w:rsidR="003C59A5" w:rsidRPr="001B7815" w:rsidRDefault="003C59A5" w:rsidP="008A083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00-716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A2232EE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D08C96D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52422D5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58FCC1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E53482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A1C2222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4567A6C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C59A5" w:rsidRPr="008567C7" w14:paraId="313E2DC2" w14:textId="77777777" w:rsidTr="008A083D">
        <w:tc>
          <w:tcPr>
            <w:tcW w:w="709" w:type="dxa"/>
            <w:vAlign w:val="center"/>
          </w:tcPr>
          <w:p w14:paraId="291AC2E3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2B34DAB" w14:textId="77777777" w:rsidR="003C59A5" w:rsidRPr="002B6761" w:rsidRDefault="003C59A5" w:rsidP="008A08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C59A5">
              <w:rPr>
                <w:rFonts w:ascii="Times New Roman" w:hAnsi="Times New Roman" w:cs="Times New Roman"/>
                <w:b/>
                <w:sz w:val="18"/>
                <w:szCs w:val="18"/>
              </w:rPr>
              <w:t>Transactor</w:t>
            </w:r>
            <w:proofErr w:type="spellEnd"/>
            <w:r w:rsidRPr="003C59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Security Spółka z ograniczoną odpowiedzialnością</w:t>
            </w:r>
          </w:p>
          <w:p w14:paraId="33B74C60" w14:textId="77777777" w:rsidR="003C59A5" w:rsidRPr="008567C7" w:rsidRDefault="003C59A5" w:rsidP="008A083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trakt Lubelski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257A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14:paraId="19F9BBA6" w14:textId="77777777" w:rsidR="003C59A5" w:rsidRPr="001B7815" w:rsidRDefault="003C59A5" w:rsidP="008A083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04-667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59A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CA07F56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sz w:val="18"/>
                <w:szCs w:val="18"/>
              </w:rPr>
              <w:t xml:space="preserve">  53,52</w:t>
            </w:r>
          </w:p>
        </w:tc>
        <w:tc>
          <w:tcPr>
            <w:tcW w:w="1134" w:type="dxa"/>
            <w:vAlign w:val="center"/>
          </w:tcPr>
          <w:p w14:paraId="5441CA47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AF9DCEE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9DA02D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16D927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795A234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7C9A73" w14:textId="77777777" w:rsidR="003C59A5" w:rsidRPr="008567C7" w:rsidRDefault="003C59A5" w:rsidP="008A0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59A5">
              <w:rPr>
                <w:rFonts w:ascii="Times New Roman" w:hAnsi="Times New Roman" w:cs="Times New Roman"/>
                <w:sz w:val="18"/>
                <w:szCs w:val="18"/>
              </w:rPr>
              <w:t xml:space="preserve">  93,52</w:t>
            </w:r>
          </w:p>
        </w:tc>
      </w:tr>
    </w:tbl>
    <w:p w14:paraId="396E283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7D4FF7E" w14:textId="77777777" w:rsidR="00F6679B" w:rsidRPr="001B7815" w:rsidRDefault="00F6679B" w:rsidP="00F6679B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315A40DE" w14:textId="77777777" w:rsidR="00F6679B" w:rsidRPr="00F33C66" w:rsidRDefault="00F6679B" w:rsidP="00F6679B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20AB84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04C48E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24BF6" w14:textId="77777777" w:rsidR="00F00706" w:rsidRDefault="00F00706">
      <w:r>
        <w:separator/>
      </w:r>
    </w:p>
  </w:endnote>
  <w:endnote w:type="continuationSeparator" w:id="0">
    <w:p w14:paraId="2289E6C4" w14:textId="77777777" w:rsidR="00F00706" w:rsidRDefault="00F00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5F84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1B3D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ECD64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E480A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626B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23B3E" w14:textId="77777777" w:rsidR="00F00706" w:rsidRDefault="00F00706">
      <w:r>
        <w:separator/>
      </w:r>
    </w:p>
  </w:footnote>
  <w:footnote w:type="continuationSeparator" w:id="0">
    <w:p w14:paraId="496BDA95" w14:textId="77777777" w:rsidR="00F00706" w:rsidRDefault="00F00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9452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7AE9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30AD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070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C59A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1F07"/>
    <w:rsid w:val="00E62859"/>
    <w:rsid w:val="00E85D70"/>
    <w:rsid w:val="00F00706"/>
    <w:rsid w:val="00F33C66"/>
    <w:rsid w:val="00F6679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59A316"/>
  <w15:chartTrackingRefBased/>
  <w15:docId w15:val="{6ECCB1F8-D80B-4077-889E-1F701B0D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250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2023-10-06T07:55:00Z</cp:lastPrinted>
  <dcterms:created xsi:type="dcterms:W3CDTF">2023-10-06T07:54:00Z</dcterms:created>
  <dcterms:modified xsi:type="dcterms:W3CDTF">2023-10-06T07:56:00Z</dcterms:modified>
</cp:coreProperties>
</file>