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3578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3578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35789">
        <w:rPr>
          <w:sz w:val="22"/>
          <w:szCs w:val="22"/>
        </w:rPr>
        <w:t>2023-10-04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35789" w:rsidRPr="00C35789" w:rsidRDefault="00C35789" w:rsidP="00FB7F50">
      <w:pPr>
        <w:spacing w:after="40"/>
        <w:rPr>
          <w:b/>
          <w:bCs/>
          <w:sz w:val="22"/>
          <w:szCs w:val="22"/>
        </w:rPr>
      </w:pPr>
      <w:r w:rsidRPr="00C35789">
        <w:rPr>
          <w:b/>
          <w:bCs/>
          <w:sz w:val="22"/>
          <w:szCs w:val="22"/>
        </w:rPr>
        <w:t>Akademia Górniczo - Hutnicza</w:t>
      </w:r>
    </w:p>
    <w:p w:rsidR="00C35789" w:rsidRPr="00C35789" w:rsidRDefault="00C35789" w:rsidP="00FB7F50">
      <w:pPr>
        <w:spacing w:after="40"/>
        <w:rPr>
          <w:b/>
          <w:bCs/>
          <w:sz w:val="22"/>
          <w:szCs w:val="22"/>
        </w:rPr>
      </w:pPr>
      <w:r w:rsidRPr="00C35789">
        <w:rPr>
          <w:b/>
          <w:bCs/>
          <w:sz w:val="22"/>
          <w:szCs w:val="22"/>
        </w:rPr>
        <w:t>im. Stanisława Staszica w Krakowie</w:t>
      </w:r>
    </w:p>
    <w:p w:rsidR="00FB7F50" w:rsidRPr="002245BE" w:rsidRDefault="00C35789" w:rsidP="00FB7F50">
      <w:pPr>
        <w:spacing w:after="40"/>
        <w:rPr>
          <w:b/>
          <w:bCs/>
          <w:sz w:val="22"/>
          <w:szCs w:val="22"/>
        </w:rPr>
      </w:pPr>
      <w:r w:rsidRPr="00C35789">
        <w:rPr>
          <w:b/>
          <w:bCs/>
          <w:sz w:val="22"/>
          <w:szCs w:val="22"/>
        </w:rPr>
        <w:t>Dział Zamówień Publicznych</w:t>
      </w:r>
    </w:p>
    <w:p w:rsidR="00FB7F50" w:rsidRPr="002245BE" w:rsidRDefault="00C35789" w:rsidP="00FB7F50">
      <w:pPr>
        <w:rPr>
          <w:sz w:val="22"/>
          <w:szCs w:val="22"/>
        </w:rPr>
      </w:pPr>
      <w:r w:rsidRPr="00C3578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35789">
        <w:rPr>
          <w:sz w:val="22"/>
          <w:szCs w:val="22"/>
        </w:rPr>
        <w:t>30</w:t>
      </w:r>
    </w:p>
    <w:p w:rsidR="00FB7F50" w:rsidRPr="002245BE" w:rsidRDefault="00C35789" w:rsidP="00FB7F50">
      <w:pPr>
        <w:rPr>
          <w:sz w:val="22"/>
          <w:szCs w:val="22"/>
        </w:rPr>
      </w:pPr>
      <w:r w:rsidRPr="00C3578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3578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5789" w:rsidRPr="00607F9B" w:rsidTr="00112856">
        <w:trPr>
          <w:trHeight w:val="638"/>
        </w:trPr>
        <w:tc>
          <w:tcPr>
            <w:tcW w:w="959" w:type="dxa"/>
            <w:shd w:val="clear" w:color="auto" w:fill="auto"/>
          </w:tcPr>
          <w:p w:rsidR="00C35789" w:rsidRPr="00607F9B" w:rsidRDefault="00C35789" w:rsidP="001128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5789" w:rsidRPr="00607F9B" w:rsidRDefault="00C35789" w:rsidP="001128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357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578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5789">
              <w:rPr>
                <w:b/>
                <w:bCs/>
                <w:sz w:val="22"/>
                <w:szCs w:val="22"/>
              </w:rPr>
              <w:t>Dostawa urządzenia do śledzenia ścieżki wzrokowej (</w:t>
            </w:r>
            <w:proofErr w:type="spellStart"/>
            <w:r w:rsidRPr="00C35789">
              <w:rPr>
                <w:b/>
                <w:bCs/>
                <w:sz w:val="22"/>
                <w:szCs w:val="22"/>
              </w:rPr>
              <w:t>eyetrackera</w:t>
            </w:r>
            <w:proofErr w:type="spellEnd"/>
            <w:r w:rsidRPr="00C35789">
              <w:rPr>
                <w:b/>
                <w:bCs/>
                <w:sz w:val="22"/>
                <w:szCs w:val="22"/>
              </w:rPr>
              <w:t>) wraz z oprogramowaniem i szkoleniem - KC-zp.272-510/23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5789">
              <w:rPr>
                <w:b/>
                <w:sz w:val="22"/>
                <w:szCs w:val="22"/>
              </w:rPr>
              <w:t>KC-zp.272-510/23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5789" w:rsidTr="001128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35789" w:rsidRPr="00D26ED6" w:rsidRDefault="00C35789" w:rsidP="001128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5789">
              <w:rPr>
                <w:b/>
                <w:sz w:val="22"/>
                <w:szCs w:val="22"/>
              </w:rPr>
              <w:t>Digital Force Sp. z o.o.</w:t>
            </w:r>
          </w:p>
          <w:p w:rsidR="00C35789" w:rsidRPr="009F0E5C" w:rsidRDefault="00C35789" w:rsidP="00112856">
            <w:pPr>
              <w:jc w:val="both"/>
              <w:rPr>
                <w:bCs/>
                <w:sz w:val="22"/>
                <w:szCs w:val="22"/>
              </w:rPr>
            </w:pPr>
            <w:r w:rsidRPr="00C35789">
              <w:rPr>
                <w:bCs/>
                <w:sz w:val="22"/>
                <w:szCs w:val="22"/>
              </w:rPr>
              <w:t>Modlińska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5789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35789">
              <w:rPr>
                <w:bCs/>
                <w:sz w:val="22"/>
                <w:szCs w:val="22"/>
              </w:rPr>
              <w:t>/u10</w:t>
            </w:r>
          </w:p>
          <w:p w:rsidR="00C35789" w:rsidRPr="009F0E5C" w:rsidRDefault="00C35789" w:rsidP="00112856">
            <w:pPr>
              <w:jc w:val="both"/>
              <w:rPr>
                <w:bCs/>
                <w:sz w:val="22"/>
                <w:szCs w:val="22"/>
              </w:rPr>
            </w:pPr>
            <w:r w:rsidRPr="00C35789">
              <w:rPr>
                <w:bCs/>
                <w:sz w:val="22"/>
                <w:szCs w:val="22"/>
              </w:rPr>
              <w:t>03-186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5789">
              <w:rPr>
                <w:bCs/>
                <w:sz w:val="22"/>
                <w:szCs w:val="22"/>
              </w:rPr>
              <w:t>Warszawa</w:t>
            </w:r>
          </w:p>
          <w:p w:rsidR="00C35789" w:rsidRPr="00D26ED6" w:rsidRDefault="00C35789" w:rsidP="0011285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5789">
              <w:rPr>
                <w:b/>
                <w:sz w:val="22"/>
                <w:szCs w:val="22"/>
              </w:rPr>
              <w:t>50 395.30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35789" w:rsidRDefault="00C35789" w:rsidP="0011285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1985"/>
        <w:gridCol w:w="2268"/>
      </w:tblGrid>
      <w:tr w:rsidR="00C000FF" w:rsidRPr="008567C7" w:rsidTr="00C000FF">
        <w:trPr>
          <w:trHeight w:val="510"/>
        </w:trPr>
        <w:tc>
          <w:tcPr>
            <w:tcW w:w="709" w:type="dxa"/>
            <w:vAlign w:val="center"/>
          </w:tcPr>
          <w:p w:rsidR="00C000FF" w:rsidRPr="008567C7" w:rsidRDefault="00C000F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C000FF" w:rsidRPr="008567C7" w:rsidRDefault="00C000F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000FF" w:rsidRPr="008567C7" w:rsidRDefault="00C000F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C000FF" w:rsidRPr="008567C7" w:rsidRDefault="00C000F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C000FF" w:rsidRPr="008567C7" w:rsidRDefault="00C000F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000FF" w:rsidRPr="008567C7" w:rsidTr="00C000FF">
        <w:tc>
          <w:tcPr>
            <w:tcW w:w="709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C000FF" w:rsidRPr="002B6761" w:rsidRDefault="00C000FF" w:rsidP="0011285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/>
                <w:sz w:val="18"/>
                <w:szCs w:val="18"/>
              </w:rPr>
              <w:t>Digital Force Sp. z o.o.</w:t>
            </w:r>
          </w:p>
          <w:p w:rsidR="00C000FF" w:rsidRPr="008567C7" w:rsidRDefault="00C000FF" w:rsidP="0011285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Modlińska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/u10</w:t>
            </w:r>
          </w:p>
          <w:p w:rsidR="00C000FF" w:rsidRPr="001B7815" w:rsidRDefault="00C000FF" w:rsidP="0011285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03-186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C000FF" w:rsidRPr="008567C7" w:rsidTr="00C000FF">
        <w:tc>
          <w:tcPr>
            <w:tcW w:w="709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C000FF" w:rsidRPr="002B6761" w:rsidRDefault="00C000FF" w:rsidP="0011285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/>
                <w:sz w:val="18"/>
                <w:szCs w:val="18"/>
              </w:rPr>
              <w:t>INTERLAB spółka z ograniczoną odpowiedzialnością</w:t>
            </w:r>
          </w:p>
          <w:p w:rsidR="00C000FF" w:rsidRPr="008567C7" w:rsidRDefault="00C000FF" w:rsidP="0011285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Kosiarzy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/20</w:t>
            </w:r>
          </w:p>
          <w:p w:rsidR="00C000FF" w:rsidRPr="001B7815" w:rsidRDefault="00C000FF" w:rsidP="0011285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02-953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8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 xml:space="preserve">  23,88</w:t>
            </w:r>
          </w:p>
        </w:tc>
        <w:tc>
          <w:tcPr>
            <w:tcW w:w="1985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000FF" w:rsidRPr="008567C7" w:rsidRDefault="00C000FF" w:rsidP="0011285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89">
              <w:rPr>
                <w:rFonts w:ascii="Times New Roman" w:hAnsi="Times New Roman" w:cs="Times New Roman"/>
                <w:sz w:val="18"/>
                <w:szCs w:val="18"/>
              </w:rPr>
              <w:t xml:space="preserve">  43,88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09D" w:rsidRDefault="001B209D">
      <w:r>
        <w:separator/>
      </w:r>
    </w:p>
  </w:endnote>
  <w:endnote w:type="continuationSeparator" w:id="0">
    <w:p w:rsidR="001B209D" w:rsidRDefault="001B2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09D" w:rsidRDefault="001B209D">
      <w:r>
        <w:separator/>
      </w:r>
    </w:p>
  </w:footnote>
  <w:footnote w:type="continuationSeparator" w:id="0">
    <w:p w:rsidR="001B209D" w:rsidRDefault="001B2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09D"/>
    <w:rsid w:val="00005838"/>
    <w:rsid w:val="00022322"/>
    <w:rsid w:val="00042497"/>
    <w:rsid w:val="000C1E6F"/>
    <w:rsid w:val="000E4E56"/>
    <w:rsid w:val="001A1468"/>
    <w:rsid w:val="001B209D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00FF"/>
    <w:rsid w:val="00C35789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4DA54D-F2AD-4685-832D-5D3A8BDC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2023-10-04T13:50:00Z</dcterms:created>
  <dcterms:modified xsi:type="dcterms:W3CDTF">2023-10-04T13:50:00Z</dcterms:modified>
</cp:coreProperties>
</file>