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571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571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571AD">
        <w:rPr>
          <w:sz w:val="22"/>
          <w:szCs w:val="22"/>
        </w:rPr>
        <w:t>2023-</w:t>
      </w:r>
      <w:r w:rsidR="003B14FF">
        <w:rPr>
          <w:sz w:val="22"/>
          <w:szCs w:val="22"/>
        </w:rPr>
        <w:t>10</w:t>
      </w:r>
      <w:r w:rsidRPr="003571AD">
        <w:rPr>
          <w:sz w:val="22"/>
          <w:szCs w:val="22"/>
        </w:rPr>
        <w:t>-</w:t>
      </w:r>
      <w:r w:rsidR="003B14FF">
        <w:rPr>
          <w:sz w:val="22"/>
          <w:szCs w:val="22"/>
        </w:rPr>
        <w:t>03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571AD" w:rsidRPr="003571AD" w:rsidRDefault="003571AD" w:rsidP="00FB7F50">
      <w:pPr>
        <w:spacing w:after="40"/>
        <w:rPr>
          <w:b/>
          <w:bCs/>
          <w:sz w:val="22"/>
          <w:szCs w:val="22"/>
        </w:rPr>
      </w:pPr>
      <w:r w:rsidRPr="003571AD">
        <w:rPr>
          <w:b/>
          <w:bCs/>
          <w:sz w:val="22"/>
          <w:szCs w:val="22"/>
        </w:rPr>
        <w:t>Akademia Górniczo - Hutnicza</w:t>
      </w:r>
    </w:p>
    <w:p w:rsidR="003571AD" w:rsidRPr="003571AD" w:rsidRDefault="003571AD" w:rsidP="00FB7F50">
      <w:pPr>
        <w:spacing w:after="40"/>
        <w:rPr>
          <w:b/>
          <w:bCs/>
          <w:sz w:val="22"/>
          <w:szCs w:val="22"/>
        </w:rPr>
      </w:pPr>
      <w:r w:rsidRPr="003571AD">
        <w:rPr>
          <w:b/>
          <w:bCs/>
          <w:sz w:val="22"/>
          <w:szCs w:val="22"/>
        </w:rPr>
        <w:t>im. Stanisława Staszica w Krakowie</w:t>
      </w:r>
    </w:p>
    <w:p w:rsidR="00FB7F50" w:rsidRPr="002245BE" w:rsidRDefault="003571AD" w:rsidP="00FB7F50">
      <w:pPr>
        <w:spacing w:after="40"/>
        <w:rPr>
          <w:b/>
          <w:bCs/>
          <w:sz w:val="22"/>
          <w:szCs w:val="22"/>
        </w:rPr>
      </w:pPr>
      <w:r w:rsidRPr="003571AD">
        <w:rPr>
          <w:b/>
          <w:bCs/>
          <w:sz w:val="22"/>
          <w:szCs w:val="22"/>
        </w:rPr>
        <w:t>Dział Zamówień Publicznych</w:t>
      </w:r>
    </w:p>
    <w:p w:rsidR="00FB7F50" w:rsidRPr="002245BE" w:rsidRDefault="003571AD" w:rsidP="00FB7F50">
      <w:pPr>
        <w:rPr>
          <w:sz w:val="22"/>
          <w:szCs w:val="22"/>
        </w:rPr>
      </w:pPr>
      <w:r w:rsidRPr="003571A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571AD">
        <w:rPr>
          <w:sz w:val="22"/>
          <w:szCs w:val="22"/>
        </w:rPr>
        <w:t>30</w:t>
      </w:r>
    </w:p>
    <w:p w:rsidR="00FB7F50" w:rsidRPr="002245BE" w:rsidRDefault="003571AD" w:rsidP="00FB7F50">
      <w:pPr>
        <w:rPr>
          <w:sz w:val="22"/>
          <w:szCs w:val="22"/>
        </w:rPr>
      </w:pPr>
      <w:r w:rsidRPr="003571A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571A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71AD" w:rsidRPr="00607F9B" w:rsidTr="009E6127">
        <w:trPr>
          <w:trHeight w:val="638"/>
        </w:trPr>
        <w:tc>
          <w:tcPr>
            <w:tcW w:w="959" w:type="dxa"/>
            <w:shd w:val="clear" w:color="auto" w:fill="auto"/>
          </w:tcPr>
          <w:p w:rsidR="003571AD" w:rsidRPr="00607F9B" w:rsidRDefault="003571AD" w:rsidP="009E61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71AD" w:rsidRPr="00607F9B" w:rsidRDefault="003571AD" w:rsidP="009E61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571A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71A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71AD">
              <w:rPr>
                <w:b/>
                <w:bCs/>
                <w:sz w:val="22"/>
                <w:szCs w:val="22"/>
              </w:rPr>
              <w:t xml:space="preserve">Remont i podział pomieszczenia szatni w paw. B-6 z przeznaczeniem na potrzeby Wydziału </w:t>
            </w:r>
            <w:proofErr w:type="spellStart"/>
            <w:r w:rsidRPr="003571AD">
              <w:rPr>
                <w:b/>
                <w:bCs/>
                <w:sz w:val="22"/>
                <w:szCs w:val="22"/>
              </w:rPr>
              <w:t>IMiC</w:t>
            </w:r>
            <w:proofErr w:type="spellEnd"/>
            <w:r w:rsidRPr="003571AD">
              <w:rPr>
                <w:b/>
                <w:bCs/>
                <w:sz w:val="22"/>
                <w:szCs w:val="22"/>
              </w:rPr>
              <w:t xml:space="preserve"> AGH w Krakowie - KC-zp.272-507/23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71AD">
              <w:rPr>
                <w:b/>
                <w:sz w:val="22"/>
                <w:szCs w:val="22"/>
              </w:rPr>
              <w:t>KC-zp.272-507/23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71AD" w:rsidTr="009E6127">
        <w:trPr>
          <w:cantSplit/>
        </w:trPr>
        <w:tc>
          <w:tcPr>
            <w:tcW w:w="10150" w:type="dxa"/>
          </w:tcPr>
          <w:p w:rsidR="003571AD" w:rsidRPr="00D26ED6" w:rsidRDefault="003571AD" w:rsidP="009E612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71AD">
              <w:rPr>
                <w:b/>
                <w:sz w:val="22"/>
                <w:szCs w:val="22"/>
              </w:rPr>
              <w:t>F.H.U "BARTEK" ROMAN ŻUREK</w:t>
            </w:r>
          </w:p>
          <w:p w:rsidR="003571AD" w:rsidRPr="009F0E5C" w:rsidRDefault="003571AD" w:rsidP="009E6127">
            <w:pPr>
              <w:jc w:val="both"/>
              <w:rPr>
                <w:bCs/>
                <w:sz w:val="22"/>
                <w:szCs w:val="22"/>
              </w:rPr>
            </w:pPr>
            <w:r w:rsidRPr="003571AD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71AD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571AD">
              <w:rPr>
                <w:bCs/>
                <w:sz w:val="22"/>
                <w:szCs w:val="22"/>
              </w:rPr>
              <w:t>/23</w:t>
            </w:r>
          </w:p>
          <w:p w:rsidR="003571AD" w:rsidRPr="009F0E5C" w:rsidRDefault="003571AD" w:rsidP="009E6127">
            <w:pPr>
              <w:jc w:val="both"/>
              <w:rPr>
                <w:bCs/>
                <w:sz w:val="22"/>
                <w:szCs w:val="22"/>
              </w:rPr>
            </w:pPr>
            <w:r w:rsidRPr="003571AD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71AD">
              <w:rPr>
                <w:bCs/>
                <w:sz w:val="22"/>
                <w:szCs w:val="22"/>
              </w:rPr>
              <w:t>Kraków</w:t>
            </w:r>
          </w:p>
          <w:p w:rsidR="003571AD" w:rsidRPr="00D26ED6" w:rsidRDefault="003571AD" w:rsidP="009E61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571AD" w:rsidRPr="00D26ED6" w:rsidRDefault="003571AD" w:rsidP="009E612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571AD">
              <w:rPr>
                <w:sz w:val="22"/>
                <w:szCs w:val="22"/>
              </w:rPr>
              <w:t xml:space="preserve">Remont i podział pomieszczenia szatni w paw. B-6 z przeznaczeniem na potrzeby Wydziału </w:t>
            </w:r>
            <w:proofErr w:type="spellStart"/>
            <w:r w:rsidRPr="003571AD">
              <w:rPr>
                <w:sz w:val="22"/>
                <w:szCs w:val="22"/>
              </w:rPr>
              <w:t>IMiC</w:t>
            </w:r>
            <w:proofErr w:type="spellEnd"/>
            <w:r w:rsidRPr="003571AD">
              <w:rPr>
                <w:sz w:val="22"/>
                <w:szCs w:val="22"/>
              </w:rPr>
              <w:t xml:space="preserve"> AGH w Krakowie - KC-zp.272-507/23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71AD">
              <w:rPr>
                <w:b/>
                <w:sz w:val="22"/>
                <w:szCs w:val="22"/>
              </w:rPr>
              <w:t>73 586.58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571AD" w:rsidRDefault="003571AD" w:rsidP="009E61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701"/>
        <w:gridCol w:w="2126"/>
        <w:gridCol w:w="1985"/>
      </w:tblGrid>
      <w:tr w:rsidR="00FF58EF" w:rsidRPr="008567C7" w:rsidTr="00FF58EF">
        <w:trPr>
          <w:trHeight w:val="510"/>
        </w:trPr>
        <w:tc>
          <w:tcPr>
            <w:tcW w:w="709" w:type="dxa"/>
            <w:vAlign w:val="center"/>
          </w:tcPr>
          <w:p w:rsidR="00FF58EF" w:rsidRPr="008567C7" w:rsidRDefault="00FF58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FF58EF" w:rsidRPr="008567C7" w:rsidRDefault="00FF58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FF58EF" w:rsidRPr="008567C7" w:rsidRDefault="00FF58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FF58EF" w:rsidRPr="008567C7" w:rsidRDefault="00FF58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FF58EF" w:rsidRPr="008567C7" w:rsidRDefault="00FF58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F58EF" w:rsidRPr="008567C7" w:rsidTr="00FF58EF">
        <w:tc>
          <w:tcPr>
            <w:tcW w:w="709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FF58EF" w:rsidRPr="002B6761" w:rsidRDefault="00FF58EF" w:rsidP="009E61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:rsidR="00FF58EF" w:rsidRPr="008567C7" w:rsidRDefault="00FF58EF" w:rsidP="009E61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FF58EF" w:rsidRPr="001B7815" w:rsidRDefault="00FF58EF" w:rsidP="009E61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F58EF" w:rsidRPr="008567C7" w:rsidTr="00FF58EF">
        <w:tc>
          <w:tcPr>
            <w:tcW w:w="709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FF58EF" w:rsidRPr="002B6761" w:rsidRDefault="00FF58EF" w:rsidP="009E61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FF58EF" w:rsidRPr="008567C7" w:rsidRDefault="00FF58EF" w:rsidP="009E61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58EF" w:rsidRPr="001B7815" w:rsidRDefault="00FF58EF" w:rsidP="009E61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52,58</w:t>
            </w:r>
          </w:p>
        </w:tc>
        <w:tc>
          <w:tcPr>
            <w:tcW w:w="2126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92,58</w:t>
            </w:r>
          </w:p>
        </w:tc>
      </w:tr>
      <w:tr w:rsidR="00FF58EF" w:rsidRPr="008567C7" w:rsidTr="00FF58EF">
        <w:tc>
          <w:tcPr>
            <w:tcW w:w="709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3B14FF" w:rsidRPr="002B6761" w:rsidRDefault="003B14FF" w:rsidP="003B14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6D6499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6D64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2K-Budownictwo sp. z o.o. sp.k.</w:t>
            </w:r>
          </w:p>
          <w:p w:rsidR="00FF58EF" w:rsidRPr="008567C7" w:rsidRDefault="00FF58EF" w:rsidP="009E61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58EF" w:rsidRPr="001B7815" w:rsidRDefault="00FF58EF" w:rsidP="009E61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71AD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701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42,30</w:t>
            </w:r>
          </w:p>
        </w:tc>
        <w:tc>
          <w:tcPr>
            <w:tcW w:w="2126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F58EF" w:rsidRPr="008567C7" w:rsidRDefault="00FF58EF" w:rsidP="009E61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71AD">
              <w:rPr>
                <w:rFonts w:ascii="Times New Roman" w:hAnsi="Times New Roman" w:cs="Times New Roman"/>
                <w:sz w:val="18"/>
                <w:szCs w:val="18"/>
              </w:rPr>
              <w:t xml:space="preserve">  82,30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A94" w:rsidRDefault="00306A94">
      <w:r>
        <w:separator/>
      </w:r>
    </w:p>
  </w:endnote>
  <w:endnote w:type="continuationSeparator" w:id="0">
    <w:p w:rsidR="00306A94" w:rsidRDefault="0030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A94" w:rsidRDefault="00306A94">
      <w:r>
        <w:separator/>
      </w:r>
    </w:p>
  </w:footnote>
  <w:footnote w:type="continuationSeparator" w:id="0">
    <w:p w:rsidR="00306A94" w:rsidRDefault="00306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A9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6A94"/>
    <w:rsid w:val="003445A0"/>
    <w:rsid w:val="003571AD"/>
    <w:rsid w:val="003A0AFC"/>
    <w:rsid w:val="003B14F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C6C2E"/>
  <w15:chartTrackingRefBased/>
  <w15:docId w15:val="{68075BD5-9BD3-448B-93FF-7A177CCDC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571A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2023-09-25T06:15:00Z</dcterms:created>
  <dcterms:modified xsi:type="dcterms:W3CDTF">2023-10-03T07:28:00Z</dcterms:modified>
</cp:coreProperties>
</file>