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EAD088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4EE31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6A186E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03382D9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390C5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309A1D7A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3699595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249C3AD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5F8EF0E" w14:textId="1889148F" w:rsidR="008D2AB8" w:rsidRDefault="00C358E1" w:rsidP="00C358E1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5DA7DE60" w14:textId="5E16F51B" w:rsidR="008D2AB8" w:rsidRPr="00C444B7" w:rsidRDefault="008D2AB8" w:rsidP="00C444B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F3454" w:rsidRPr="002F3454">
        <w:rPr>
          <w:b/>
        </w:rPr>
        <w:t xml:space="preserve">dostawa 18 sztuk zestawów komputerowych dla </w:t>
      </w:r>
      <w:proofErr w:type="spellStart"/>
      <w:r w:rsidR="002F3454" w:rsidRPr="002F3454">
        <w:rPr>
          <w:b/>
        </w:rPr>
        <w:t>WEAIiIB</w:t>
      </w:r>
      <w:proofErr w:type="spellEnd"/>
      <w:r w:rsidR="002F3454" w:rsidRPr="002F3454">
        <w:rPr>
          <w:b/>
        </w:rPr>
        <w:t xml:space="preserve"> - KC-zp.272-559/23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55705E" w:rsidRPr="00AA643F" w14:paraId="5745C4F3" w14:textId="77777777" w:rsidTr="000B41D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87346A" w14:textId="77777777" w:rsidR="0055705E" w:rsidRPr="00AA643F" w:rsidRDefault="0055705E" w:rsidP="000B41DC">
            <w:pPr>
              <w:jc w:val="center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28D76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Nazwa elementu</w:t>
            </w:r>
          </w:p>
          <w:p w14:paraId="3C29E898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CCEB4F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 xml:space="preserve">Nazwa producenta,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6BF23F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Ilość</w:t>
            </w:r>
          </w:p>
          <w:p w14:paraId="7639055E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8FE6FB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AA643F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9CDA2A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Wartość netto</w:t>
            </w:r>
          </w:p>
          <w:p w14:paraId="5F6A52D3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F85321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VAT</w:t>
            </w:r>
          </w:p>
          <w:p w14:paraId="2D99D0BD" w14:textId="77777777" w:rsidR="0055705E" w:rsidRPr="00AA643F" w:rsidRDefault="0055705E" w:rsidP="000B41DC">
            <w:pPr>
              <w:jc w:val="center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[%]</w:t>
            </w:r>
          </w:p>
          <w:p w14:paraId="00E99B89" w14:textId="77777777" w:rsidR="0055705E" w:rsidRPr="00AA643F" w:rsidRDefault="0055705E" w:rsidP="000B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008514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7FE0D7C" w14:textId="77777777" w:rsidR="0055705E" w:rsidRPr="00AA643F" w:rsidRDefault="0055705E" w:rsidP="000B41DC">
            <w:pPr>
              <w:jc w:val="center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[PLN]</w:t>
            </w:r>
          </w:p>
          <w:p w14:paraId="28581C63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 xml:space="preserve"> (z doliczonym </w:t>
            </w:r>
            <w:r w:rsidRPr="00AA643F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55705E" w:rsidRPr="00AA643F" w14:paraId="2BBC8983" w14:textId="77777777" w:rsidTr="000B41D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A186F4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C30EF8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21E8C9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EC0C55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A20440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8A0742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453A0F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D10513" w14:textId="77777777" w:rsidR="0055705E" w:rsidRPr="00AA643F" w:rsidRDefault="0055705E" w:rsidP="000B41DC">
            <w:pPr>
              <w:jc w:val="center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5705E" w:rsidRPr="00AA643F" w14:paraId="09953F1C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F437BC" w14:textId="77777777" w:rsidR="0055705E" w:rsidRPr="00AA643F" w:rsidRDefault="0055705E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1CA3" w14:textId="72D367A9" w:rsidR="0055705E" w:rsidRPr="00AA643F" w:rsidRDefault="00C444B7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A643F">
              <w:rPr>
                <w:b/>
                <w:bCs/>
                <w:sz w:val="22"/>
                <w:szCs w:val="22"/>
                <w:lang w:eastAsia="zh-CN"/>
              </w:rPr>
              <w:t>Procesor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5E12" w14:textId="77777777" w:rsidR="0055705E" w:rsidRPr="00AA643F" w:rsidRDefault="0055705E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D5F8" w14:textId="5FA695D5" w:rsidR="0055705E" w:rsidRPr="00AA643F" w:rsidRDefault="00C444B7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67A2" w14:textId="77777777" w:rsidR="0055705E" w:rsidRPr="00AA643F" w:rsidRDefault="0055705E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71D8" w14:textId="77777777" w:rsidR="0055705E" w:rsidRPr="00AA643F" w:rsidRDefault="0055705E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942397" w14:textId="77777777" w:rsidR="0055705E" w:rsidRPr="00AA643F" w:rsidRDefault="0055705E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263392" w14:textId="77777777" w:rsidR="0055705E" w:rsidRPr="00AA643F" w:rsidRDefault="0055705E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C444B7" w:rsidRPr="00AA643F" w14:paraId="34033E9D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FBB01A" w14:textId="7B85D8B2" w:rsidR="00C444B7" w:rsidRPr="00AA643F" w:rsidRDefault="00C444B7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8626" w14:textId="7BD57377" w:rsidR="00C444B7" w:rsidRPr="00AA643F" w:rsidRDefault="00C444B7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A643F">
              <w:rPr>
                <w:b/>
                <w:bCs/>
                <w:sz w:val="22"/>
                <w:szCs w:val="22"/>
                <w:lang w:eastAsia="zh-CN"/>
              </w:rPr>
              <w:t>Płyta główna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3C32" w14:textId="77777777" w:rsidR="00C444B7" w:rsidRPr="00AA643F" w:rsidRDefault="00C444B7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FC38" w14:textId="07214CD6" w:rsidR="00C444B7" w:rsidRPr="00AA643F" w:rsidRDefault="00C444B7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B0B5" w14:textId="77777777" w:rsidR="00C444B7" w:rsidRPr="00AA643F" w:rsidRDefault="00C444B7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EAB7" w14:textId="77777777" w:rsidR="00C444B7" w:rsidRPr="00AA643F" w:rsidRDefault="00C444B7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3B5BF4" w14:textId="77777777" w:rsidR="00C444B7" w:rsidRPr="00AA643F" w:rsidRDefault="00C444B7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436195" w14:textId="77777777" w:rsidR="00C444B7" w:rsidRPr="00AA643F" w:rsidRDefault="00C444B7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1E448C" w:rsidRPr="00AA643F" w14:paraId="40E62DBC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FA4613" w14:textId="59755A90" w:rsidR="001E448C" w:rsidRPr="00AA643F" w:rsidRDefault="001E448C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0038" w14:textId="78D7D2A5" w:rsidR="001E448C" w:rsidRPr="00AA643F" w:rsidRDefault="00750BFA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A643F">
              <w:rPr>
                <w:b/>
                <w:bCs/>
                <w:sz w:val="22"/>
                <w:szCs w:val="22"/>
                <w:lang w:eastAsia="zh-CN"/>
              </w:rPr>
              <w:t>Pamięć RAM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62D2" w14:textId="77777777" w:rsidR="001E448C" w:rsidRPr="00AA643F" w:rsidRDefault="001E448C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0382" w14:textId="4C83730F" w:rsidR="001E448C" w:rsidRPr="00AA643F" w:rsidRDefault="00750BFA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5763" w14:textId="77777777" w:rsidR="001E448C" w:rsidRPr="00AA643F" w:rsidRDefault="001E448C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3D8B" w14:textId="77777777" w:rsidR="001E448C" w:rsidRPr="00AA643F" w:rsidRDefault="001E448C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85C966" w14:textId="77777777" w:rsidR="001E448C" w:rsidRPr="00AA643F" w:rsidRDefault="001E448C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8C27F7" w14:textId="77777777" w:rsidR="001E448C" w:rsidRPr="00AA643F" w:rsidRDefault="001E448C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750BFA" w:rsidRPr="00AA643F" w14:paraId="79B12285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6C7382" w14:textId="1B864599" w:rsidR="00750BFA" w:rsidRPr="00AA643F" w:rsidRDefault="00750BFA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30E6" w14:textId="2FBE2398" w:rsidR="00750BFA" w:rsidRPr="00AA643F" w:rsidRDefault="00750BFA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A643F">
              <w:rPr>
                <w:b/>
                <w:bCs/>
                <w:sz w:val="22"/>
                <w:szCs w:val="22"/>
                <w:lang w:eastAsia="zh-CN"/>
              </w:rPr>
              <w:t>Obudowa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A5F8" w14:textId="77777777" w:rsidR="00750BFA" w:rsidRPr="00AA643F" w:rsidRDefault="00750BFA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00B3" w14:textId="4699FB50" w:rsidR="00750BFA" w:rsidRPr="00AA643F" w:rsidRDefault="00750BFA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9232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405C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05EC19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3F83D4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750BFA" w:rsidRPr="00AA643F" w14:paraId="5455CD0D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BE001F" w14:textId="7AA83B4B" w:rsidR="00750BFA" w:rsidRPr="00AA643F" w:rsidRDefault="00750BFA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6A7E" w14:textId="1CFDC9D7" w:rsidR="00750BFA" w:rsidRPr="00AA643F" w:rsidRDefault="00750BFA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A643F">
              <w:rPr>
                <w:b/>
                <w:bCs/>
                <w:sz w:val="22"/>
                <w:szCs w:val="22"/>
                <w:lang w:eastAsia="zh-CN"/>
              </w:rPr>
              <w:t>Zasilacz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5DAE" w14:textId="77777777" w:rsidR="00750BFA" w:rsidRPr="00AA643F" w:rsidRDefault="00750BFA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CA5C" w14:textId="2B4D0EDE" w:rsidR="00750BFA" w:rsidRPr="00AA643F" w:rsidRDefault="00750BFA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DF80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EE32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D2C395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A6068B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750BFA" w:rsidRPr="00AA643F" w14:paraId="12513574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D18CAC" w14:textId="507C6CB8" w:rsidR="00750BFA" w:rsidRPr="00AA643F" w:rsidRDefault="00750BFA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7727" w14:textId="3593C60B" w:rsidR="00750BFA" w:rsidRPr="00AA643F" w:rsidRDefault="00750BFA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A643F">
              <w:rPr>
                <w:b/>
                <w:bCs/>
                <w:sz w:val="22"/>
                <w:szCs w:val="22"/>
                <w:lang w:eastAsia="zh-CN"/>
              </w:rPr>
              <w:t>Dysk SSD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F6BF" w14:textId="77777777" w:rsidR="00750BFA" w:rsidRPr="00AA643F" w:rsidRDefault="00750BFA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E695" w14:textId="6C667FA9" w:rsidR="00750BFA" w:rsidRPr="00AA643F" w:rsidRDefault="00750BFA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E33A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2701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EBF972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CD916F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750BFA" w:rsidRPr="00AA643F" w14:paraId="15B9E14A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B6E87F" w14:textId="17049BD1" w:rsidR="00750BFA" w:rsidRPr="00AA643F" w:rsidRDefault="00750BFA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197F" w14:textId="18CC13F6" w:rsidR="00750BFA" w:rsidRPr="00AA643F" w:rsidRDefault="00750BFA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A643F">
              <w:rPr>
                <w:b/>
                <w:bCs/>
                <w:sz w:val="22"/>
                <w:szCs w:val="22"/>
                <w:lang w:eastAsia="zh-CN"/>
              </w:rPr>
              <w:t>Monitor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C9F2" w14:textId="77777777" w:rsidR="00750BFA" w:rsidRPr="00AA643F" w:rsidRDefault="00750BFA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1438" w14:textId="155CCA82" w:rsidR="00750BFA" w:rsidRPr="00AA643F" w:rsidRDefault="00750BFA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7C58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E0D5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50334F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CD0EB4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750BFA" w:rsidRPr="00AA643F" w14:paraId="6967CB31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3E044D" w14:textId="4DEAFCDA" w:rsidR="00750BFA" w:rsidRPr="00AA643F" w:rsidRDefault="00750BFA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E393" w14:textId="62921642" w:rsidR="00750BFA" w:rsidRPr="00AA643F" w:rsidRDefault="00750BFA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A643F">
              <w:rPr>
                <w:b/>
                <w:bCs/>
                <w:sz w:val="22"/>
                <w:szCs w:val="22"/>
                <w:lang w:eastAsia="zh-CN"/>
              </w:rPr>
              <w:t>Klawiatura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63EF" w14:textId="77777777" w:rsidR="00750BFA" w:rsidRPr="00AA643F" w:rsidRDefault="00750BFA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8019" w14:textId="70018DBE" w:rsidR="00750BFA" w:rsidRPr="00AA643F" w:rsidRDefault="00750BFA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025D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AE56" w14:textId="77777777" w:rsidR="00750BFA" w:rsidRPr="00AA643F" w:rsidRDefault="00750BFA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EED929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0DAB0D" w14:textId="77777777" w:rsidR="00750BFA" w:rsidRPr="00AA643F" w:rsidRDefault="00750BFA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DC537A" w:rsidRPr="00AA643F" w14:paraId="2070EF9C" w14:textId="77777777" w:rsidTr="000B41D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D7AFE8" w14:textId="27A4F0F7" w:rsidR="00DC537A" w:rsidRPr="00AA643F" w:rsidRDefault="00DC537A" w:rsidP="000B41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23A2" w14:textId="4303840F" w:rsidR="00DC537A" w:rsidRPr="00AA643F" w:rsidRDefault="00DC537A" w:rsidP="000B41DC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Mysz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DB36" w14:textId="77777777" w:rsidR="00DC537A" w:rsidRPr="00AA643F" w:rsidRDefault="00DC537A" w:rsidP="000B41D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8CE4" w14:textId="611E8EEE" w:rsidR="00DC537A" w:rsidRPr="00AA643F" w:rsidRDefault="00DC537A" w:rsidP="000B41DC">
            <w:pPr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04B6" w14:textId="77777777" w:rsidR="00DC537A" w:rsidRPr="00AA643F" w:rsidRDefault="00DC537A" w:rsidP="000B41D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7396" w14:textId="77777777" w:rsidR="00DC537A" w:rsidRPr="00AA643F" w:rsidRDefault="00DC537A" w:rsidP="000B41D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FB278B" w14:textId="77777777" w:rsidR="00DC537A" w:rsidRPr="00AA643F" w:rsidRDefault="00DC537A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28E89F" w14:textId="77777777" w:rsidR="00DC537A" w:rsidRPr="00AA643F" w:rsidRDefault="00DC537A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55705E" w:rsidRPr="00AA643F" w14:paraId="2F4BD97E" w14:textId="77777777" w:rsidTr="000B41D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A2CB32" w14:textId="77777777" w:rsidR="0055705E" w:rsidRPr="00AA643F" w:rsidRDefault="0055705E" w:rsidP="000B41DC">
            <w:pPr>
              <w:ind w:right="425"/>
              <w:rPr>
                <w:sz w:val="22"/>
                <w:szCs w:val="22"/>
              </w:rPr>
            </w:pPr>
          </w:p>
          <w:p w14:paraId="295A1595" w14:textId="77777777" w:rsidR="0055705E" w:rsidRPr="00AA643F" w:rsidRDefault="0055705E" w:rsidP="000B41DC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AA643F">
              <w:rPr>
                <w:b/>
                <w:bCs/>
                <w:sz w:val="22"/>
                <w:szCs w:val="22"/>
              </w:rPr>
              <w:t>RAZEM:</w:t>
            </w:r>
          </w:p>
          <w:p w14:paraId="7FFAB57D" w14:textId="77777777" w:rsidR="0055705E" w:rsidRPr="00AA643F" w:rsidRDefault="0055705E" w:rsidP="000B41DC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7DBC" w14:textId="77777777" w:rsidR="0055705E" w:rsidRPr="00AA643F" w:rsidRDefault="0055705E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1182EB" w14:textId="77777777" w:rsidR="0055705E" w:rsidRPr="00AA643F" w:rsidRDefault="0055705E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D8413F" w14:textId="77777777" w:rsidR="0055705E" w:rsidRPr="00AA643F" w:rsidRDefault="0055705E" w:rsidP="000B41DC">
            <w:pPr>
              <w:ind w:right="425"/>
              <w:rPr>
                <w:sz w:val="22"/>
                <w:szCs w:val="22"/>
              </w:rPr>
            </w:pPr>
          </w:p>
        </w:tc>
      </w:tr>
      <w:tr w:rsidR="0055705E" w:rsidRPr="00E40801" w14:paraId="38BF2C10" w14:textId="77777777" w:rsidTr="000B41D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E374D1" w14:textId="77777777" w:rsidR="0055705E" w:rsidRPr="00AA643F" w:rsidRDefault="0055705E" w:rsidP="000B41DC">
            <w:pPr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00538B0" w14:textId="77777777" w:rsidR="0055705E" w:rsidRPr="00E40801" w:rsidRDefault="0055705E" w:rsidP="000B41DC">
            <w:pPr>
              <w:rPr>
                <w:sz w:val="22"/>
                <w:szCs w:val="22"/>
              </w:rPr>
            </w:pPr>
            <w:r w:rsidRPr="00AA643F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8BB5" w14:textId="77777777" w:rsidR="0055705E" w:rsidRPr="00E40801" w:rsidRDefault="0055705E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687B71" w14:textId="77777777" w:rsidR="0055705E" w:rsidRPr="00E40801" w:rsidRDefault="0055705E" w:rsidP="000B41D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546BF9" w14:textId="77777777" w:rsidR="0055705E" w:rsidRPr="00E40801" w:rsidRDefault="0055705E" w:rsidP="000B41D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CB88A4C" w14:textId="77777777" w:rsidR="00AA643F" w:rsidRDefault="00AA643F" w:rsidP="008D2AB8">
      <w:pPr>
        <w:widowControl w:val="0"/>
        <w:spacing w:line="360" w:lineRule="auto"/>
        <w:ind w:right="1"/>
        <w:jc w:val="both"/>
        <w:rPr>
          <w:b/>
        </w:rPr>
      </w:pPr>
    </w:p>
    <w:p w14:paraId="18075F66" w14:textId="2B8948BF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8A325E">
        <w:rPr>
          <w:b/>
          <w:bCs/>
        </w:rPr>
        <w:t>……………</w:t>
      </w:r>
      <w:r w:rsidR="00922A78" w:rsidRPr="008A325E">
        <w:rPr>
          <w:b/>
          <w:bCs/>
        </w:rPr>
        <w:t xml:space="preserve"> dni roboczych od daty otrzymania zamówienia potwierdzonego przez </w:t>
      </w:r>
      <w:proofErr w:type="spellStart"/>
      <w:r w:rsidR="00922A78" w:rsidRPr="008A325E">
        <w:rPr>
          <w:b/>
          <w:bCs/>
        </w:rPr>
        <w:t>MEiN</w:t>
      </w:r>
      <w:proofErr w:type="spellEnd"/>
      <w:r w:rsidR="00922A78" w:rsidRPr="008A325E">
        <w:rPr>
          <w:b/>
          <w:bCs/>
        </w:rPr>
        <w:t xml:space="preserve"> </w:t>
      </w:r>
      <w:r w:rsidR="00922A78" w:rsidRPr="00922A78">
        <w:rPr>
          <w:highlight w:val="yellow"/>
        </w:rPr>
        <w:t>(</w:t>
      </w:r>
      <w:r w:rsidRPr="00922A78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6DE37FAE" w14:textId="0F2CD976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22A78">
        <w:rPr>
          <w:b/>
          <w:bCs/>
        </w:rPr>
        <w:t>……………</w:t>
      </w:r>
      <w:r w:rsidR="00922A78" w:rsidRPr="00922A78">
        <w:rPr>
          <w:b/>
          <w:bCs/>
        </w:rPr>
        <w:t xml:space="preserve"> miesięcy</w:t>
      </w:r>
    </w:p>
    <w:p w14:paraId="056061F4" w14:textId="35329EAF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zestawy komputerowe stacjonarne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ce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Pr="00FE545C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72F89A93" w14:textId="6AF330B8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 xml:space="preserve">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zestawy komputerowe stacjonarne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zestawy komputerowe stacjonarne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E40801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E40801">
        <w:rPr>
          <w:bCs/>
          <w:i/>
          <w:iCs/>
          <w:sz w:val="22"/>
          <w:szCs w:val="22"/>
        </w:rPr>
        <w:t>stawą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>. zm.)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E40801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62693" w14:textId="77777777" w:rsidR="008D3D0E" w:rsidRDefault="008D3D0E">
      <w:r>
        <w:separator/>
      </w:r>
    </w:p>
  </w:endnote>
  <w:endnote w:type="continuationSeparator" w:id="0">
    <w:p w14:paraId="7F7E8AFB" w14:textId="77777777" w:rsidR="008D3D0E" w:rsidRDefault="008D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33374" w14:textId="77777777" w:rsidR="008D3D0E" w:rsidRDefault="008D3D0E">
      <w:r>
        <w:separator/>
      </w:r>
    </w:p>
  </w:footnote>
  <w:footnote w:type="continuationSeparator" w:id="0">
    <w:p w14:paraId="63667C0D" w14:textId="77777777" w:rsidR="008D3D0E" w:rsidRDefault="008D3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448C"/>
    <w:rsid w:val="00207E98"/>
    <w:rsid w:val="002723B0"/>
    <w:rsid w:val="002F3454"/>
    <w:rsid w:val="00315A4A"/>
    <w:rsid w:val="004B7300"/>
    <w:rsid w:val="004C6753"/>
    <w:rsid w:val="005371A2"/>
    <w:rsid w:val="0055705E"/>
    <w:rsid w:val="00595C87"/>
    <w:rsid w:val="005D2C65"/>
    <w:rsid w:val="005E6D94"/>
    <w:rsid w:val="0063384F"/>
    <w:rsid w:val="00643C6F"/>
    <w:rsid w:val="00646202"/>
    <w:rsid w:val="0065290F"/>
    <w:rsid w:val="006815F6"/>
    <w:rsid w:val="00725136"/>
    <w:rsid w:val="00750BFA"/>
    <w:rsid w:val="007748F0"/>
    <w:rsid w:val="007A4321"/>
    <w:rsid w:val="00833933"/>
    <w:rsid w:val="00853083"/>
    <w:rsid w:val="008A325E"/>
    <w:rsid w:val="008B2F0C"/>
    <w:rsid w:val="008B4928"/>
    <w:rsid w:val="008D2AB8"/>
    <w:rsid w:val="008D3D0E"/>
    <w:rsid w:val="008F1C66"/>
    <w:rsid w:val="00922A78"/>
    <w:rsid w:val="00970FE4"/>
    <w:rsid w:val="00A0022B"/>
    <w:rsid w:val="00A346FE"/>
    <w:rsid w:val="00A47B4D"/>
    <w:rsid w:val="00A83018"/>
    <w:rsid w:val="00AA643F"/>
    <w:rsid w:val="00B774DC"/>
    <w:rsid w:val="00BF23FE"/>
    <w:rsid w:val="00C358E1"/>
    <w:rsid w:val="00C444B7"/>
    <w:rsid w:val="00C969A6"/>
    <w:rsid w:val="00CA7D36"/>
    <w:rsid w:val="00D24208"/>
    <w:rsid w:val="00D60C38"/>
    <w:rsid w:val="00D66893"/>
    <w:rsid w:val="00D90ACB"/>
    <w:rsid w:val="00DC1500"/>
    <w:rsid w:val="00DC537A"/>
    <w:rsid w:val="00DD415E"/>
    <w:rsid w:val="00E44371"/>
    <w:rsid w:val="00E949B0"/>
    <w:rsid w:val="00EC0BEA"/>
    <w:rsid w:val="00F00591"/>
    <w:rsid w:val="00F50A2A"/>
    <w:rsid w:val="00F51688"/>
    <w:rsid w:val="00F53146"/>
    <w:rsid w:val="00F91018"/>
    <w:rsid w:val="00FA0F30"/>
    <w:rsid w:val="00FA51A4"/>
    <w:rsid w:val="00FE545C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750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2023-10-02T06:41:00Z</dcterms:created>
  <dcterms:modified xsi:type="dcterms:W3CDTF">2023-10-02T06:41:00Z</dcterms:modified>
</cp:coreProperties>
</file>