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22DEFA" w14:textId="77777777" w:rsidR="00B103DB" w:rsidRPr="00194CD2" w:rsidRDefault="00B103DB" w:rsidP="00B103DB">
      <w:pPr>
        <w:suppressAutoHyphens/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b/>
          <w:color w:val="00000A"/>
          <w:sz w:val="24"/>
          <w:szCs w:val="24"/>
          <w:lang w:val="pl-PL"/>
        </w:rPr>
        <w:t>WZÓR UMOWY</w:t>
      </w:r>
    </w:p>
    <w:p w14:paraId="39D0DEE8" w14:textId="77777777" w:rsidR="00B103DB" w:rsidRPr="00194CD2" w:rsidRDefault="00B103DB" w:rsidP="00B103DB">
      <w:pPr>
        <w:suppressAutoHyphens/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b/>
          <w:color w:val="00000A"/>
          <w:sz w:val="24"/>
          <w:szCs w:val="24"/>
          <w:lang w:val="pl-PL"/>
        </w:rPr>
        <w:t xml:space="preserve">Ostateczna treść umowy może ulec zmianie w zakresie nie zmieniającym postanowień wzoru umowy i SWZ. </w:t>
      </w:r>
    </w:p>
    <w:p w14:paraId="1D044C11" w14:textId="77777777" w:rsidR="00B103DB" w:rsidRPr="00194CD2" w:rsidRDefault="00B103DB" w:rsidP="00B103DB">
      <w:pPr>
        <w:spacing w:before="48" w:line="240" w:lineRule="atLeast"/>
        <w:rPr>
          <w:b/>
          <w:sz w:val="24"/>
          <w:szCs w:val="24"/>
          <w:lang w:val="pl-PL"/>
        </w:rPr>
      </w:pPr>
    </w:p>
    <w:p w14:paraId="48E6DD3A" w14:textId="5B3F091D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Zawarta w Krakowie w wyniku przeprowadzonego postępowania o zamówienie publiczne w trybie przetargu nieograniczonego pomiędzy:</w:t>
      </w:r>
    </w:p>
    <w:p w14:paraId="5BC1C49F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b/>
          <w:color w:val="00000A"/>
          <w:sz w:val="24"/>
          <w:szCs w:val="24"/>
          <w:lang w:val="pl-PL"/>
        </w:rPr>
        <w:t>Akademią Górniczo-Hutniczą im. Stanisława Staszica w Krakowie al. Mickiewicza 30, 30-059 Kraków</w:t>
      </w:r>
    </w:p>
    <w:p w14:paraId="33A0FDB3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Wydział/inna jednostka ..............................................................................................................</w:t>
      </w:r>
    </w:p>
    <w:p w14:paraId="4231921F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reprezentowaną przez:</w:t>
      </w:r>
    </w:p>
    <w:p w14:paraId="02BF7DCA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1. Dziekana Wydziału /Kierownika Jednostki/............................................................................</w:t>
      </w:r>
    </w:p>
    <w:p w14:paraId="07496FA6" w14:textId="77777777" w:rsidR="00B103DB" w:rsidRPr="00194CD2" w:rsidRDefault="00B103DB" w:rsidP="00B103DB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2. Kwestora /Z-</w:t>
      </w:r>
      <w:proofErr w:type="spellStart"/>
      <w:r w:rsidRPr="00194CD2">
        <w:rPr>
          <w:color w:val="00000A"/>
          <w:sz w:val="24"/>
          <w:szCs w:val="24"/>
          <w:lang w:val="pl-PL"/>
        </w:rPr>
        <w:t>cę</w:t>
      </w:r>
      <w:proofErr w:type="spellEnd"/>
      <w:r w:rsidRPr="00194CD2">
        <w:rPr>
          <w:color w:val="00000A"/>
          <w:sz w:val="24"/>
          <w:szCs w:val="24"/>
          <w:lang w:val="pl-PL"/>
        </w:rPr>
        <w:t xml:space="preserve"> Kwestora- kontrasygnata finansowa/ .............................................................</w:t>
      </w:r>
    </w:p>
    <w:p w14:paraId="274CEECD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zwaną dalej ZAMAWIAJACYM</w:t>
      </w:r>
    </w:p>
    <w:p w14:paraId="4D72017C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a </w:t>
      </w:r>
    </w:p>
    <w:p w14:paraId="29AFC688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......................................................................................................................................................</w:t>
      </w:r>
    </w:p>
    <w:p w14:paraId="57600E58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i/>
          <w:color w:val="00000A"/>
          <w:sz w:val="24"/>
          <w:szCs w:val="24"/>
          <w:lang w:val="pl-PL"/>
        </w:rPr>
        <w:t xml:space="preserve">(nazwa i siedziba przedsiębiorcy oraz jego adres). </w:t>
      </w:r>
    </w:p>
    <w:p w14:paraId="1B1335FD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reprezentowanym przez:</w:t>
      </w:r>
    </w:p>
    <w:p w14:paraId="4B0AF397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1....................................................................................................................................................</w:t>
      </w:r>
    </w:p>
    <w:p w14:paraId="7E2FC909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zwanym dalej WYKONAWCĄ</w:t>
      </w:r>
    </w:p>
    <w:p w14:paraId="0A404EAA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601694EA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 1</w:t>
      </w:r>
    </w:p>
    <w:p w14:paraId="5D5BC7F2" w14:textId="39B2CE19" w:rsidR="00B103DB" w:rsidRPr="00194CD2" w:rsidRDefault="00B103DB" w:rsidP="00E15E9A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Przedmiotem niniejszej umowy jest</w:t>
      </w:r>
      <w:r w:rsidR="00B53C82">
        <w:rPr>
          <w:color w:val="00000A"/>
          <w:sz w:val="24"/>
          <w:szCs w:val="24"/>
          <w:lang w:val="pl-PL"/>
        </w:rPr>
        <w:t>:</w:t>
      </w:r>
      <w:r w:rsidRPr="00194CD2">
        <w:rPr>
          <w:color w:val="00000A"/>
          <w:sz w:val="24"/>
          <w:szCs w:val="24"/>
          <w:lang w:val="pl-PL"/>
        </w:rPr>
        <w:t xml:space="preserve"> </w:t>
      </w:r>
      <w:r w:rsidR="00B53C82" w:rsidRPr="00B53C82">
        <w:rPr>
          <w:b/>
          <w:color w:val="00000A"/>
          <w:sz w:val="24"/>
          <w:szCs w:val="24"/>
          <w:lang w:val="pl-PL"/>
        </w:rPr>
        <w:t>Dostawa i montaż specjalistycznych urządzeń warsztatowych do budynku SCK AGH przy ul. Kawiory 42 w Krakowie: tokarka konwencjonalna - KC-zp.272-565/23</w:t>
      </w:r>
    </w:p>
    <w:p w14:paraId="2512812F" w14:textId="74CED724" w:rsidR="00B103DB" w:rsidRPr="00194CD2" w:rsidRDefault="00B103DB" w:rsidP="00E15E9A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Szczegółowa specyfikacja </w:t>
      </w:r>
      <w:r w:rsidR="00B53C82">
        <w:rPr>
          <w:color w:val="00000A"/>
          <w:sz w:val="24"/>
          <w:szCs w:val="24"/>
          <w:lang w:val="pl-PL"/>
        </w:rPr>
        <w:t>przedmiotu zamówienia</w:t>
      </w:r>
      <w:r w:rsidRPr="00194CD2">
        <w:rPr>
          <w:color w:val="00000A"/>
          <w:sz w:val="24"/>
          <w:szCs w:val="24"/>
          <w:lang w:val="pl-PL"/>
        </w:rPr>
        <w:t xml:space="preserve"> jest określona w .................... (</w:t>
      </w:r>
      <w:r w:rsidRPr="00194CD2">
        <w:rPr>
          <w:i/>
          <w:color w:val="00000A"/>
          <w:sz w:val="24"/>
          <w:szCs w:val="24"/>
          <w:lang w:val="pl-PL"/>
        </w:rPr>
        <w:t>załącznik: nr 1, ofercie Sprzedawcy nr............., specyfikacji warunków zamówienia),</w:t>
      </w:r>
      <w:r w:rsidRPr="00194CD2">
        <w:rPr>
          <w:color w:val="00000A"/>
          <w:sz w:val="24"/>
          <w:szCs w:val="24"/>
          <w:lang w:val="pl-PL"/>
        </w:rPr>
        <w:t xml:space="preserve"> który stanowi integralną część niniejszej umowy.</w:t>
      </w:r>
    </w:p>
    <w:p w14:paraId="51F29BA0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2</w:t>
      </w:r>
    </w:p>
    <w:p w14:paraId="634921C3" w14:textId="4D35C124" w:rsidR="00B103DB" w:rsidRPr="00194CD2" w:rsidRDefault="00B103DB" w:rsidP="00E15E9A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Wykonawca zobowiązuje się </w:t>
      </w:r>
      <w:r w:rsidR="00E15E9A" w:rsidRPr="00194CD2">
        <w:rPr>
          <w:color w:val="00000A"/>
          <w:sz w:val="24"/>
          <w:szCs w:val="24"/>
          <w:lang w:val="pl-PL"/>
        </w:rPr>
        <w:t xml:space="preserve">wykonać, </w:t>
      </w:r>
      <w:r w:rsidRPr="00194CD2">
        <w:rPr>
          <w:color w:val="00000A"/>
          <w:sz w:val="24"/>
          <w:szCs w:val="24"/>
          <w:lang w:val="pl-PL"/>
        </w:rPr>
        <w:t xml:space="preserve">dostarczyć, wnieść i zamontować </w:t>
      </w:r>
      <w:r w:rsidR="00EA0FB5" w:rsidRPr="00194CD2">
        <w:rPr>
          <w:color w:val="00000A"/>
          <w:sz w:val="24"/>
          <w:szCs w:val="24"/>
          <w:lang w:val="pl-PL"/>
        </w:rPr>
        <w:t>i</w:t>
      </w:r>
      <w:r w:rsidRPr="00194CD2">
        <w:rPr>
          <w:color w:val="00000A"/>
          <w:sz w:val="24"/>
          <w:szCs w:val="24"/>
          <w:lang w:val="pl-PL"/>
        </w:rPr>
        <w:t xml:space="preserve"> uruchomić poszczególne elementy dostawy oraz usunąć na własny koszt zabezpieczenia, opakowania itp. elementów dostawy, o których mowa w § 1 w terminie  </w:t>
      </w:r>
      <w:r w:rsidR="00053C35">
        <w:rPr>
          <w:color w:val="00000A"/>
          <w:sz w:val="24"/>
          <w:szCs w:val="24"/>
          <w:lang w:val="pl-PL"/>
        </w:rPr>
        <w:t>do 7</w:t>
      </w:r>
      <w:r w:rsidRPr="00194CD2">
        <w:rPr>
          <w:color w:val="00000A"/>
          <w:sz w:val="24"/>
          <w:szCs w:val="24"/>
          <w:lang w:val="pl-PL"/>
        </w:rPr>
        <w:t xml:space="preserve"> dni od podpisania umowy do siedziby Zamawiającego tj. </w:t>
      </w:r>
      <w:r w:rsidR="00B53C82">
        <w:rPr>
          <w:color w:val="00000A"/>
          <w:sz w:val="24"/>
          <w:szCs w:val="24"/>
          <w:lang w:val="pl-PL"/>
        </w:rPr>
        <w:t>do budynku SKC AGH przy ul. Kawiory 42 w Krakowie.</w:t>
      </w:r>
    </w:p>
    <w:p w14:paraId="346DC572" w14:textId="00420754" w:rsidR="00B103DB" w:rsidRPr="00194CD2" w:rsidRDefault="00B103DB" w:rsidP="0098363E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Termin wykonania umowy uznaje się za dotrzymany, jeżeli przed jego upływem Wykonawca dostarczy przedmiot umowy do miejsca wskazanego w ust. 1 niniejszego paragrafu w stanie zupełnym oraz zamontuje </w:t>
      </w:r>
      <w:r w:rsidR="00EA0FB5" w:rsidRPr="00194CD2">
        <w:rPr>
          <w:color w:val="00000A"/>
          <w:sz w:val="24"/>
          <w:szCs w:val="24"/>
          <w:lang w:val="pl-PL"/>
        </w:rPr>
        <w:t xml:space="preserve">i </w:t>
      </w:r>
      <w:r w:rsidRPr="00194CD2">
        <w:rPr>
          <w:color w:val="00000A"/>
          <w:sz w:val="24"/>
          <w:szCs w:val="24"/>
          <w:lang w:val="pl-PL"/>
        </w:rPr>
        <w:t xml:space="preserve"> uruchomi poszczególne elementy dostawy oraz usunie na własny koszt zabezpieczenia, opakowania itp. elementów dostawy</w:t>
      </w:r>
    </w:p>
    <w:p w14:paraId="723C892B" w14:textId="4EBBBC91" w:rsidR="00B103DB" w:rsidRPr="00194CD2" w:rsidRDefault="00B103DB" w:rsidP="00E15E9A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Przedmiot umowy może być dostarczony i zmontowany w miejscu odbioru wskazanym </w:t>
      </w:r>
      <w:r w:rsidR="00053C35">
        <w:rPr>
          <w:color w:val="00000A"/>
          <w:sz w:val="24"/>
          <w:szCs w:val="24"/>
          <w:lang w:val="pl-PL"/>
        </w:rPr>
        <w:br/>
      </w:r>
      <w:r w:rsidRPr="00194CD2">
        <w:rPr>
          <w:color w:val="00000A"/>
          <w:sz w:val="24"/>
          <w:szCs w:val="24"/>
          <w:lang w:val="pl-PL"/>
        </w:rPr>
        <w:t xml:space="preserve">w ust. 1 niniejszego paragrafu wyłącznie w dni robocze Zamawiającego w godzinach od 8:00 do 15:00, po wcześniejszym uzgodnieniu terminu z Zamawiającym. </w:t>
      </w:r>
    </w:p>
    <w:p w14:paraId="0DB4F886" w14:textId="77777777" w:rsidR="00430E8C" w:rsidRPr="00194CD2" w:rsidRDefault="00430E8C" w:rsidP="00430E8C">
      <w:pPr>
        <w:tabs>
          <w:tab w:val="left" w:pos="0"/>
          <w:tab w:val="left" w:pos="284"/>
        </w:tabs>
        <w:suppressAutoHyphens/>
        <w:spacing w:line="240" w:lineRule="atLeast"/>
        <w:ind w:left="357"/>
        <w:jc w:val="both"/>
        <w:rPr>
          <w:color w:val="00000A"/>
          <w:sz w:val="24"/>
          <w:szCs w:val="24"/>
          <w:lang w:val="pl-PL"/>
        </w:rPr>
      </w:pPr>
    </w:p>
    <w:p w14:paraId="17671FE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3</w:t>
      </w:r>
    </w:p>
    <w:p w14:paraId="6A3F75F8" w14:textId="016B77A6" w:rsidR="00B103DB" w:rsidRPr="00B53C82" w:rsidRDefault="00B103DB" w:rsidP="00E15E9A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color w:val="00000A"/>
          <w:sz w:val="24"/>
          <w:szCs w:val="24"/>
          <w:lang w:val="pl-PL" w:eastAsia="en-US"/>
        </w:rPr>
        <w:t>Wykonawca oświadcza, że posiada odpowiednią wiedzę, doświadczenie i dysponuje odpowiednimi środkami do wykonania przedmiotu umowy.</w:t>
      </w:r>
    </w:p>
    <w:p w14:paraId="7EFDB190" w14:textId="46607D0A" w:rsidR="00B103DB" w:rsidRDefault="00B103DB" w:rsidP="00E15E9A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jest zobowiązany do zabezpieczenia mienia Zamawiającego przed uszkodzeniem lub zniszczeniem, w tym niezwiązanego z wykonywaniem przedmiotu umowy. W razie uszkodzenia lub zniszczenia tego mienia przez Wykonawcę lub osoby, którymi Wykonawca posługuje się przy wykonywaniu umowy, Wykonawca jest obowiązany do naprawienia szkody przed dokonaniem przez Zamawiającego odbioru przedmiotu umowy.</w:t>
      </w:r>
    </w:p>
    <w:p w14:paraId="3B429B51" w14:textId="77777777" w:rsidR="00B53C82" w:rsidRDefault="00B53C82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</w:p>
    <w:p w14:paraId="6591D73F" w14:textId="6653E344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lastRenderedPageBreak/>
        <w:t>§ 4</w:t>
      </w:r>
    </w:p>
    <w:p w14:paraId="26FB887F" w14:textId="77777777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  <w:lang w:val="pl-PL"/>
        </w:rPr>
        <w:t xml:space="preserve">Strony ustalają cenę netto za przedmiot umowy szczegółowo określony w § 1 </w:t>
      </w:r>
      <w:r w:rsidRPr="00194CD2">
        <w:rPr>
          <w:color w:val="00000A"/>
          <w:sz w:val="24"/>
          <w:szCs w:val="24"/>
          <w:lang w:val="pl-PL"/>
        </w:rPr>
        <w:br/>
        <w:t xml:space="preserve">na  kwotę ........................... </w:t>
      </w:r>
      <w:r w:rsidRPr="00194CD2">
        <w:rPr>
          <w:i/>
          <w:color w:val="00000A"/>
          <w:sz w:val="24"/>
          <w:szCs w:val="24"/>
        </w:rPr>
        <w:t>(słownie....................................................................................).</w:t>
      </w:r>
    </w:p>
    <w:p w14:paraId="1AB0263D" w14:textId="77777777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  <w:lang w:val="pl-PL"/>
        </w:rPr>
        <w:t xml:space="preserve">Do powyższej kwoty Wykonawca doliczy podatek VAT w wysokości ................................ </w:t>
      </w:r>
      <w:r w:rsidRPr="00194CD2">
        <w:rPr>
          <w:i/>
          <w:color w:val="00000A"/>
          <w:sz w:val="24"/>
          <w:szCs w:val="24"/>
        </w:rPr>
        <w:t>(</w:t>
      </w:r>
      <w:proofErr w:type="spellStart"/>
      <w:r w:rsidRPr="00194CD2">
        <w:rPr>
          <w:i/>
          <w:color w:val="00000A"/>
          <w:sz w:val="24"/>
          <w:szCs w:val="24"/>
        </w:rPr>
        <w:t>słownie</w:t>
      </w:r>
      <w:proofErr w:type="spellEnd"/>
      <w:r w:rsidRPr="00194CD2">
        <w:rPr>
          <w:i/>
          <w:color w:val="00000A"/>
          <w:sz w:val="24"/>
          <w:szCs w:val="24"/>
        </w:rPr>
        <w:t>: ...................................................................................).</w:t>
      </w:r>
    </w:p>
    <w:p w14:paraId="72B7AB2E" w14:textId="77777777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  <w:lang w:val="pl-PL"/>
        </w:rPr>
        <w:t xml:space="preserve">Cena brutto za przedmiot umowy szczegółowo określony w § 1 wynosi …………… </w:t>
      </w:r>
      <w:r w:rsidRPr="00194CD2">
        <w:rPr>
          <w:color w:val="00000A"/>
          <w:sz w:val="24"/>
          <w:szCs w:val="24"/>
        </w:rPr>
        <w:t>(</w:t>
      </w:r>
      <w:proofErr w:type="spellStart"/>
      <w:r w:rsidRPr="00194CD2">
        <w:rPr>
          <w:i/>
          <w:color w:val="00000A"/>
          <w:sz w:val="24"/>
          <w:szCs w:val="24"/>
        </w:rPr>
        <w:t>słownie</w:t>
      </w:r>
      <w:proofErr w:type="spellEnd"/>
      <w:r w:rsidRPr="00194CD2">
        <w:rPr>
          <w:i/>
          <w:color w:val="00000A"/>
          <w:sz w:val="24"/>
          <w:szCs w:val="24"/>
        </w:rPr>
        <w:t>:………………………….).</w:t>
      </w:r>
    </w:p>
    <w:p w14:paraId="0B2EE652" w14:textId="5113F70E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Cena obejmuje całkowitą należność jaką Zamawiający zobowiązany jest zapłacić za </w:t>
      </w:r>
      <w:r w:rsidR="00B53C82">
        <w:rPr>
          <w:color w:val="00000A"/>
          <w:sz w:val="24"/>
          <w:szCs w:val="24"/>
          <w:lang w:val="pl-PL"/>
        </w:rPr>
        <w:t xml:space="preserve">przedmiot zamówienia </w:t>
      </w:r>
      <w:r w:rsidRPr="00194CD2">
        <w:rPr>
          <w:color w:val="00000A"/>
          <w:sz w:val="24"/>
          <w:szCs w:val="24"/>
          <w:lang w:val="pl-PL"/>
        </w:rPr>
        <w:t xml:space="preserve"> i  </w:t>
      </w:r>
      <w:r w:rsidR="00B53C82">
        <w:rPr>
          <w:color w:val="00000A"/>
          <w:sz w:val="24"/>
          <w:szCs w:val="24"/>
          <w:lang w:val="pl-PL"/>
        </w:rPr>
        <w:t>jego</w:t>
      </w:r>
      <w:r w:rsidRPr="00194CD2">
        <w:rPr>
          <w:color w:val="00000A"/>
          <w:sz w:val="24"/>
          <w:szCs w:val="24"/>
          <w:lang w:val="pl-PL"/>
        </w:rPr>
        <w:t xml:space="preserve"> dostarczenie do miejsca przeznaczenia oraz zamontowanie. Cena obejmuje w  szczególności koszty i opłaty związane z dostarczeniem przedmiotu zamówienia; opłaty za  transport i ubezpieczenie, załadunek, wyładunek, wniesienie do miejsca przeznaczenia, dokumentację niezbędną do normalnego  użytkowania, konserwacji i naprawy przedmiotu umowy</w:t>
      </w:r>
      <w:r w:rsidR="00B53C82">
        <w:rPr>
          <w:color w:val="00000A"/>
          <w:sz w:val="24"/>
          <w:szCs w:val="24"/>
          <w:lang w:val="pl-PL"/>
        </w:rPr>
        <w:t xml:space="preserve"> oraz </w:t>
      </w:r>
      <w:r w:rsidR="00B53C82" w:rsidRPr="00B53C82">
        <w:rPr>
          <w:color w:val="00000A"/>
          <w:sz w:val="24"/>
          <w:szCs w:val="24"/>
          <w:u w:val="single"/>
          <w:lang w:val="pl-PL"/>
        </w:rPr>
        <w:t xml:space="preserve">przeszkolenia personelu Zamawiającego (maksymalnie 5 osób) </w:t>
      </w:r>
      <w:r w:rsidR="00B53C82" w:rsidRPr="00B53C82">
        <w:rPr>
          <w:rStyle w:val="normaltextrun"/>
          <w:color w:val="000000"/>
          <w:sz w:val="22"/>
          <w:szCs w:val="22"/>
          <w:u w:val="single"/>
          <w:bdr w:val="none" w:sz="0" w:space="0" w:color="auto" w:frame="1"/>
          <w:lang w:val="pl-PL"/>
        </w:rPr>
        <w:t>w zakresie obsługi i użytkowania zamontowan</w:t>
      </w:r>
      <w:r w:rsidR="00B53C82" w:rsidRPr="00B53C82">
        <w:rPr>
          <w:rStyle w:val="normaltextrun"/>
          <w:color w:val="000000"/>
          <w:sz w:val="22"/>
          <w:szCs w:val="22"/>
          <w:u w:val="single"/>
          <w:bdr w:val="none" w:sz="0" w:space="0" w:color="auto" w:frame="1"/>
          <w:lang w:val="pl-PL"/>
        </w:rPr>
        <w:t>ego sprzętu</w:t>
      </w:r>
      <w:r w:rsidR="00B53C82" w:rsidRPr="00B53C82">
        <w:rPr>
          <w:rStyle w:val="normaltextrun"/>
          <w:color w:val="000000"/>
          <w:sz w:val="22"/>
          <w:szCs w:val="22"/>
          <w:u w:val="single"/>
          <w:bdr w:val="none" w:sz="0" w:space="0" w:color="auto" w:frame="1"/>
          <w:lang w:val="pl-PL"/>
        </w:rPr>
        <w:t xml:space="preserve">. Czas trwania szkolenia 8h </w:t>
      </w:r>
      <w:r w:rsidRPr="00B53C82">
        <w:rPr>
          <w:color w:val="00000A"/>
          <w:sz w:val="24"/>
          <w:szCs w:val="24"/>
          <w:u w:val="single"/>
          <w:lang w:val="pl-PL"/>
        </w:rPr>
        <w:t>.</w:t>
      </w:r>
    </w:p>
    <w:p w14:paraId="21468CC4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5</w:t>
      </w:r>
    </w:p>
    <w:p w14:paraId="2A92FECA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Należność, o której mowa w § 4 zostanie uregulowana przez Zamawiającego w terminie do 21 dni od dnia otrzymania faktury wystawionej przez Wykonawcę po dokonaniu odbioru przedmiotu umowy potwierdzonego protokołem zdawczo - odbiorczym.</w:t>
      </w:r>
    </w:p>
    <w:p w14:paraId="64455F13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shd w:val="clear" w:color="auto" w:fill="FFFFFF"/>
          <w:lang w:val="pl-PL"/>
        </w:rPr>
      </w:pPr>
      <w:r w:rsidRPr="00194CD2">
        <w:rPr>
          <w:color w:val="00000A"/>
          <w:sz w:val="24"/>
          <w:szCs w:val="24"/>
          <w:shd w:val="clear" w:color="auto" w:fill="FFFFFF"/>
          <w:lang w:val="pl-PL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545D57FC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Strony postanawiają, że zapłata następuje w dniu obciążenia rachunku bankowego  Zamawiającego. W przypadku nieterminowej płatności należności Wykonawca ma prawo naliczyć  Zamawiającemu odsetki  ustawowe za każdy dzień zwłoki.</w:t>
      </w:r>
    </w:p>
    <w:p w14:paraId="1C053099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nie może dokonywać cesji wierzytelności wynikających z niniejszej umowy.</w:t>
      </w:r>
    </w:p>
    <w:p w14:paraId="0E260D17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64D0E4F9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6</w:t>
      </w:r>
    </w:p>
    <w:p w14:paraId="3CED1872" w14:textId="77777777" w:rsidR="00B103DB" w:rsidRPr="00194CD2" w:rsidRDefault="00B103DB" w:rsidP="00053C35">
      <w:pPr>
        <w:widowControl w:val="0"/>
        <w:numPr>
          <w:ilvl w:val="0"/>
          <w:numId w:val="22"/>
        </w:numPr>
        <w:tabs>
          <w:tab w:val="left" w:pos="426"/>
        </w:tabs>
        <w:suppressAutoHyphens/>
        <w:ind w:left="360" w:right="123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Strony ustalają, iż do bezpośrednich kontaktów, mających na celu zapewnienie prawidłowej realizacji przedmiotu umowy, jego bieżący nadzór oraz weryfikację, upoważnione zostają następujące osoby:</w:t>
      </w:r>
    </w:p>
    <w:p w14:paraId="6ECFAE25" w14:textId="77777777" w:rsidR="00B103DB" w:rsidRPr="00194CD2" w:rsidRDefault="00B103DB" w:rsidP="00053C35">
      <w:pPr>
        <w:widowControl w:val="0"/>
        <w:tabs>
          <w:tab w:val="left" w:pos="426"/>
        </w:tabs>
        <w:suppressAutoHyphens/>
        <w:ind w:left="495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a.      Ze strony Zamawiającego: ....................... – tel. ..........., e-mail: ........................;</w:t>
      </w:r>
    </w:p>
    <w:p w14:paraId="3058AE63" w14:textId="77777777" w:rsidR="00B103DB" w:rsidRPr="00194CD2" w:rsidRDefault="00B103DB" w:rsidP="00053C35">
      <w:pPr>
        <w:widowControl w:val="0"/>
        <w:tabs>
          <w:tab w:val="left" w:pos="426"/>
        </w:tabs>
        <w:suppressAutoHyphens/>
        <w:ind w:left="495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b.      Ze strony Wykonawcy - ........................... – tel. ..........., e-mail: .........................</w:t>
      </w:r>
    </w:p>
    <w:p w14:paraId="5526EA00" w14:textId="77777777" w:rsidR="00B103DB" w:rsidRPr="00194CD2" w:rsidRDefault="00B103DB" w:rsidP="00053C35">
      <w:pPr>
        <w:widowControl w:val="0"/>
        <w:numPr>
          <w:ilvl w:val="0"/>
          <w:numId w:val="22"/>
        </w:numPr>
        <w:tabs>
          <w:tab w:val="left" w:pos="426"/>
        </w:tabs>
        <w:suppressAutoHyphens/>
        <w:ind w:left="360" w:right="118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Strony zgodnie postanawiają, iż osoby wskazane powyżej nie są uprawnione </w:t>
      </w:r>
      <w:r w:rsidRPr="00194CD2">
        <w:rPr>
          <w:color w:val="00000A"/>
          <w:sz w:val="24"/>
          <w:szCs w:val="24"/>
          <w:lang w:val="pl-PL"/>
        </w:rPr>
        <w:br/>
        <w:t>do podejmowania decyzji w zakresie zmiany zasad wykonywania umowy, a także zaciągania nowych zobowiązań lub zmiany umowy.</w:t>
      </w:r>
    </w:p>
    <w:p w14:paraId="0D0B7765" w14:textId="77777777" w:rsidR="005C248E" w:rsidRDefault="005C248E" w:rsidP="00B103DB">
      <w:pPr>
        <w:widowControl w:val="0"/>
        <w:suppressAutoHyphens/>
        <w:spacing w:before="69" w:line="274" w:lineRule="exact"/>
        <w:ind w:left="1"/>
        <w:jc w:val="center"/>
        <w:outlineLvl w:val="0"/>
        <w:rPr>
          <w:bCs/>
          <w:color w:val="00000A"/>
          <w:sz w:val="24"/>
          <w:szCs w:val="24"/>
          <w:lang w:val="pl-PL"/>
        </w:rPr>
      </w:pPr>
    </w:p>
    <w:p w14:paraId="50EBDA44" w14:textId="4ED6446A" w:rsidR="00B103DB" w:rsidRPr="00194CD2" w:rsidRDefault="00B103DB" w:rsidP="00B103DB">
      <w:pPr>
        <w:widowControl w:val="0"/>
        <w:suppressAutoHyphens/>
        <w:spacing w:before="69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 w:rsidRPr="00194CD2">
        <w:rPr>
          <w:bCs/>
          <w:color w:val="00000A"/>
          <w:sz w:val="24"/>
          <w:szCs w:val="24"/>
          <w:lang w:val="pl-PL"/>
        </w:rPr>
        <w:t>§ 7</w:t>
      </w:r>
    </w:p>
    <w:p w14:paraId="03213B7F" w14:textId="2738F330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Zamawiający przystąpi do czynności odbioru </w:t>
      </w:r>
      <w:r w:rsidR="005C248E">
        <w:rPr>
          <w:color w:val="00000A"/>
          <w:sz w:val="24"/>
          <w:szCs w:val="24"/>
          <w:lang w:val="pl-PL"/>
        </w:rPr>
        <w:t>przedmiotu zamówienia</w:t>
      </w:r>
      <w:r w:rsidRPr="00194CD2">
        <w:rPr>
          <w:color w:val="00000A"/>
          <w:sz w:val="24"/>
          <w:szCs w:val="24"/>
          <w:lang w:val="pl-PL"/>
        </w:rPr>
        <w:t xml:space="preserve">  po pisemnym powiadomieniu go przez Wykonawcę o gotowości do odbioru na co najmniej trzy (3) dni robocze przed planowanym terminem dostawy.</w:t>
      </w:r>
    </w:p>
    <w:p w14:paraId="2CF433FB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dokona czynności odbioru przedmiotu umowy w terminie 3 dni roboczych od dnia otrzymania przez niego pisemnego zawiadomienia Wykonawcy wskazanego w ust. 1 niniejszego paragrafu, pod warunkiem, iż przedmiot umowy będzie wolny od wad.</w:t>
      </w:r>
    </w:p>
    <w:p w14:paraId="2F7AEA8C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Protokół odbioru przedmiotu umowy będzie sporządzony z udziałem upoważnionych przedstawicieli Stron umowy, po sprawdzeniu zgodności wykonania przedmiotu umowy z jej treścią, SWZ i ofertą Wykonawcy oraz po stwierdzeniu kompletności dokumentów, które Wykonawca zobowiązany jest przekazać osobom upoważnionym ze strony Zamawiającego do odbioru, w szczególności:</w:t>
      </w:r>
    </w:p>
    <w:p w14:paraId="1984B67B" w14:textId="77777777" w:rsidR="00B103DB" w:rsidRPr="00194CD2" w:rsidRDefault="00B103DB" w:rsidP="00B103DB">
      <w:p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lastRenderedPageBreak/>
        <w:t>- karty gwarancyjne Wyposażenia obejmującą wszystkie elementy objęte przedmiotem umowy, instrukcje obsługi i eksploatacji (o ile dotyczy);</w:t>
      </w:r>
    </w:p>
    <w:p w14:paraId="13595A50" w14:textId="11815E13" w:rsidR="00B103DB" w:rsidRPr="00194CD2" w:rsidRDefault="00B103DB" w:rsidP="00B103DB">
      <w:p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- certyfikaty, atesty lub sprawozdania z badań, deklaracje zgodności </w:t>
      </w:r>
      <w:r w:rsidRPr="00194CD2">
        <w:rPr>
          <w:color w:val="00000A"/>
          <w:sz w:val="24"/>
          <w:szCs w:val="24"/>
          <w:lang w:val="pl-PL"/>
        </w:rPr>
        <w:br/>
        <w:t>z wymaganymi normami (o ile dotyczy) –</w:t>
      </w:r>
      <w:r w:rsidR="004D6B35" w:rsidRPr="00194CD2">
        <w:rPr>
          <w:color w:val="00000A"/>
          <w:sz w:val="24"/>
          <w:szCs w:val="24"/>
          <w:lang w:val="pl-PL"/>
        </w:rPr>
        <w:t xml:space="preserve"> </w:t>
      </w:r>
      <w:r w:rsidR="004D6B35" w:rsidRPr="00194CD2">
        <w:rPr>
          <w:bCs/>
          <w:iCs/>
          <w:spacing w:val="-3"/>
          <w:sz w:val="24"/>
          <w:szCs w:val="24"/>
          <w:lang w:val="pl-PL"/>
        </w:rPr>
        <w:t>instrukcja użytkowania, konserwacji wyposażenia w języku polskim.</w:t>
      </w:r>
    </w:p>
    <w:p w14:paraId="65EA696E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Odbiór przedmiotu umowy nie wyłącza roszczeń Zamawiającego z tytułu niewykonania </w:t>
      </w:r>
      <w:r w:rsidRPr="00194CD2">
        <w:rPr>
          <w:color w:val="00000A"/>
          <w:sz w:val="24"/>
          <w:szCs w:val="24"/>
          <w:lang w:val="pl-PL"/>
        </w:rPr>
        <w:br/>
        <w:t>lub nienależytego wykonania umowy, w szczególności w przypadku wykrycia wad przedmiotu umowy przez Zamawiającego po dokonaniu odbioru.</w:t>
      </w:r>
    </w:p>
    <w:p w14:paraId="6CDB8DE7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jest uprawniony do odmowy odbioru przedmiotu umowy i podpisania protokołu odbioru w przypadku, gdy przedmiot umowy będzie niekompletny, uszkodzony lub nie będzie odpowiadał parametrom technicznym, określonym w SWZ lub ofercie Wykonawcy bądź nie będzie spełniał wymogów określonych w umowie, w szczególności posiadał wady, w tym nie będzie zgodny z zaakceptowanymi przez Zamawiającego wzornikami.</w:t>
      </w:r>
    </w:p>
    <w:p w14:paraId="3DDFDB2B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 przypadku stwierdzenia w czasie odbioru wad przedmiotu umowy, Zamawiający wyznaczy Wykonawcy termin na ich usunięcie. W razie stwierdzenia wad niedających się usunąć, Zamawiającemu przysługuje prawo odpowiedniego obniżenia wynagrodzenia należnego  Wykonawcy.</w:t>
      </w:r>
    </w:p>
    <w:p w14:paraId="4FE7CB0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8</w:t>
      </w:r>
    </w:p>
    <w:p w14:paraId="1F983552" w14:textId="77777777" w:rsidR="00B53C82" w:rsidRDefault="00B103DB" w:rsidP="00B53C82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Wykonawca udziela …… miesięcznej gwarancji na </w:t>
      </w:r>
      <w:r w:rsidR="009F05A2" w:rsidRPr="00194CD2">
        <w:rPr>
          <w:color w:val="00000A"/>
          <w:sz w:val="24"/>
          <w:szCs w:val="24"/>
          <w:lang w:val="pl-PL"/>
        </w:rPr>
        <w:t xml:space="preserve">wszystkie elementy dostawy oraz ich montaż </w:t>
      </w:r>
      <w:r w:rsidRPr="00194CD2">
        <w:rPr>
          <w:color w:val="00000A"/>
          <w:sz w:val="24"/>
          <w:szCs w:val="24"/>
          <w:lang w:val="pl-PL"/>
        </w:rPr>
        <w:t xml:space="preserve">będące przedmiotem niniejszej umowy, przy czym uprawnienia z tytułu rękojmi nie zostają wyłączone. Okres gwarancji liczy się od daty podpisania bezusterkowego protokołu zdawczo-odbiorczego. </w:t>
      </w:r>
    </w:p>
    <w:p w14:paraId="280B9A5C" w14:textId="22F72922" w:rsidR="00B53C82" w:rsidRPr="00B53C82" w:rsidRDefault="00B53C82" w:rsidP="00FF0056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B53C82">
        <w:rPr>
          <w:rFonts w:eastAsia="Calibri"/>
          <w:color w:val="000000" w:themeColor="text1"/>
          <w:spacing w:val="-3"/>
          <w:sz w:val="22"/>
          <w:szCs w:val="22"/>
          <w:u w:val="single"/>
          <w:lang w:val="pl-PL"/>
        </w:rPr>
        <w:t xml:space="preserve">Wykonawca zobowiązuje się do bezpłatnego serwisu/przeglądu urządzenia po pierwszym roku trwania gwarancji. </w:t>
      </w:r>
    </w:p>
    <w:p w14:paraId="783A262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udziela Zamawiającemu gwarancji, że dostarczony przedmiot zamówienia jest fabrycznie nowy i wolny od wad fizycznych i wad prawnych.</w:t>
      </w:r>
    </w:p>
    <w:p w14:paraId="69D5D505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w chwili wykonania w niniejszej umowy, wyda Zamawiającemu dokument gwarancyjny (oświadczenie gwaranta) oraz karty gwarancyjne producentów, o ile producent wystawia gwarancję, odrębnie dla każdego elementu przedmiotu umowy. Dostarczenie przez Wykonawcę oświadczeń gwarancyjnych złożonych przez producentów nie zwalnia Wykonawcy z obowiązków gwarancyjnych wynikających z niniejszej Umowy.</w:t>
      </w:r>
    </w:p>
    <w:p w14:paraId="4B5A0598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 przypadku stwierdzenia wad w wykonanym przedmiocie umowy Wykonawca zobowiązuje  się  do  jego  nieodpłatnej  wymiany  lub  usunięcia  wad  na  zasadach i w trybie określonym w treści dokumentu gwarancyjnego (oświadczenie gwaranta) wskazanego powyżej z uwzględnieniem postanowień niniejszej umowy i SWZ, które mają pierwszeństwo w interpretacji i w zastosowaniu.</w:t>
      </w:r>
    </w:p>
    <w:p w14:paraId="57957DD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Wykonawca zapewni wykonanie napraw w okresie gwarancyjnym w siedzibie Zamawiającego bądź przewóz do serwisu na własny koszt.  </w:t>
      </w:r>
    </w:p>
    <w:p w14:paraId="1D08C6D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Koszty transportu, serwisowania, przeglądów okresowych, koszty materiałów wymienianych oraz koszty wymiany tych materiałów ponosi Wykonawca. </w:t>
      </w:r>
    </w:p>
    <w:p w14:paraId="74C01E7B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Czas reakcji na zgłoszoną przez Zamawiającego wadę, tj. przystąpienie do niezwłocznego usunięcia wady przez stawiennictwo serwisanta w miejscu wskazanym przez Zamawiającego, powinno nastąpić w terminie nie dłuższym niż 7 dni od zgłoszenia wady, z wyłączeniem dni ustawowo wolnych od pracy.</w:t>
      </w:r>
    </w:p>
    <w:p w14:paraId="095E5DBB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Naprawa gwarancyjna powinna zostać wykonana w terminie nie dłuższym niż 14 dni roboczych (od poniedziałku do piątku, z wyłączeniem dni ustawowo wolnych od pracy) licząc od dnia zgłoszenia do serwisu. </w:t>
      </w:r>
    </w:p>
    <w:p w14:paraId="043E8AF5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Wszelkie zgłoszenia usterek (wad) będą przekazywane Wykonawcy faksem na nr …………….. lub e-mailem na adres: …………………, za zwrotnym potwierdzeniem </w:t>
      </w:r>
      <w:r w:rsidRPr="00194CD2">
        <w:rPr>
          <w:bCs/>
          <w:color w:val="00000A"/>
          <w:sz w:val="24"/>
          <w:szCs w:val="24"/>
          <w:lang w:val="pl-PL"/>
        </w:rPr>
        <w:lastRenderedPageBreak/>
        <w:t>odbioru zgłoszenia na nr faksu Zamawiającego ………………..  e-mail na adres: ……………………………. .</w:t>
      </w:r>
    </w:p>
    <w:p w14:paraId="6E65791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>W przypadku zmiany numeru telefonu lub e-maila, Wykonawca ma obowiązek powiadomić Zamawiającego z 5-dniowym wyprzedzeniem pod rygorem uznania zgłoszenia o awarii za dokonane prawidłowo.</w:t>
      </w:r>
    </w:p>
    <w:p w14:paraId="45E29DDA" w14:textId="63FC93C5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Okres gwarancji na </w:t>
      </w:r>
      <w:r w:rsidR="004630B2">
        <w:rPr>
          <w:bCs/>
          <w:color w:val="00000A"/>
          <w:sz w:val="24"/>
          <w:szCs w:val="24"/>
          <w:lang w:val="pl-PL"/>
        </w:rPr>
        <w:t>urządzenie</w:t>
      </w:r>
      <w:r w:rsidRPr="00194CD2">
        <w:rPr>
          <w:bCs/>
          <w:color w:val="00000A"/>
          <w:sz w:val="24"/>
          <w:szCs w:val="24"/>
          <w:lang w:val="pl-PL"/>
        </w:rPr>
        <w:t xml:space="preserve"> zostanie automatycznie wydłużony o czas, który minie od momentu zgłoszenia usterki do uruchomienia sprzętu po wykonaniu naprawy.</w:t>
      </w:r>
    </w:p>
    <w:p w14:paraId="21CE86D8" w14:textId="4B2A4B83" w:rsidR="00B103DB" w:rsidRPr="00194CD2" w:rsidRDefault="00B103DB" w:rsidP="00E15E9A">
      <w:pPr>
        <w:numPr>
          <w:ilvl w:val="0"/>
          <w:numId w:val="13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W przypadku nie usunięcia przez Wykonawcę usterki lub wady w terminie wymaganym przez Zamawiającego lub w przypadku braku reakcji na zawiadomienie o usterce lub wadzie dostarczonego </w:t>
      </w:r>
      <w:r w:rsidR="004630B2">
        <w:rPr>
          <w:bCs/>
          <w:color w:val="00000A"/>
          <w:sz w:val="24"/>
          <w:szCs w:val="24"/>
          <w:lang w:val="pl-PL"/>
        </w:rPr>
        <w:t xml:space="preserve">urządzenia. </w:t>
      </w:r>
      <w:r w:rsidRPr="00194CD2">
        <w:rPr>
          <w:bCs/>
          <w:color w:val="00000A"/>
          <w:sz w:val="24"/>
          <w:szCs w:val="24"/>
          <w:lang w:val="pl-PL"/>
        </w:rPr>
        <w:t xml:space="preserve">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  </w:t>
      </w:r>
    </w:p>
    <w:p w14:paraId="0B17CD5C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>Wykonawca zobowiązuje się do wymiany wadliwego urządzenia (zespołu) na wolny od wad po bezskutecznych dwóch naprawach gwarancyjnych.</w:t>
      </w:r>
    </w:p>
    <w:p w14:paraId="2B2E0170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>Gwarancja nie wyłącza uprawnień Zamawiającego z tytułu gwarancji udzielonych przez producentów sprzętu. Warunki Gwarancji mają pierwszeństwo przed warunkami gwarancji udzielonymi przez producentów sprzętu w zakresie, w jakim warunki Gwarancji przyznają Zamawiającemu silniejszą ochronę.</w:t>
      </w:r>
    </w:p>
    <w:p w14:paraId="1EF9F650" w14:textId="77777777" w:rsidR="00B103DB" w:rsidRPr="00194CD2" w:rsidRDefault="00B103DB" w:rsidP="00B103DB">
      <w:pPr>
        <w:suppressAutoHyphens/>
        <w:ind w:left="720"/>
        <w:jc w:val="both"/>
        <w:rPr>
          <w:color w:val="00000A"/>
          <w:sz w:val="24"/>
          <w:szCs w:val="24"/>
          <w:lang w:val="pl-PL"/>
        </w:rPr>
      </w:pPr>
    </w:p>
    <w:p w14:paraId="766B1F9E" w14:textId="77777777" w:rsidR="00B103DB" w:rsidRPr="00194CD2" w:rsidRDefault="00B103DB" w:rsidP="00B103DB">
      <w:pPr>
        <w:widowControl w:val="0"/>
        <w:suppressAutoHyphens/>
        <w:spacing w:before="1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 w:rsidRPr="00194CD2">
        <w:rPr>
          <w:bCs/>
          <w:color w:val="00000A"/>
          <w:sz w:val="24"/>
          <w:szCs w:val="24"/>
          <w:lang w:val="pl-PL"/>
        </w:rPr>
        <w:t>§ 9</w:t>
      </w:r>
    </w:p>
    <w:p w14:paraId="06A8F852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1B4B2873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zapłaci Zamawiającemu kary umowne:</w:t>
      </w:r>
    </w:p>
    <w:p w14:paraId="2D5B8245" w14:textId="77777777" w:rsidR="00B103DB" w:rsidRPr="00194CD2" w:rsidRDefault="00B103DB" w:rsidP="005C248E">
      <w:pPr>
        <w:numPr>
          <w:ilvl w:val="0"/>
          <w:numId w:val="25"/>
        </w:numPr>
        <w:tabs>
          <w:tab w:val="left" w:pos="567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 za zwłokę w wykonaniu przedmiotu umowy w wysokości 0,4% ceny netto określonej w § 4 pkt. 1 za każdy dzień zwłoki; licząc od dnia następnego po upływie terminu określonego w § 2 ust 1</w:t>
      </w:r>
    </w:p>
    <w:p w14:paraId="2AA15747" w14:textId="77777777" w:rsidR="00B103DB" w:rsidRPr="00194CD2" w:rsidRDefault="00B103DB" w:rsidP="005C248E">
      <w:pPr>
        <w:numPr>
          <w:ilvl w:val="0"/>
          <w:numId w:val="25"/>
        </w:numPr>
        <w:tabs>
          <w:tab w:val="left" w:pos="72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 zwłokę w usunięciu wad stwierdzonych przy odbiorze lub w okresie rękojmi, gwarancji w wysokości 0,2%</w:t>
      </w:r>
      <w:r w:rsidRPr="00194CD2">
        <w:rPr>
          <w:i/>
          <w:color w:val="00000A"/>
          <w:sz w:val="24"/>
          <w:szCs w:val="24"/>
          <w:lang w:val="pl-PL"/>
        </w:rPr>
        <w:t xml:space="preserve"> </w:t>
      </w:r>
      <w:r w:rsidRPr="00194CD2">
        <w:rPr>
          <w:color w:val="00000A"/>
          <w:sz w:val="24"/>
          <w:szCs w:val="24"/>
          <w:lang w:val="pl-PL"/>
        </w:rPr>
        <w:t>ceny netto określonej w § 4 pkt.1 za każdy dzień zwłoki liczony od dnia  wyznaczonego na usunięcie wad;</w:t>
      </w:r>
    </w:p>
    <w:p w14:paraId="0A9DF9D7" w14:textId="77777777" w:rsidR="00B103DB" w:rsidRPr="00194CD2" w:rsidRDefault="00B103DB" w:rsidP="005C248E">
      <w:pPr>
        <w:numPr>
          <w:ilvl w:val="0"/>
          <w:numId w:val="25"/>
        </w:numPr>
        <w:tabs>
          <w:tab w:val="left" w:pos="72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całości przez którąkolwiek ze stron z winy występujących po stronie Wykonawcy, w wysokości 10% całkowitego wynagrodzenia netto określonego w  § 4 ust. 1;</w:t>
      </w:r>
    </w:p>
    <w:p w14:paraId="698665AD" w14:textId="77777777" w:rsidR="00B103DB" w:rsidRPr="00194CD2" w:rsidRDefault="00B103DB" w:rsidP="005C248E">
      <w:pPr>
        <w:numPr>
          <w:ilvl w:val="0"/>
          <w:numId w:val="25"/>
        </w:numPr>
        <w:tabs>
          <w:tab w:val="left" w:pos="72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części przez którąkolwiek ze stron z winy występujących po stronie Wykonawcy, w wysokości 10% wartości netto części przedmiotu umowy, której dotyczy odstąpienie;</w:t>
      </w:r>
    </w:p>
    <w:p w14:paraId="63F77D01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zapłaci Wykonawcy karę umową:</w:t>
      </w:r>
    </w:p>
    <w:p w14:paraId="2883836E" w14:textId="77777777" w:rsidR="00B103DB" w:rsidRPr="00194CD2" w:rsidRDefault="00B103DB" w:rsidP="00E15E9A">
      <w:pPr>
        <w:numPr>
          <w:ilvl w:val="0"/>
          <w:numId w:val="16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całości przez którąkolwiek ze stron z winy występujących po stronie Zamawiającego, w wysokości 10% całkowitego wynagrodzenia netto określonego w § 4 ust. 1;</w:t>
      </w:r>
    </w:p>
    <w:p w14:paraId="5855D44C" w14:textId="25FCF6D6" w:rsidR="00B103DB" w:rsidRPr="00194CD2" w:rsidRDefault="00B103DB" w:rsidP="00E15E9A">
      <w:pPr>
        <w:numPr>
          <w:ilvl w:val="0"/>
          <w:numId w:val="16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części przez którąkolwiek ze stron z winy występujących po stronie Zamawiającego, w wysokości 10% wartości netto części przedmiotu umowy, której dotyczy odstąpienie</w:t>
      </w:r>
      <w:r w:rsidR="005C248E">
        <w:rPr>
          <w:color w:val="00000A"/>
          <w:sz w:val="24"/>
          <w:szCs w:val="24"/>
          <w:lang w:val="pl-PL"/>
        </w:rPr>
        <w:t>.</w:t>
      </w:r>
    </w:p>
    <w:p w14:paraId="6FBE506E" w14:textId="77777777" w:rsidR="00B103DB" w:rsidRPr="00194CD2" w:rsidRDefault="00B103DB" w:rsidP="00E15E9A">
      <w:pPr>
        <w:numPr>
          <w:ilvl w:val="0"/>
          <w:numId w:val="14"/>
        </w:numPr>
        <w:suppressAutoHyphens/>
        <w:spacing w:line="240" w:lineRule="atLeast"/>
        <w:ind w:right="-4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Łączna maksymalna wysokość kar umownych, których mogą dochodzić Strony nie może przekroczyć 20% wynagrodzenia netto, o którym mowa w § 4 ust. 1 umowy.</w:t>
      </w:r>
    </w:p>
    <w:p w14:paraId="73209095" w14:textId="77777777" w:rsidR="00B103DB" w:rsidRPr="00194CD2" w:rsidRDefault="00B103DB" w:rsidP="00E15E9A">
      <w:pPr>
        <w:numPr>
          <w:ilvl w:val="0"/>
          <w:numId w:val="14"/>
        </w:numPr>
        <w:suppressAutoHyphens/>
        <w:spacing w:line="240" w:lineRule="atLeast"/>
        <w:ind w:right="-4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lastRenderedPageBreak/>
        <w:t>Zastrzeżenia co do kar umownych pozostają w mocy w całości lub w części, pomimo oświadczenia o odstąpieniu od umowy.</w:t>
      </w:r>
    </w:p>
    <w:p w14:paraId="43579173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173C338" w14:textId="77777777" w:rsidR="00B103DB" w:rsidRPr="00194CD2" w:rsidRDefault="00B103DB" w:rsidP="00E15E9A">
      <w:pPr>
        <w:widowControl w:val="0"/>
        <w:numPr>
          <w:ilvl w:val="0"/>
          <w:numId w:val="14"/>
        </w:numPr>
        <w:tabs>
          <w:tab w:val="left" w:pos="426"/>
        </w:tabs>
        <w:suppressAutoHyphens/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Roszczenie o zapłatę kary umownej staje się wymagalne w dniu następnym po dniu wystąpienia okoliczności uzasadniającej powstanie zobowiązania do zapłaty kary umownej z określonego tytułu.</w:t>
      </w:r>
    </w:p>
    <w:p w14:paraId="2114F80A" w14:textId="77777777" w:rsidR="00B103DB" w:rsidRPr="00194CD2" w:rsidRDefault="00B103DB" w:rsidP="00E15E9A">
      <w:pPr>
        <w:widowControl w:val="0"/>
        <w:numPr>
          <w:ilvl w:val="0"/>
          <w:numId w:val="14"/>
        </w:numPr>
        <w:tabs>
          <w:tab w:val="left" w:pos="426"/>
        </w:tabs>
        <w:suppressAutoHyphens/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 jest uprawniony do potrącenia ewentualnych  kar  umownych  z wymagalnej i należnej Wykonawcy kwoty wynagrodzenia określonej w fakturze lub zabezpieczenia należytego wykonania umowy.</w:t>
      </w:r>
    </w:p>
    <w:p w14:paraId="3C7C500E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0817FA50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 10</w:t>
      </w:r>
    </w:p>
    <w:p w14:paraId="1AEA7EA5" w14:textId="77777777" w:rsidR="00B103DB" w:rsidRPr="00194CD2" w:rsidRDefault="00B103DB" w:rsidP="005C248E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W razie zaistnienia istotnej zmiany okoliczności powodującej, że wykonanie umowy </w:t>
      </w:r>
      <w:r w:rsidRPr="00194CD2">
        <w:rPr>
          <w:rFonts w:eastAsia="Calibri"/>
          <w:color w:val="00000A"/>
          <w:sz w:val="24"/>
          <w:szCs w:val="24"/>
          <w:lang w:val="pl-PL"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31094088" w14:textId="77777777" w:rsidR="00B103DB" w:rsidRPr="00194CD2" w:rsidRDefault="00B103DB" w:rsidP="005C248E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>W tym wypadku postanowienia o karze umownej nie mają zastosowania.</w:t>
      </w:r>
    </w:p>
    <w:p w14:paraId="4AFD6AE9" w14:textId="77777777" w:rsidR="00B103DB" w:rsidRPr="00194CD2" w:rsidRDefault="00B103DB" w:rsidP="00B103DB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</w:p>
    <w:p w14:paraId="76FB4DC0" w14:textId="77777777" w:rsidR="00B103DB" w:rsidRPr="00194CD2" w:rsidRDefault="00B103DB" w:rsidP="00B103DB">
      <w:pPr>
        <w:widowControl w:val="0"/>
        <w:suppressAutoHyphens/>
        <w:spacing w:before="1" w:line="274" w:lineRule="exact"/>
        <w:ind w:left="426" w:hanging="426"/>
        <w:jc w:val="center"/>
        <w:outlineLvl w:val="0"/>
        <w:rPr>
          <w:color w:val="00000A"/>
          <w:sz w:val="24"/>
          <w:szCs w:val="24"/>
        </w:rPr>
      </w:pPr>
      <w:r w:rsidRPr="00194CD2">
        <w:rPr>
          <w:bCs/>
          <w:color w:val="00000A"/>
          <w:sz w:val="24"/>
          <w:szCs w:val="24"/>
          <w:lang w:val="pl-PL"/>
        </w:rPr>
        <w:t>§ 11</w:t>
      </w:r>
    </w:p>
    <w:p w14:paraId="21E2A82D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Oprócz przypadków wymienionych w Kodeksie cywilnym Zamawiającemu przysługuje prawo odstąpienia od Umowy w całości bądź w części w następujących sytuacjach:</w:t>
      </w:r>
    </w:p>
    <w:p w14:paraId="0F5A8FB5" w14:textId="77777777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dowiedzenia się o tym, że Wykonawca na skutek swojej niewypłacalności nie wykonuje zobowiązań pieniężnych przez okres co najmniej 3 miesięcy, </w:t>
      </w:r>
    </w:p>
    <w:p w14:paraId="2047BF90" w14:textId="77777777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zostanie podjęta likwidacja lub rozwiązanie firmy Wykonawcy, </w:t>
      </w:r>
    </w:p>
    <w:p w14:paraId="7B8CC29D" w14:textId="77777777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został wydany nakaz zajęcia majątku Wykonawcy, </w:t>
      </w:r>
    </w:p>
    <w:p w14:paraId="6212EFED" w14:textId="5123933D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color w:val="00000A"/>
          <w:sz w:val="24"/>
          <w:szCs w:val="24"/>
          <w:lang w:val="pl-PL" w:eastAsia="en-US"/>
        </w:rPr>
        <w:t xml:space="preserve">Wykonawca nienależycie wykonuje umowę przez co rozumieć należy naruszenie przez Wykonawcę ustalonych w umowie, ofercie Wykonawcy lub SWZ zasad wykonywania umowy tj. w szczególności w razie dostarczenia przez Wykonawcę </w:t>
      </w:r>
      <w:r w:rsidR="004630B2">
        <w:rPr>
          <w:color w:val="00000A"/>
          <w:sz w:val="24"/>
          <w:szCs w:val="24"/>
          <w:lang w:val="pl-PL" w:eastAsia="en-US"/>
        </w:rPr>
        <w:t>urządzenia</w:t>
      </w:r>
      <w:r w:rsidRPr="00194CD2">
        <w:rPr>
          <w:color w:val="00000A"/>
          <w:sz w:val="24"/>
          <w:szCs w:val="24"/>
          <w:lang w:val="pl-PL" w:eastAsia="en-US"/>
        </w:rPr>
        <w:t xml:space="preserve"> lub </w:t>
      </w:r>
      <w:r w:rsidR="004630B2">
        <w:rPr>
          <w:color w:val="00000A"/>
          <w:sz w:val="24"/>
          <w:szCs w:val="24"/>
          <w:lang w:val="pl-PL" w:eastAsia="en-US"/>
        </w:rPr>
        <w:t>jego</w:t>
      </w:r>
      <w:r w:rsidRPr="00194CD2">
        <w:rPr>
          <w:color w:val="00000A"/>
          <w:sz w:val="24"/>
          <w:szCs w:val="24"/>
          <w:lang w:val="pl-PL" w:eastAsia="en-US"/>
        </w:rPr>
        <w:t xml:space="preserve"> części nieodpowiadających treści umowy, samowolnej zmiany parametrów technicznych wykonanych/dostarczonych </w:t>
      </w:r>
      <w:r w:rsidR="004630B2">
        <w:rPr>
          <w:color w:val="00000A"/>
          <w:sz w:val="24"/>
          <w:szCs w:val="24"/>
          <w:lang w:val="pl-PL" w:eastAsia="en-US"/>
        </w:rPr>
        <w:t>urządzenia</w:t>
      </w:r>
      <w:r w:rsidRPr="00194CD2">
        <w:rPr>
          <w:i/>
          <w:color w:val="00000A"/>
          <w:sz w:val="24"/>
          <w:szCs w:val="24"/>
          <w:lang w:val="pl-PL" w:eastAsia="en-US"/>
        </w:rPr>
        <w:t xml:space="preserve"> </w:t>
      </w:r>
      <w:r w:rsidRPr="00194CD2">
        <w:rPr>
          <w:color w:val="00000A"/>
          <w:sz w:val="24"/>
          <w:szCs w:val="24"/>
          <w:lang w:val="pl-PL" w:eastAsia="en-US"/>
        </w:rPr>
        <w:t xml:space="preserve">bądź też poszczególnych komponentów </w:t>
      </w:r>
      <w:r w:rsidR="004630B2">
        <w:rPr>
          <w:color w:val="00000A"/>
          <w:sz w:val="24"/>
          <w:szCs w:val="24"/>
          <w:lang w:val="pl-PL" w:eastAsia="en-US"/>
        </w:rPr>
        <w:t>wyposażenia lub urządzenia.</w:t>
      </w:r>
      <w:bookmarkStart w:id="0" w:name="_GoBack"/>
      <w:bookmarkEnd w:id="0"/>
    </w:p>
    <w:p w14:paraId="0B8B50B6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Wykonawcy nie przysługuje odszkodowanie z tytułu odstąpienia przez Zamawiającego od umowy z powodu okoliczności leżących po stronie Wykonawcy. </w:t>
      </w:r>
    </w:p>
    <w:p w14:paraId="7AA40206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00EE8AF5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Odstąpienie od umowy nie wpływa na istnienie i skuteczność roszczeń o zapłatę kar umownych. </w:t>
      </w:r>
    </w:p>
    <w:p w14:paraId="5A558656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Odstąpienie od Umowy w sytuacjach określonych w ust. 1 lit. a)÷d) powinno nastąpić w ciągu 14 dni od zaistnienia określonego zdarzenia lub uzyskania przez Zamawiającego  informacji o wystąpieniu przesłanki uzasadniającej odstąpienie od Umowy.</w:t>
      </w:r>
    </w:p>
    <w:p w14:paraId="1E0F66F7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 razie zaistnienia okoliczności wskazanych w ust. 1 lit. a)÷c) Wykonawca ma obowiązek poinformowania Zamawiającego na piśmie w terminie 7 dni od zaistnienia tego zdarzenia. </w:t>
      </w:r>
    </w:p>
    <w:p w14:paraId="4FEDC8E1" w14:textId="77777777" w:rsidR="00B103DB" w:rsidRPr="00194CD2" w:rsidRDefault="00B103DB" w:rsidP="00B103DB">
      <w:pPr>
        <w:widowControl w:val="0"/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</w:p>
    <w:p w14:paraId="70402D9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12</w:t>
      </w:r>
    </w:p>
    <w:p w14:paraId="6921C921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02DD7B8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lastRenderedPageBreak/>
        <w:t xml:space="preserve">W razie wątpliwości, czy określona informacja stanowi tajemnicę Wykonawca zobowiązany jest zwrócić się w formie pisemnej do Zamawiającego o wyjaśnienie takiej wątpliwości. </w:t>
      </w:r>
    </w:p>
    <w:p w14:paraId="09B99ACB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Wykonawca zobowiązuje się do wykorzystania uzyskanych, powyższych informacji jedynie w celu wykonania przedmiotu umowy. </w:t>
      </w:r>
    </w:p>
    <w:p w14:paraId="30741545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7060C265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>Powyższe przepisy nie będą miały zastosowania wobec informacji powszechnie znanych lub opublikowanych oraz w przypadku żądania ich ujawnienia przez uprawniony organ.</w:t>
      </w:r>
    </w:p>
    <w:p w14:paraId="4B0E7DB9" w14:textId="77777777" w:rsidR="00B103DB" w:rsidRPr="00194CD2" w:rsidRDefault="00B103DB" w:rsidP="00B103DB">
      <w:pPr>
        <w:suppressAutoHyphens/>
        <w:spacing w:line="240" w:lineRule="atLeast"/>
        <w:jc w:val="center"/>
        <w:rPr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</w:rPr>
        <w:t>§ 13</w:t>
      </w:r>
    </w:p>
    <w:p w14:paraId="05FA04BE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Wszelkie zmiany Umowy wymagają zgody obu Stron i zachowania formy pisemnej </w:t>
      </w:r>
      <w:r w:rsidRPr="00194CD2">
        <w:rPr>
          <w:color w:val="000000"/>
          <w:sz w:val="24"/>
          <w:szCs w:val="24"/>
          <w:lang w:val="pl-PL"/>
        </w:rPr>
        <w:br/>
        <w:t>pod rygorem nieważności.</w:t>
      </w:r>
    </w:p>
    <w:p w14:paraId="63949B07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194CD2">
        <w:rPr>
          <w:i/>
          <w:color w:val="000000"/>
          <w:sz w:val="24"/>
          <w:szCs w:val="24"/>
          <w:lang w:val="pl-PL"/>
        </w:rPr>
        <w:t xml:space="preserve">  </w:t>
      </w:r>
    </w:p>
    <w:p w14:paraId="570C499D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</w:t>
      </w:r>
      <w:r w:rsidRPr="00194CD2">
        <w:rPr>
          <w:color w:val="000000"/>
          <w:sz w:val="24"/>
          <w:szCs w:val="24"/>
          <w:lang w:val="pl-PL"/>
        </w:rPr>
        <w:br/>
        <w:t xml:space="preserve">w następującym zakresie: </w:t>
      </w:r>
    </w:p>
    <w:p w14:paraId="0D70DF5C" w14:textId="77777777" w:rsidR="00B103DB" w:rsidRPr="00194CD2" w:rsidRDefault="00B103DB" w:rsidP="00E15E9A">
      <w:pPr>
        <w:numPr>
          <w:ilvl w:val="1"/>
          <w:numId w:val="19"/>
        </w:numPr>
        <w:tabs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następstwem wprowadzania </w:t>
      </w:r>
      <w:r w:rsidRPr="00194CD2">
        <w:rPr>
          <w:b/>
          <w:bCs/>
          <w:color w:val="000000"/>
          <w:sz w:val="24"/>
          <w:szCs w:val="24"/>
          <w:lang w:val="pl-PL"/>
        </w:rPr>
        <w:t>zmian w obowiązujących przepisach prawa</w:t>
      </w:r>
      <w:r w:rsidRPr="00194CD2">
        <w:rPr>
          <w:color w:val="000000"/>
          <w:sz w:val="24"/>
          <w:szCs w:val="24"/>
          <w:lang w:val="pl-PL"/>
        </w:rPr>
        <w:t xml:space="preserve"> mających wpływ na realizację przedmiotu zamówienia</w:t>
      </w:r>
    </w:p>
    <w:p w14:paraId="3E357F4C" w14:textId="77777777" w:rsidR="00B103DB" w:rsidRPr="00194CD2" w:rsidRDefault="00B103DB" w:rsidP="00E15E9A">
      <w:pPr>
        <w:numPr>
          <w:ilvl w:val="1"/>
          <w:numId w:val="19"/>
        </w:numPr>
        <w:tabs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194CD2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194CD2">
        <w:rPr>
          <w:color w:val="000000"/>
          <w:kern w:val="2"/>
          <w:sz w:val="24"/>
          <w:szCs w:val="24"/>
          <w:lang w:val="pl-PL"/>
        </w:rPr>
        <w:t xml:space="preserve"> </w:t>
      </w:r>
      <w:r w:rsidRPr="00194CD2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194CD2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14:paraId="25616D43" w14:textId="77777777" w:rsidR="00B103DB" w:rsidRPr="00194CD2" w:rsidRDefault="00B103DB" w:rsidP="00E15E9A">
      <w:pPr>
        <w:numPr>
          <w:ilvl w:val="0"/>
          <w:numId w:val="20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14:paraId="25A97756" w14:textId="77777777" w:rsidR="00B103DB" w:rsidRPr="00194CD2" w:rsidRDefault="00B103DB" w:rsidP="00E15E9A">
      <w:pPr>
        <w:numPr>
          <w:ilvl w:val="0"/>
          <w:numId w:val="21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 xml:space="preserve">pojawieniem się na rynku urządzeń nowszej generacji pozwalających </w:t>
      </w:r>
      <w:r w:rsidRPr="00194CD2">
        <w:rPr>
          <w:color w:val="000000"/>
          <w:kern w:val="2"/>
          <w:sz w:val="24"/>
          <w:szCs w:val="24"/>
          <w:lang w:val="pl-PL"/>
        </w:rPr>
        <w:br/>
        <w:t xml:space="preserve">na zaoszczędzenie kosztów realizacji przedmiotu umowy lub kosztów eksploatacji  przedmiotu umowy, </w:t>
      </w:r>
    </w:p>
    <w:p w14:paraId="7153E978" w14:textId="77777777" w:rsidR="00B103DB" w:rsidRPr="00194CD2" w:rsidRDefault="00B103DB" w:rsidP="00E15E9A">
      <w:pPr>
        <w:numPr>
          <w:ilvl w:val="0"/>
          <w:numId w:val="21"/>
        </w:numPr>
        <w:tabs>
          <w:tab w:val="left" w:pos="1040"/>
        </w:tabs>
        <w:suppressAutoHyphens/>
        <w:autoSpaceDN w:val="0"/>
        <w:jc w:val="both"/>
        <w:rPr>
          <w:color w:val="00000A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>pojawieniem się na rynku urządzeń o lepszych</w:t>
      </w:r>
      <w:r w:rsidRPr="00194CD2">
        <w:rPr>
          <w:color w:val="00000A"/>
          <w:kern w:val="2"/>
          <w:sz w:val="24"/>
          <w:szCs w:val="24"/>
          <w:lang w:val="pl-PL"/>
        </w:rPr>
        <w:t xml:space="preserve"> parametrach niż wskazane w ofercie</w:t>
      </w:r>
    </w:p>
    <w:p w14:paraId="3B308885" w14:textId="77777777" w:rsidR="00B103DB" w:rsidRPr="00194CD2" w:rsidRDefault="00B103DB" w:rsidP="00E15E9A">
      <w:pPr>
        <w:numPr>
          <w:ilvl w:val="1"/>
          <w:numId w:val="19"/>
        </w:numPr>
        <w:tabs>
          <w:tab w:val="clear" w:pos="1353"/>
        </w:tabs>
        <w:suppressAutoHyphens/>
        <w:autoSpaceDN w:val="0"/>
        <w:ind w:left="709" w:hanging="426"/>
        <w:jc w:val="both"/>
        <w:rPr>
          <w:color w:val="00000A"/>
          <w:kern w:val="2"/>
          <w:sz w:val="24"/>
          <w:szCs w:val="24"/>
          <w:lang w:val="pl-PL"/>
        </w:rPr>
      </w:pPr>
      <w:r w:rsidRPr="00194CD2">
        <w:rPr>
          <w:b/>
          <w:bCs/>
          <w:color w:val="00000A"/>
          <w:sz w:val="24"/>
          <w:szCs w:val="24"/>
          <w:lang w:val="pl-PL"/>
        </w:rPr>
        <w:t xml:space="preserve">zmiany wysokości wynagrodzenia w przypadku zmiany stawki podatku </w:t>
      </w:r>
      <w:r w:rsidRPr="00194CD2">
        <w:rPr>
          <w:b/>
          <w:bCs/>
          <w:color w:val="00000A"/>
          <w:sz w:val="24"/>
          <w:szCs w:val="24"/>
          <w:lang w:val="pl-PL"/>
        </w:rPr>
        <w:br/>
        <w:t>od towarów i usług</w:t>
      </w:r>
      <w:r w:rsidRPr="00194CD2">
        <w:rPr>
          <w:color w:val="00000A"/>
          <w:sz w:val="24"/>
          <w:szCs w:val="24"/>
          <w:lang w:val="pl-PL"/>
        </w:rPr>
        <w:t xml:space="preserve">, zmiana wysokości wynagrodzenia należnego Wykonawcy </w:t>
      </w:r>
      <w:r w:rsidRPr="00194CD2">
        <w:rPr>
          <w:color w:val="00000A"/>
          <w:sz w:val="24"/>
          <w:szCs w:val="24"/>
          <w:lang w:val="pl-PL"/>
        </w:rPr>
        <w:br/>
        <w:t>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4FF22DC2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A"/>
          <w:kern w:val="2"/>
          <w:sz w:val="24"/>
          <w:szCs w:val="24"/>
          <w:lang w:val="pl-PL"/>
        </w:rPr>
        <w:t>W przypadku zmiany, o której mowa w ust. 3 pkt. d), wartość wynagrodzenia netto nie zmieni się, a wartość</w:t>
      </w:r>
      <w:r w:rsidRPr="00194CD2">
        <w:rPr>
          <w:color w:val="000000"/>
          <w:kern w:val="2"/>
          <w:sz w:val="24"/>
          <w:szCs w:val="24"/>
          <w:lang w:val="pl-PL"/>
        </w:rPr>
        <w:t xml:space="preserve"> wynagrodzenia brutto zostanie wyliczona na podstawie nowych przepisów</w:t>
      </w:r>
    </w:p>
    <w:p w14:paraId="18D24458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2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  <w:r w:rsidRPr="00194CD2">
        <w:rPr>
          <w:color w:val="00000A"/>
          <w:sz w:val="24"/>
          <w:szCs w:val="24"/>
          <w:lang w:val="pl-PL"/>
        </w:rPr>
        <w:t xml:space="preserve">  </w:t>
      </w:r>
    </w:p>
    <w:p w14:paraId="5594A7C7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§14</w:t>
      </w:r>
    </w:p>
    <w:p w14:paraId="42F565E5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Właściwym dla rozpoznania sporów wynikłych na tle realizacji niniejszej umowy jest sąd  właściwy dla siedziby Zamawiającego.</w:t>
      </w:r>
    </w:p>
    <w:p w14:paraId="5B52CB8B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lastRenderedPageBreak/>
        <w:t>§15</w:t>
      </w:r>
    </w:p>
    <w:p w14:paraId="12578D08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 sprawach nie uregulowanych w niniejszej umowie stosuje się przepisy kodeksu cywilnego i ustawy prawo zamówień publicznych.</w:t>
      </w:r>
    </w:p>
    <w:p w14:paraId="43CA373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§16</w:t>
      </w:r>
    </w:p>
    <w:p w14:paraId="3FB4DB26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Wszelkie załączniki stanowią integralną część niniejszej umowy.</w:t>
      </w:r>
    </w:p>
    <w:p w14:paraId="1848140E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203608FF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§17</w:t>
      </w:r>
    </w:p>
    <w:p w14:paraId="5403E30C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Umowę sporządzono w 2 jednobrzmiących egzemplarzach po 1 dla każdej ze stron.</w:t>
      </w:r>
    </w:p>
    <w:p w14:paraId="342A16FB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</w:p>
    <w:p w14:paraId="4DC069EF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</w:p>
    <w:p w14:paraId="69ACCBFD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</w:p>
    <w:p w14:paraId="251AA4C5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 xml:space="preserve">     </w:t>
      </w:r>
    </w:p>
    <w:p w14:paraId="0A2FD6B6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  <w:r w:rsidRPr="00194CD2">
        <w:rPr>
          <w:b/>
          <w:sz w:val="24"/>
          <w:szCs w:val="24"/>
          <w:lang w:val="pl-PL"/>
        </w:rPr>
        <w:t xml:space="preserve">                  Za Zamawiającego                                                                   Za Wykonawcę </w:t>
      </w:r>
    </w:p>
    <w:p w14:paraId="684CBFFC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</w:p>
    <w:p w14:paraId="636E0567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</w:p>
    <w:p w14:paraId="0ED23EFA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....................................................................</w:t>
      </w:r>
      <w:r w:rsidRPr="00194CD2">
        <w:rPr>
          <w:sz w:val="24"/>
          <w:szCs w:val="24"/>
          <w:lang w:val="pl-PL"/>
        </w:rPr>
        <w:tab/>
      </w:r>
      <w:r w:rsidRPr="00194CD2">
        <w:rPr>
          <w:sz w:val="24"/>
          <w:szCs w:val="24"/>
          <w:lang w:val="pl-PL"/>
        </w:rPr>
        <w:tab/>
      </w:r>
      <w:r w:rsidRPr="00194CD2">
        <w:rPr>
          <w:sz w:val="24"/>
          <w:szCs w:val="24"/>
          <w:lang w:val="pl-PL"/>
        </w:rPr>
        <w:tab/>
        <w:t>………………………………....</w:t>
      </w:r>
      <w:r w:rsidRPr="00194CD2">
        <w:rPr>
          <w:sz w:val="24"/>
          <w:szCs w:val="24"/>
          <w:lang w:val="pl-PL"/>
        </w:rPr>
        <w:tab/>
        <w:t xml:space="preserve">                                 </w:t>
      </w:r>
    </w:p>
    <w:p w14:paraId="32C6A848" w14:textId="77777777" w:rsidR="00B103DB" w:rsidRPr="00194CD2" w:rsidRDefault="00B103DB" w:rsidP="00B103DB">
      <w:pPr>
        <w:tabs>
          <w:tab w:val="left" w:pos="7050"/>
        </w:tabs>
        <w:suppressAutoHyphens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 xml:space="preserve">                      (data i podpis)                                                                          (data i podpis)</w:t>
      </w:r>
    </w:p>
    <w:p w14:paraId="0A32931F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</w:p>
    <w:p w14:paraId="5142D23E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0B888764" w14:textId="77777777" w:rsidR="00B103DB" w:rsidRPr="00194CD2" w:rsidRDefault="00B103DB" w:rsidP="00B103DB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0FBECC44" w14:textId="77777777" w:rsidR="00B103DB" w:rsidRPr="00194CD2" w:rsidRDefault="00B103DB" w:rsidP="00B103DB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25AF0460" w14:textId="77777777" w:rsidR="00B103DB" w:rsidRPr="00194CD2" w:rsidRDefault="00B103DB" w:rsidP="00B103DB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4647AF24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716D0DE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</w:p>
    <w:p w14:paraId="5157B7DA" w14:textId="749647C8" w:rsidR="00B103DB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44CADE8" w14:textId="4CB866A3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9464E62" w14:textId="7939F744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FCFDA99" w14:textId="2401F2D4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9CD8149" w14:textId="5BE5B84A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6DBE8F2" w14:textId="0D843B46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4E2981D" w14:textId="23F26668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54F5D67" w14:textId="70BF060B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B57B4BA" w14:textId="1EBD3098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AFDF5C8" w14:textId="5BCAED32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2FA7474" w14:textId="77777777" w:rsidR="005C248E" w:rsidRPr="00194CD2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D3512EB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8238A59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67F7563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2C736DF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Załączniki do umowy:</w:t>
      </w:r>
    </w:p>
    <w:p w14:paraId="3F90F608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1) Szczegółowa specyfikacja sprzętu/opis przedmiotu zamówienia </w:t>
      </w:r>
    </w:p>
    <w:p w14:paraId="373B75C3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  <w:lang w:val="pl-PL"/>
        </w:rPr>
        <w:t>2) Oświadczenie dla celów podatkowych dotyczące podmiotów powiązanych</w:t>
      </w:r>
    </w:p>
    <w:p w14:paraId="7F21800B" w14:textId="77777777" w:rsidR="00B103DB" w:rsidRPr="00194CD2" w:rsidRDefault="00B103DB" w:rsidP="00B103DB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Załącznik nr 2 do umowy</w:t>
      </w:r>
    </w:p>
    <w:p w14:paraId="433A2DC4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29FA9724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0D84F8E1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.....................................… </w:t>
      </w:r>
    </w:p>
    <w:p w14:paraId="414C7713" w14:textId="77777777" w:rsidR="00B103DB" w:rsidRPr="00194CD2" w:rsidRDefault="00B103DB" w:rsidP="00B103DB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Nazwa Wykonawcy</w:t>
      </w:r>
    </w:p>
    <w:p w14:paraId="2D80FB9B" w14:textId="77777777" w:rsidR="00B103DB" w:rsidRPr="00194CD2" w:rsidRDefault="00B103DB" w:rsidP="00B103D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48412BC5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.....................................…</w:t>
      </w:r>
    </w:p>
    <w:p w14:paraId="073902D4" w14:textId="77777777" w:rsidR="00B103DB" w:rsidRPr="00194CD2" w:rsidRDefault="00B103DB" w:rsidP="00B103DB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NIP</w:t>
      </w:r>
      <w:r w:rsidRPr="00194CD2">
        <w:rPr>
          <w:sz w:val="24"/>
          <w:szCs w:val="24"/>
          <w:lang w:val="pl-PL"/>
        </w:rPr>
        <w:tab/>
        <w:t> </w:t>
      </w:r>
    </w:p>
    <w:p w14:paraId="312E45D3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7397C14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A3546C3" w14:textId="77777777" w:rsidR="00B103DB" w:rsidRPr="00194CD2" w:rsidRDefault="00B103DB" w:rsidP="00B103D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194CD2">
        <w:rPr>
          <w:b/>
          <w:bCs/>
          <w:sz w:val="24"/>
          <w:szCs w:val="24"/>
          <w:lang w:val="pl-PL"/>
        </w:rPr>
        <w:t>OŚWIADCZENIE DLA CELÓW PODATKOWYCH</w:t>
      </w:r>
    </w:p>
    <w:p w14:paraId="18E8A984" w14:textId="77777777" w:rsidR="00B103DB" w:rsidRPr="00194CD2" w:rsidRDefault="00B103DB" w:rsidP="00B103D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194CD2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30BBFE67" w14:textId="77777777" w:rsidR="00B103DB" w:rsidRPr="00194CD2" w:rsidRDefault="00B103DB" w:rsidP="00B103D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371B79E7" w14:textId="77777777" w:rsidR="00B103DB" w:rsidRPr="00194CD2" w:rsidRDefault="00B103DB" w:rsidP="00B103D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Działając w imieniu ………………………………, (dalej jako: „</w:t>
      </w:r>
      <w:r w:rsidRPr="00194CD2">
        <w:rPr>
          <w:b/>
          <w:bCs/>
          <w:sz w:val="24"/>
          <w:szCs w:val="24"/>
          <w:lang w:val="pl-PL"/>
        </w:rPr>
        <w:t>Podmiot</w:t>
      </w:r>
      <w:r w:rsidRPr="00194CD2">
        <w:rPr>
          <w:sz w:val="24"/>
          <w:szCs w:val="24"/>
          <w:lang w:val="pl-PL"/>
        </w:rPr>
        <w:t>”) niniejszym oświadcza, że Podmiot:</w:t>
      </w:r>
    </w:p>
    <w:p w14:paraId="34206D82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b/>
          <w:bCs/>
          <w:sz w:val="24"/>
          <w:szCs w:val="24"/>
          <w:lang w:val="pl-PL"/>
        </w:rPr>
        <w:t>jest / nie jest</w:t>
      </w:r>
      <w:r w:rsidRPr="00194CD2">
        <w:rPr>
          <w:sz w:val="24"/>
          <w:szCs w:val="24"/>
          <w:vertAlign w:val="superscript"/>
          <w:lang w:val="pl-PL"/>
        </w:rPr>
        <w:footnoteReference w:id="1"/>
      </w:r>
      <w:r w:rsidRPr="00194CD2">
        <w:rPr>
          <w:sz w:val="24"/>
          <w:szCs w:val="24"/>
          <w:lang w:val="pl-PL"/>
        </w:rPr>
        <w:t xml:space="preserve"> podmiotem powiązanym z Akademią Górniczo-Hutniczą </w:t>
      </w:r>
      <w:r w:rsidRPr="00194CD2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194CD2">
        <w:rPr>
          <w:sz w:val="24"/>
          <w:szCs w:val="24"/>
          <w:vertAlign w:val="superscript"/>
          <w:lang w:val="pl-PL"/>
        </w:rPr>
        <w:footnoteReference w:id="2"/>
      </w:r>
      <w:r w:rsidRPr="00194CD2">
        <w:rPr>
          <w:sz w:val="24"/>
          <w:szCs w:val="24"/>
          <w:lang w:val="pl-PL"/>
        </w:rPr>
        <w:t>;</w:t>
      </w:r>
    </w:p>
    <w:p w14:paraId="5B15DEDB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194CD2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</w:p>
    <w:p w14:paraId="71134E19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rFonts w:eastAsia="Calibri"/>
          <w:sz w:val="24"/>
          <w:szCs w:val="24"/>
          <w:lang w:val="pl-PL" w:eastAsia="en-US"/>
        </w:rPr>
        <w:t>rzeczywisty właściciel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194CD2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194CD2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</w:p>
    <w:p w14:paraId="0CA80D6C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194CD2">
        <w:rPr>
          <w:rFonts w:eastAsia="Calibri"/>
          <w:sz w:val="24"/>
          <w:szCs w:val="24"/>
          <w:lang w:val="pl-PL" w:eastAsia="en-US"/>
        </w:rPr>
        <w:t xml:space="preserve">Podmiot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194CD2">
        <w:rPr>
          <w:sz w:val="24"/>
          <w:szCs w:val="24"/>
          <w:vertAlign w:val="superscript"/>
          <w:lang w:val="pl-PL"/>
        </w:rPr>
        <w:footnoteReference w:id="7"/>
      </w:r>
      <w:r w:rsidRPr="00194CD2">
        <w:rPr>
          <w:sz w:val="24"/>
          <w:szCs w:val="24"/>
          <w:lang w:val="pl-PL"/>
        </w:rPr>
        <w:t xml:space="preserve">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194CD2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  <w:r w:rsidRPr="00194CD2">
        <w:rPr>
          <w:rFonts w:eastAsia="Calibri"/>
          <w:sz w:val="24"/>
          <w:szCs w:val="24"/>
          <w:lang w:val="pl-PL" w:eastAsia="en-US"/>
        </w:rPr>
        <w:br/>
      </w:r>
      <w:r w:rsidRPr="00194CD2">
        <w:rPr>
          <w:rFonts w:eastAsia="Calibri"/>
          <w:sz w:val="24"/>
          <w:szCs w:val="24"/>
          <w:lang w:val="pl-PL" w:eastAsia="en-US"/>
        </w:rPr>
        <w:lastRenderedPageBreak/>
        <w:t>w rozumieniu art. 24a ustawy z dnia 15 lutego 1992 r. o podatku dochodowym od osób prawnych.</w:t>
      </w:r>
    </w:p>
    <w:p w14:paraId="261790EC" w14:textId="77777777" w:rsidR="00B103DB" w:rsidRPr="00194CD2" w:rsidRDefault="00B103DB" w:rsidP="00B103DB">
      <w:pPr>
        <w:spacing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711F7969" w14:textId="77777777" w:rsidR="00B103DB" w:rsidRPr="00194CD2" w:rsidRDefault="00B103DB" w:rsidP="00B103DB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194CD2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194CD2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5F819C84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A5E5909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08A6304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8058BDC" w14:textId="77777777" w:rsidR="00B103DB" w:rsidRPr="00194CD2" w:rsidRDefault="00B103DB" w:rsidP="00B103DB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B103DB" w:rsidRPr="00B53C82" w14:paraId="0EB041E8" w14:textId="77777777" w:rsidTr="00066284">
        <w:tc>
          <w:tcPr>
            <w:tcW w:w="4105" w:type="dxa"/>
            <w:hideMark/>
          </w:tcPr>
          <w:p w14:paraId="47D356FB" w14:textId="2D523F16" w:rsidR="00B103DB" w:rsidRPr="00194CD2" w:rsidRDefault="00B103DB" w:rsidP="00066284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194CD2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</w:t>
            </w:r>
          </w:p>
          <w:p w14:paraId="11BCAFC8" w14:textId="77777777" w:rsidR="00B103DB" w:rsidRPr="00194CD2" w:rsidRDefault="00B103DB" w:rsidP="00066284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</w:t>
            </w:r>
            <w:proofErr w:type="spellStart"/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ych</w:t>
            </w:r>
            <w:proofErr w:type="spellEnd"/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 xml:space="preserve"> do reprezentacji)</w:t>
            </w:r>
          </w:p>
        </w:tc>
      </w:tr>
    </w:tbl>
    <w:p w14:paraId="1ADD283E" w14:textId="77777777" w:rsidR="00B103DB" w:rsidRPr="00194CD2" w:rsidRDefault="00B103DB" w:rsidP="00B103DB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14:paraId="315D8686" w14:textId="77777777" w:rsidR="00B103DB" w:rsidRPr="00194CD2" w:rsidRDefault="00B103DB" w:rsidP="00B103DB">
      <w:pPr>
        <w:rPr>
          <w:sz w:val="24"/>
          <w:szCs w:val="24"/>
          <w:lang w:val="pl-PL"/>
        </w:rPr>
      </w:pPr>
    </w:p>
    <w:p w14:paraId="4D802411" w14:textId="77777777" w:rsidR="00496551" w:rsidRPr="00194CD2" w:rsidRDefault="00496551" w:rsidP="00B103DB">
      <w:pPr>
        <w:rPr>
          <w:sz w:val="24"/>
          <w:szCs w:val="24"/>
          <w:lang w:val="pl-PL"/>
        </w:rPr>
      </w:pPr>
    </w:p>
    <w:sectPr w:rsidR="00496551" w:rsidRPr="00194C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96068C" w14:textId="77777777" w:rsidR="008A2ECE" w:rsidRDefault="008A2ECE">
      <w:r>
        <w:separator/>
      </w:r>
    </w:p>
  </w:endnote>
  <w:endnote w:type="continuationSeparator" w:id="0">
    <w:p w14:paraId="7C808C63" w14:textId="77777777" w:rsidR="008A2ECE" w:rsidRDefault="008A2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A9942" w14:textId="77777777" w:rsidR="00354AC1" w:rsidRDefault="00354A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17B73" w14:textId="77777777" w:rsidR="00354AC1" w:rsidRDefault="00354A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330DC" w14:textId="77777777" w:rsidR="00354AC1" w:rsidRDefault="00354A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7F70AC" w14:textId="77777777" w:rsidR="008A2ECE" w:rsidRDefault="008A2ECE">
      <w:r>
        <w:separator/>
      </w:r>
    </w:p>
  </w:footnote>
  <w:footnote w:type="continuationSeparator" w:id="0">
    <w:p w14:paraId="7B77BC9D" w14:textId="77777777" w:rsidR="008A2ECE" w:rsidRDefault="008A2ECE">
      <w:r>
        <w:continuationSeparator/>
      </w:r>
    </w:p>
  </w:footnote>
  <w:footnote w:id="1">
    <w:p w14:paraId="6BFE9EC4" w14:textId="77777777" w:rsidR="00B103DB" w:rsidRDefault="00B103DB" w:rsidP="00B103D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221DA81C" w14:textId="77777777" w:rsidR="00B103DB" w:rsidRDefault="00B103DB" w:rsidP="00B103D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6C70B04" w14:textId="77777777" w:rsidR="00B103DB" w:rsidRDefault="00B103DB" w:rsidP="00E15E9A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CFE9847" w14:textId="77777777" w:rsidR="00B103DB" w:rsidRDefault="00B103DB" w:rsidP="00E15E9A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24D759" w14:textId="77777777" w:rsidR="00B103DB" w:rsidRDefault="00B103DB" w:rsidP="00E15E9A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6665F66" w14:textId="77777777" w:rsidR="00B103DB" w:rsidRDefault="00B103DB" w:rsidP="00E15E9A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66C5BD" w14:textId="77777777" w:rsidR="00B103DB" w:rsidRDefault="00B103DB" w:rsidP="00B103D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BCBCE7" w14:textId="77777777" w:rsidR="00B103DB" w:rsidRDefault="00B103DB" w:rsidP="00E15E9A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0A7AA36" w14:textId="77777777" w:rsidR="00B103DB" w:rsidRDefault="00B103DB" w:rsidP="00E15E9A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398741" w14:textId="77777777" w:rsidR="00B103DB" w:rsidRDefault="00B103DB" w:rsidP="00E15E9A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066D7B" w14:textId="77777777" w:rsidR="00B103DB" w:rsidRDefault="00B103DB" w:rsidP="00E15E9A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A2C93F" w14:textId="77777777" w:rsidR="00B103DB" w:rsidRDefault="00B103DB" w:rsidP="00E15E9A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0F4D40" w14:textId="77777777" w:rsidR="00B103DB" w:rsidRDefault="00B103DB" w:rsidP="00B103D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C138882" w14:textId="77777777" w:rsidR="00B103DB" w:rsidRDefault="00B103DB" w:rsidP="00B103D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468D198" w14:textId="77777777" w:rsidR="00B103DB" w:rsidRDefault="00B103DB" w:rsidP="00B103D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743DA369" w14:textId="77777777" w:rsidR="00B103DB" w:rsidRDefault="00B103DB" w:rsidP="00B103D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BB2E243" w14:textId="77777777" w:rsidR="00B103DB" w:rsidRDefault="00B103DB" w:rsidP="00E15E9A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89F0C91" w14:textId="77777777" w:rsidR="00B103DB" w:rsidRDefault="00B103DB" w:rsidP="00E15E9A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8B1E3A1" w14:textId="77777777" w:rsidR="00B103DB" w:rsidRDefault="00B103DB" w:rsidP="00E15E9A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B765FDE" w14:textId="77777777" w:rsidR="00B103DB" w:rsidRDefault="00B103DB" w:rsidP="00B103D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748B353" w14:textId="77777777" w:rsidR="00B103DB" w:rsidRDefault="00B103DB" w:rsidP="00B103D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B142B4D" w14:textId="77777777" w:rsidR="00B103DB" w:rsidRDefault="00B103DB" w:rsidP="00B103D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FCE12FF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0FBB9B4E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2B41AA92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1397577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45C0236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8CDC35C" w14:textId="77777777" w:rsidR="00B103DB" w:rsidRDefault="00B103DB" w:rsidP="00B103D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8CC6FEC" w14:textId="77777777" w:rsidR="00B103DB" w:rsidRDefault="00B103DB" w:rsidP="00B103D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5EE7FDB" w14:textId="77777777" w:rsidR="00B103DB" w:rsidRDefault="00B103DB" w:rsidP="00B103D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550BF" w14:textId="77777777" w:rsidR="00354AC1" w:rsidRDefault="00354A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6630DF" w14:textId="77777777" w:rsidR="00354AC1" w:rsidRDefault="00354A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E87B0" w14:textId="77777777" w:rsidR="00354AC1" w:rsidRDefault="00354A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A533FF9"/>
    <w:multiLevelType w:val="multilevel"/>
    <w:tmpl w:val="FA6CC59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E7E04"/>
    <w:multiLevelType w:val="multilevel"/>
    <w:tmpl w:val="543C0E8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51D39"/>
    <w:multiLevelType w:val="multilevel"/>
    <w:tmpl w:val="A0C880F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DC525A6"/>
    <w:multiLevelType w:val="multilevel"/>
    <w:tmpl w:val="14DC95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3071B1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417D1228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153A5A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8044E9"/>
    <w:multiLevelType w:val="multilevel"/>
    <w:tmpl w:val="E864D35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E343D8D"/>
    <w:multiLevelType w:val="multilevel"/>
    <w:tmpl w:val="08A4E76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dstrike w:val="0"/>
        <w:color w:val="auto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2C31D3B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F84DDA"/>
    <w:multiLevelType w:val="multilevel"/>
    <w:tmpl w:val="06C61592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BF262BD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CB77E22"/>
    <w:multiLevelType w:val="multilevel"/>
    <w:tmpl w:val="7E1A3F56"/>
    <w:lvl w:ilvl="0">
      <w:start w:val="1"/>
      <w:numFmt w:val="lowerLetter"/>
      <w:lvlText w:val="%1)"/>
      <w:lvlJc w:val="left"/>
      <w:pPr>
        <w:ind w:left="700" w:hanging="360"/>
      </w:p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24" w15:restartNumberingAfterBreak="0">
    <w:nsid w:val="76613D3A"/>
    <w:multiLevelType w:val="hybridMultilevel"/>
    <w:tmpl w:val="8B409DB0"/>
    <w:lvl w:ilvl="0" w:tplc="59022E10">
      <w:start w:val="1"/>
      <w:numFmt w:val="decimal"/>
      <w:lvlText w:val="%1)"/>
      <w:lvlJc w:val="left"/>
      <w:pPr>
        <w:ind w:left="360" w:hanging="360"/>
      </w:pPr>
      <w:rPr>
        <w:rFonts w:hint="default"/>
        <w:strike w:val="0"/>
        <w:color w:val="000000" w:themeColor="text1"/>
      </w:rPr>
    </w:lvl>
    <w:lvl w:ilvl="1" w:tplc="F6BC1AC2">
      <w:start w:val="1"/>
      <w:numFmt w:val="lowerLetter"/>
      <w:lvlText w:val="%2."/>
      <w:lvlJc w:val="left"/>
      <w:pPr>
        <w:ind w:left="796" w:hanging="360"/>
      </w:pPr>
      <w:rPr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7FE55949"/>
    <w:multiLevelType w:val="multilevel"/>
    <w:tmpl w:val="8610B684"/>
    <w:lvl w:ilvl="0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numFmt w:val="decimal"/>
      <w:lvlText w:val=""/>
      <w:lvlJc w:val="left"/>
      <w:pPr>
        <w:ind w:left="1830" w:hanging="360"/>
      </w:pPr>
      <w:rPr>
        <w:rFonts w:ascii="Symbol" w:hAnsi="Symbol" w:cs="Symbol" w:hint="default"/>
        <w:sz w:val="22"/>
      </w:rPr>
    </w:lvl>
    <w:lvl w:ilvl="2">
      <w:numFmt w:val="decimal"/>
      <w:lvlText w:val=""/>
      <w:lvlJc w:val="left"/>
      <w:pPr>
        <w:ind w:left="2661" w:hanging="360"/>
      </w:pPr>
      <w:rPr>
        <w:rFonts w:ascii="Symbol" w:hAnsi="Symbol" w:cs="Symbol" w:hint="default"/>
        <w:sz w:val="22"/>
      </w:rPr>
    </w:lvl>
    <w:lvl w:ilvl="3">
      <w:numFmt w:val="decimal"/>
      <w:lvlText w:val=""/>
      <w:lvlJc w:val="left"/>
      <w:pPr>
        <w:ind w:left="3491" w:hanging="360"/>
      </w:pPr>
      <w:rPr>
        <w:rFonts w:ascii="Symbol" w:hAnsi="Symbol" w:cs="Symbol" w:hint="default"/>
        <w:sz w:val="22"/>
      </w:rPr>
    </w:lvl>
    <w:lvl w:ilvl="4">
      <w:numFmt w:val="decimal"/>
      <w:lvlText w:val=""/>
      <w:lvlJc w:val="left"/>
      <w:pPr>
        <w:ind w:left="4322" w:hanging="360"/>
      </w:pPr>
      <w:rPr>
        <w:rFonts w:ascii="Symbol" w:hAnsi="Symbol" w:cs="Symbol" w:hint="default"/>
        <w:sz w:val="22"/>
      </w:rPr>
    </w:lvl>
    <w:lvl w:ilvl="5">
      <w:numFmt w:val="decimal"/>
      <w:lvlText w:val=""/>
      <w:lvlJc w:val="left"/>
      <w:pPr>
        <w:ind w:left="5153" w:hanging="360"/>
      </w:pPr>
      <w:rPr>
        <w:rFonts w:ascii="Symbol" w:hAnsi="Symbol" w:cs="Symbol" w:hint="default"/>
        <w:sz w:val="22"/>
      </w:rPr>
    </w:lvl>
    <w:lvl w:ilvl="6">
      <w:numFmt w:val="decimal"/>
      <w:lvlText w:val=""/>
      <w:lvlJc w:val="left"/>
      <w:pPr>
        <w:ind w:left="5983" w:hanging="360"/>
      </w:pPr>
      <w:rPr>
        <w:rFonts w:ascii="Symbol" w:hAnsi="Symbol" w:cs="Symbol" w:hint="default"/>
        <w:sz w:val="22"/>
      </w:rPr>
    </w:lvl>
    <w:lvl w:ilvl="7">
      <w:numFmt w:val="decimal"/>
      <w:lvlText w:val=""/>
      <w:lvlJc w:val="left"/>
      <w:pPr>
        <w:ind w:left="6814" w:hanging="360"/>
      </w:pPr>
      <w:rPr>
        <w:rFonts w:ascii="Symbol" w:hAnsi="Symbol" w:cs="Symbol" w:hint="default"/>
        <w:sz w:val="22"/>
      </w:rPr>
    </w:lvl>
    <w:lvl w:ilvl="8">
      <w:numFmt w:val="decimal"/>
      <w:lvlText w:val=""/>
      <w:lvlJc w:val="left"/>
      <w:pPr>
        <w:ind w:left="7645" w:hanging="360"/>
      </w:pPr>
      <w:rPr>
        <w:rFonts w:ascii="Symbol" w:hAnsi="Symbol" w:cs="Symbol" w:hint="default"/>
        <w:sz w:val="22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12"/>
  </w:num>
  <w:num w:numId="24">
    <w:abstractNumId w:val="6"/>
  </w:num>
  <w:num w:numId="25">
    <w:abstractNumId w:val="18"/>
  </w:num>
  <w:num w:numId="26">
    <w:abstractNumId w:val="2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734"/>
    <w:rsid w:val="000033EA"/>
    <w:rsid w:val="0002467C"/>
    <w:rsid w:val="00040A7A"/>
    <w:rsid w:val="00053C35"/>
    <w:rsid w:val="0007315E"/>
    <w:rsid w:val="000936CA"/>
    <w:rsid w:val="00097182"/>
    <w:rsid w:val="000B1A00"/>
    <w:rsid w:val="000C0F66"/>
    <w:rsid w:val="00165734"/>
    <w:rsid w:val="001764D4"/>
    <w:rsid w:val="00194CD2"/>
    <w:rsid w:val="001F341B"/>
    <w:rsid w:val="00200B88"/>
    <w:rsid w:val="002430FD"/>
    <w:rsid w:val="00267340"/>
    <w:rsid w:val="00275C59"/>
    <w:rsid w:val="00282E7E"/>
    <w:rsid w:val="00337165"/>
    <w:rsid w:val="00354AC1"/>
    <w:rsid w:val="003974EB"/>
    <w:rsid w:val="003C6167"/>
    <w:rsid w:val="003F1749"/>
    <w:rsid w:val="00430A34"/>
    <w:rsid w:val="00430E8C"/>
    <w:rsid w:val="00432FAD"/>
    <w:rsid w:val="004630B2"/>
    <w:rsid w:val="00496551"/>
    <w:rsid w:val="004A692C"/>
    <w:rsid w:val="004C4EC3"/>
    <w:rsid w:val="004D6B35"/>
    <w:rsid w:val="0050219D"/>
    <w:rsid w:val="00512FD2"/>
    <w:rsid w:val="00523F87"/>
    <w:rsid w:val="00555D64"/>
    <w:rsid w:val="005857AB"/>
    <w:rsid w:val="00593CEB"/>
    <w:rsid w:val="005B2336"/>
    <w:rsid w:val="005C248E"/>
    <w:rsid w:val="005C6D38"/>
    <w:rsid w:val="005D1623"/>
    <w:rsid w:val="005D2104"/>
    <w:rsid w:val="00614C95"/>
    <w:rsid w:val="00660027"/>
    <w:rsid w:val="0069339E"/>
    <w:rsid w:val="006F51B5"/>
    <w:rsid w:val="006F7905"/>
    <w:rsid w:val="00714F51"/>
    <w:rsid w:val="00731F6E"/>
    <w:rsid w:val="007A1F82"/>
    <w:rsid w:val="007A2EF1"/>
    <w:rsid w:val="007B00D4"/>
    <w:rsid w:val="007D703B"/>
    <w:rsid w:val="00800261"/>
    <w:rsid w:val="00841B63"/>
    <w:rsid w:val="0086736E"/>
    <w:rsid w:val="00874696"/>
    <w:rsid w:val="008A2ECE"/>
    <w:rsid w:val="008D3AF3"/>
    <w:rsid w:val="008E0730"/>
    <w:rsid w:val="0092337E"/>
    <w:rsid w:val="0092730E"/>
    <w:rsid w:val="009561DA"/>
    <w:rsid w:val="0098363E"/>
    <w:rsid w:val="0098432D"/>
    <w:rsid w:val="00997B0E"/>
    <w:rsid w:val="009A694A"/>
    <w:rsid w:val="009A7064"/>
    <w:rsid w:val="009F05A2"/>
    <w:rsid w:val="009F7ECA"/>
    <w:rsid w:val="00A57131"/>
    <w:rsid w:val="00A601F8"/>
    <w:rsid w:val="00A701A7"/>
    <w:rsid w:val="00A70EA7"/>
    <w:rsid w:val="00AA7F39"/>
    <w:rsid w:val="00AF7449"/>
    <w:rsid w:val="00B103DB"/>
    <w:rsid w:val="00B53C82"/>
    <w:rsid w:val="00BA1B11"/>
    <w:rsid w:val="00BA5498"/>
    <w:rsid w:val="00BB386D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A3CD6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15E9A"/>
    <w:rsid w:val="00E256BD"/>
    <w:rsid w:val="00E27575"/>
    <w:rsid w:val="00E3334C"/>
    <w:rsid w:val="00E41EFD"/>
    <w:rsid w:val="00E4751B"/>
    <w:rsid w:val="00E874DC"/>
    <w:rsid w:val="00EA0FB5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341D26"/>
  <w15:chartTrackingRefBased/>
  <w15:docId w15:val="{1514C26D-FAD9-4010-B1D3-2DD12491A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03DB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Akapit z listą numerowaną,Numerowanie,Akapit z listą BS,sw tekst,Kolorowa lista — akcent 11,L1,Akapit z listą5,normalny tekst,Podsis rysunku,Odstavec,maz_wyliczenie,opis dzialania,K-P_odwolanie,A_wyliczenie,Akapit z listą 1,Akapit z listą4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AkapitzlistZnak">
    <w:name w:val="Akapit z listą Znak"/>
    <w:aliases w:val="Akapit z listą numerowaną Znak,Numerowanie Znak,Akapit z listą BS Znak,sw tekst Znak,Kolorowa lista — akcent 11 Znak,L1 Znak,Akapit z listą5 Znak,normalny tekst Znak,Podsis rysunku Znak,Odstavec Znak,maz_wyliczenie Znak,Obiekt Znak"/>
    <w:link w:val="Akapitzlist"/>
    <w:uiPriority w:val="34"/>
    <w:qFormat/>
    <w:locked/>
    <w:rsid w:val="00B53C82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9</Pages>
  <Words>2993</Words>
  <Characters>17959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20911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Małgorzata Waligórska</cp:lastModifiedBy>
  <cp:revision>5</cp:revision>
  <cp:lastPrinted>1899-12-31T23:00:00Z</cp:lastPrinted>
  <dcterms:created xsi:type="dcterms:W3CDTF">2023-09-20T06:56:00Z</dcterms:created>
  <dcterms:modified xsi:type="dcterms:W3CDTF">2023-09-21T08:06:00Z</dcterms:modified>
</cp:coreProperties>
</file>