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7C19F" w14:textId="77777777" w:rsidR="00FB7F50" w:rsidRPr="002245BE" w:rsidRDefault="003D450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450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D450A">
        <w:rPr>
          <w:sz w:val="22"/>
          <w:szCs w:val="22"/>
        </w:rPr>
        <w:t>2023-09-28</w:t>
      </w:r>
    </w:p>
    <w:p w14:paraId="7E8BA8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ECC6276" w14:textId="77777777" w:rsidR="003D450A" w:rsidRPr="003D450A" w:rsidRDefault="003D450A" w:rsidP="00FB7F50">
      <w:pPr>
        <w:spacing w:after="40"/>
        <w:rPr>
          <w:b/>
          <w:bCs/>
          <w:sz w:val="22"/>
          <w:szCs w:val="22"/>
        </w:rPr>
      </w:pPr>
      <w:r w:rsidRPr="003D450A">
        <w:rPr>
          <w:b/>
          <w:bCs/>
          <w:sz w:val="22"/>
          <w:szCs w:val="22"/>
        </w:rPr>
        <w:t>Akademia Górniczo - Hutnicza</w:t>
      </w:r>
    </w:p>
    <w:p w14:paraId="11EA1D9D" w14:textId="77777777" w:rsidR="003D450A" w:rsidRPr="003D450A" w:rsidRDefault="003D450A" w:rsidP="00FB7F50">
      <w:pPr>
        <w:spacing w:after="40"/>
        <w:rPr>
          <w:b/>
          <w:bCs/>
          <w:sz w:val="22"/>
          <w:szCs w:val="22"/>
        </w:rPr>
      </w:pPr>
      <w:r w:rsidRPr="003D450A">
        <w:rPr>
          <w:b/>
          <w:bCs/>
          <w:sz w:val="22"/>
          <w:szCs w:val="22"/>
        </w:rPr>
        <w:t>im. Stanisława Staszica w Krakowie</w:t>
      </w:r>
    </w:p>
    <w:p w14:paraId="5D7ED438" w14:textId="77777777" w:rsidR="00FB7F50" w:rsidRPr="002245BE" w:rsidRDefault="003D450A" w:rsidP="00FB7F50">
      <w:pPr>
        <w:spacing w:after="40"/>
        <w:rPr>
          <w:b/>
          <w:bCs/>
          <w:sz w:val="22"/>
          <w:szCs w:val="22"/>
        </w:rPr>
      </w:pPr>
      <w:r w:rsidRPr="003D450A">
        <w:rPr>
          <w:b/>
          <w:bCs/>
          <w:sz w:val="22"/>
          <w:szCs w:val="22"/>
        </w:rPr>
        <w:t>Dział Zamówień Publicznych</w:t>
      </w:r>
    </w:p>
    <w:p w14:paraId="65A04D6C" w14:textId="77777777" w:rsidR="00FB7F50" w:rsidRPr="002245BE" w:rsidRDefault="003D450A" w:rsidP="00FB7F50">
      <w:pPr>
        <w:rPr>
          <w:sz w:val="22"/>
          <w:szCs w:val="22"/>
        </w:rPr>
      </w:pPr>
      <w:r w:rsidRPr="003D450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D450A">
        <w:rPr>
          <w:sz w:val="22"/>
          <w:szCs w:val="22"/>
        </w:rPr>
        <w:t>30</w:t>
      </w:r>
    </w:p>
    <w:p w14:paraId="51C70359" w14:textId="77777777" w:rsidR="00FB7F50" w:rsidRPr="002245BE" w:rsidRDefault="003D450A" w:rsidP="00FB7F50">
      <w:pPr>
        <w:rPr>
          <w:sz w:val="22"/>
          <w:szCs w:val="22"/>
        </w:rPr>
      </w:pPr>
      <w:r w:rsidRPr="003D450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D450A">
        <w:rPr>
          <w:sz w:val="22"/>
          <w:szCs w:val="22"/>
        </w:rPr>
        <w:t>Kraków</w:t>
      </w:r>
    </w:p>
    <w:p w14:paraId="5AD8426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5773CE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D450A" w:rsidRPr="00607F9B" w14:paraId="42D34601" w14:textId="77777777" w:rsidTr="005D3F6A">
        <w:trPr>
          <w:trHeight w:val="638"/>
        </w:trPr>
        <w:tc>
          <w:tcPr>
            <w:tcW w:w="1023" w:type="dxa"/>
            <w:shd w:val="clear" w:color="auto" w:fill="auto"/>
          </w:tcPr>
          <w:p w14:paraId="3A69716B" w14:textId="77777777" w:rsidR="003D450A" w:rsidRPr="00607F9B" w:rsidRDefault="003D450A" w:rsidP="002D1E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30F27B" w14:textId="2BB0EAB0" w:rsidR="003D450A" w:rsidRPr="00607F9B" w:rsidRDefault="003D450A" w:rsidP="002D1E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D450A">
              <w:rPr>
                <w:sz w:val="22"/>
                <w:szCs w:val="22"/>
              </w:rPr>
              <w:t>podstawowy</w:t>
            </w:r>
            <w:r w:rsidR="00A05571">
              <w:rPr>
                <w:sz w:val="22"/>
                <w:szCs w:val="22"/>
              </w:rPr>
              <w:t>m</w:t>
            </w:r>
            <w:r w:rsidRPr="003D450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D450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450A">
              <w:rPr>
                <w:b/>
                <w:bCs/>
                <w:sz w:val="22"/>
                <w:szCs w:val="22"/>
              </w:rPr>
              <w:t>Dostaw</w:t>
            </w:r>
            <w:r w:rsidR="00A05571">
              <w:rPr>
                <w:b/>
                <w:bCs/>
                <w:sz w:val="22"/>
                <w:szCs w:val="22"/>
              </w:rPr>
              <w:t>ę</w:t>
            </w:r>
            <w:r w:rsidRPr="003D450A">
              <w:rPr>
                <w:b/>
                <w:bCs/>
                <w:sz w:val="22"/>
                <w:szCs w:val="22"/>
              </w:rPr>
              <w:t xml:space="preserve"> i zainstalowanie 1 szt. serwera typu </w:t>
            </w:r>
            <w:proofErr w:type="spellStart"/>
            <w:r w:rsidRPr="003D450A">
              <w:rPr>
                <w:b/>
                <w:bCs/>
                <w:sz w:val="22"/>
                <w:szCs w:val="22"/>
              </w:rPr>
              <w:t>rack</w:t>
            </w:r>
            <w:proofErr w:type="spellEnd"/>
            <w:r w:rsidRPr="003D450A">
              <w:rPr>
                <w:b/>
                <w:bCs/>
                <w:sz w:val="22"/>
                <w:szCs w:val="22"/>
              </w:rPr>
              <w:t xml:space="preserve"> na potrzeby Basenu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450A">
              <w:rPr>
                <w:b/>
                <w:sz w:val="22"/>
                <w:szCs w:val="22"/>
              </w:rPr>
              <w:t>KC-zp.272-514/23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36BD3223" w14:textId="77777777" w:rsidR="005D3F6A" w:rsidRDefault="005D3F6A" w:rsidP="005D3F6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3F6A" w14:paraId="4488EC96" w14:textId="77777777" w:rsidTr="002D1E34">
        <w:trPr>
          <w:cantSplit/>
        </w:trPr>
        <w:tc>
          <w:tcPr>
            <w:tcW w:w="10150" w:type="dxa"/>
          </w:tcPr>
          <w:p w14:paraId="133944A8" w14:textId="77777777" w:rsidR="005D3F6A" w:rsidRPr="00D26ED6" w:rsidRDefault="005D3F6A" w:rsidP="002D1E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C7D86">
              <w:rPr>
                <w:b/>
                <w:sz w:val="22"/>
                <w:szCs w:val="22"/>
              </w:rPr>
              <w:t>Redicreo</w:t>
            </w:r>
            <w:proofErr w:type="spellEnd"/>
            <w:r w:rsidRPr="003C7D86">
              <w:rPr>
                <w:b/>
                <w:sz w:val="22"/>
                <w:szCs w:val="22"/>
              </w:rPr>
              <w:t xml:space="preserve"> spółka cywilna </w:t>
            </w:r>
            <w:proofErr w:type="spellStart"/>
            <w:r w:rsidRPr="003C7D86">
              <w:rPr>
                <w:b/>
                <w:sz w:val="22"/>
                <w:szCs w:val="22"/>
              </w:rPr>
              <w:t>P.Chmiela</w:t>
            </w:r>
            <w:proofErr w:type="spellEnd"/>
            <w:r w:rsidRPr="003C7D86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3C7D86">
              <w:rPr>
                <w:b/>
                <w:sz w:val="22"/>
                <w:szCs w:val="22"/>
              </w:rPr>
              <w:t>M.Sylwestrzak</w:t>
            </w:r>
            <w:proofErr w:type="spellEnd"/>
            <w:r w:rsidRPr="003C7D86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3C7D86">
              <w:rPr>
                <w:b/>
                <w:sz w:val="22"/>
                <w:szCs w:val="22"/>
              </w:rPr>
              <w:t>P.Majda</w:t>
            </w:r>
            <w:proofErr w:type="spellEnd"/>
          </w:p>
          <w:p w14:paraId="170B8FA4" w14:textId="77777777" w:rsidR="005D3F6A" w:rsidRPr="009F0E5C" w:rsidRDefault="005D3F6A" w:rsidP="002D1E34">
            <w:pPr>
              <w:jc w:val="both"/>
              <w:rPr>
                <w:bCs/>
                <w:sz w:val="22"/>
                <w:szCs w:val="22"/>
              </w:rPr>
            </w:pPr>
            <w:r w:rsidRPr="003C7D86">
              <w:rPr>
                <w:bCs/>
                <w:sz w:val="22"/>
                <w:szCs w:val="22"/>
              </w:rPr>
              <w:t>Zygmuntowska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7D86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92394E" w14:textId="77777777" w:rsidR="005D3F6A" w:rsidRPr="009F0E5C" w:rsidRDefault="005D3F6A" w:rsidP="002D1E34">
            <w:pPr>
              <w:jc w:val="both"/>
              <w:rPr>
                <w:bCs/>
                <w:sz w:val="22"/>
                <w:szCs w:val="22"/>
              </w:rPr>
            </w:pPr>
            <w:r w:rsidRPr="003C7D86">
              <w:rPr>
                <w:bCs/>
                <w:sz w:val="22"/>
                <w:szCs w:val="22"/>
              </w:rPr>
              <w:t>31-314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7D86">
              <w:rPr>
                <w:bCs/>
                <w:sz w:val="22"/>
                <w:szCs w:val="22"/>
              </w:rPr>
              <w:t>Kraków</w:t>
            </w:r>
          </w:p>
          <w:p w14:paraId="51AD3E0D" w14:textId="77777777" w:rsidR="005D3F6A" w:rsidRPr="00D26ED6" w:rsidRDefault="005D3F6A" w:rsidP="002D1E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3254F5" w14:textId="77777777" w:rsidR="005D3F6A" w:rsidRPr="00D26ED6" w:rsidRDefault="005D3F6A" w:rsidP="002D1E3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C7D86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3C7D86">
              <w:rPr>
                <w:sz w:val="22"/>
                <w:szCs w:val="22"/>
              </w:rPr>
              <w:t xml:space="preserve"> i zainstalowanie 1 szt. serwera typu </w:t>
            </w:r>
            <w:proofErr w:type="spellStart"/>
            <w:r w:rsidRPr="003C7D86">
              <w:rPr>
                <w:sz w:val="22"/>
                <w:szCs w:val="22"/>
              </w:rPr>
              <w:t>rack</w:t>
            </w:r>
            <w:proofErr w:type="spellEnd"/>
            <w:r w:rsidRPr="003C7D86">
              <w:rPr>
                <w:sz w:val="22"/>
                <w:szCs w:val="22"/>
              </w:rPr>
              <w:t xml:space="preserve"> na potrzeby Basenu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C7D86">
              <w:rPr>
                <w:b/>
                <w:sz w:val="22"/>
                <w:szCs w:val="22"/>
              </w:rPr>
              <w:t>36 654.00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BF22BD8" w14:textId="77777777" w:rsidR="005D3F6A" w:rsidRDefault="005D3F6A" w:rsidP="002D1E3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3E91EB7" w14:textId="77777777" w:rsidR="005D3F6A" w:rsidRPr="00756CDA" w:rsidRDefault="005D3F6A" w:rsidP="005D3F6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5D3F6A" w:rsidRPr="008567C7" w14:paraId="261CB0CA" w14:textId="77777777" w:rsidTr="002D1E34">
        <w:trPr>
          <w:trHeight w:val="510"/>
        </w:trPr>
        <w:tc>
          <w:tcPr>
            <w:tcW w:w="709" w:type="dxa"/>
            <w:vAlign w:val="center"/>
          </w:tcPr>
          <w:p w14:paraId="314C45B9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61B8B9E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9C81C30" w14:textId="77777777" w:rsidR="005D3F6A" w:rsidRPr="008567C7" w:rsidRDefault="005D3F6A" w:rsidP="002D1E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CEE5DF1" w14:textId="77777777" w:rsidR="005D3F6A" w:rsidRPr="008567C7" w:rsidRDefault="005D3F6A" w:rsidP="002D1E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F96ADCF" w14:textId="77777777" w:rsidR="005D3F6A" w:rsidRPr="008567C7" w:rsidRDefault="005D3F6A" w:rsidP="002D1E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296AE13" w14:textId="77777777" w:rsidR="005D3F6A" w:rsidRPr="008567C7" w:rsidRDefault="005D3F6A" w:rsidP="002D1E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A0DA82" w14:textId="77777777" w:rsidR="005D3F6A" w:rsidRPr="008567C7" w:rsidRDefault="005D3F6A" w:rsidP="002D1E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AEB6B45" w14:textId="77777777" w:rsidR="005D3F6A" w:rsidRPr="008567C7" w:rsidRDefault="005D3F6A" w:rsidP="002D1E3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7EF8D4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D3F6A" w:rsidRPr="008567C7" w14:paraId="2D8E879B" w14:textId="77777777" w:rsidTr="002D1E34">
        <w:tc>
          <w:tcPr>
            <w:tcW w:w="709" w:type="dxa"/>
            <w:vAlign w:val="center"/>
          </w:tcPr>
          <w:p w14:paraId="35B6EBB5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57D4CAE" w14:textId="77777777" w:rsidR="005D3F6A" w:rsidRPr="002B6761" w:rsidRDefault="005D3F6A" w:rsidP="002D1E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>Redicreo</w:t>
            </w:r>
            <w:proofErr w:type="spellEnd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cywilna </w:t>
            </w:r>
            <w:proofErr w:type="spellStart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>P.Chmiela</w:t>
            </w:r>
            <w:proofErr w:type="spellEnd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>M.Sylwestrzak</w:t>
            </w:r>
            <w:proofErr w:type="spellEnd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>P.Majda</w:t>
            </w:r>
            <w:proofErr w:type="spellEnd"/>
          </w:p>
          <w:p w14:paraId="72F38573" w14:textId="77777777" w:rsidR="005D3F6A" w:rsidRPr="008567C7" w:rsidRDefault="005D3F6A" w:rsidP="002D1E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Zygmuntowska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538F9B" w14:textId="77777777" w:rsidR="005D3F6A" w:rsidRPr="001B7815" w:rsidRDefault="005D3F6A" w:rsidP="002D1E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31-314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7B8E67B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B6EC6DD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3CFF661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2BEF3D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859E5A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D189618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34307C9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D3F6A" w:rsidRPr="008567C7" w14:paraId="6BB4BD95" w14:textId="77777777" w:rsidTr="002D1E34">
        <w:tc>
          <w:tcPr>
            <w:tcW w:w="709" w:type="dxa"/>
            <w:vAlign w:val="center"/>
          </w:tcPr>
          <w:p w14:paraId="4FF51A20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8F82F25" w14:textId="77777777" w:rsidR="005D3F6A" w:rsidRPr="002B6761" w:rsidRDefault="005D3F6A" w:rsidP="002D1E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>NetCom</w:t>
            </w:r>
            <w:proofErr w:type="spellEnd"/>
            <w:r w:rsidRPr="003C7D8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34355909" w14:textId="77777777" w:rsidR="005D3F6A" w:rsidRPr="008567C7" w:rsidRDefault="005D3F6A" w:rsidP="002D1E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Jarzębinowa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14:paraId="7DA589C1" w14:textId="77777777" w:rsidR="005D3F6A" w:rsidRPr="001B7815" w:rsidRDefault="005D3F6A" w:rsidP="002D1E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53-120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C7D86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52A2A8FF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sz w:val="18"/>
                <w:szCs w:val="18"/>
              </w:rPr>
              <w:t xml:space="preserve">  41,08</w:t>
            </w:r>
          </w:p>
        </w:tc>
        <w:tc>
          <w:tcPr>
            <w:tcW w:w="1134" w:type="dxa"/>
            <w:vAlign w:val="center"/>
          </w:tcPr>
          <w:p w14:paraId="453A3074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461A89B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8E33AE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6146DF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9E89662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ADDD803" w14:textId="77777777" w:rsidR="005D3F6A" w:rsidRPr="008567C7" w:rsidRDefault="005D3F6A" w:rsidP="002D1E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7D86">
              <w:rPr>
                <w:rFonts w:ascii="Times New Roman" w:hAnsi="Times New Roman" w:cs="Times New Roman"/>
                <w:sz w:val="18"/>
                <w:szCs w:val="18"/>
              </w:rPr>
              <w:t xml:space="preserve">  81,08</w:t>
            </w:r>
          </w:p>
        </w:tc>
      </w:tr>
    </w:tbl>
    <w:p w14:paraId="0FD9FCCF" w14:textId="77777777" w:rsidR="005D3F6A" w:rsidRDefault="005D3F6A" w:rsidP="005D3F6A">
      <w:pPr>
        <w:spacing w:before="120"/>
        <w:ind w:firstLine="709"/>
        <w:jc w:val="both"/>
        <w:rPr>
          <w:color w:val="000000"/>
        </w:rPr>
      </w:pPr>
    </w:p>
    <w:p w14:paraId="38C45875" w14:textId="77777777" w:rsidR="005D3F6A" w:rsidRPr="00B464D3" w:rsidRDefault="005D3F6A" w:rsidP="005D3F6A">
      <w:pPr>
        <w:spacing w:after="120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7401CB62" w14:textId="77777777" w:rsidR="00F960D7" w:rsidRDefault="00F960D7" w:rsidP="005D3F6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ADBCF" w14:textId="77777777" w:rsidR="00E26110" w:rsidRDefault="00E26110">
      <w:r>
        <w:separator/>
      </w:r>
    </w:p>
  </w:endnote>
  <w:endnote w:type="continuationSeparator" w:id="0">
    <w:p w14:paraId="5182D562" w14:textId="77777777" w:rsidR="00E26110" w:rsidRDefault="00E26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64B8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BB59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5477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C1169" w14:textId="77777777" w:rsidR="00E26110" w:rsidRDefault="00E26110">
      <w:r>
        <w:separator/>
      </w:r>
    </w:p>
  </w:footnote>
  <w:footnote w:type="continuationSeparator" w:id="0">
    <w:p w14:paraId="64F795D4" w14:textId="77777777" w:rsidR="00E26110" w:rsidRDefault="00E26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10E26" w14:textId="223F0782" w:rsidR="006E3089" w:rsidRDefault="005D3F6A">
    <w:pPr>
      <w:pStyle w:val="Nagwek"/>
    </w:pPr>
    <w:r>
      <w:t xml:space="preserve">                     </w:t>
    </w:r>
    <w:r>
      <w:rPr>
        <w:noProof/>
      </w:rPr>
      <w:pict w14:anchorId="016BDE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1pt;height:51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11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450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3F6A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5571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2611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A5AB7E"/>
  <w15:chartTrackingRefBased/>
  <w15:docId w15:val="{D09CA488-A552-4BB3-80BC-2B904F508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D3F6A"/>
    <w:rPr>
      <w:sz w:val="24"/>
      <w:szCs w:val="24"/>
    </w:rPr>
  </w:style>
  <w:style w:type="character" w:customStyle="1" w:styleId="ZwykytekstZnak">
    <w:name w:val="Zwykły tekst Znak"/>
    <w:link w:val="Zwykytekst"/>
    <w:rsid w:val="005D3F6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2023-09-28T08:42:00Z</dcterms:created>
  <dcterms:modified xsi:type="dcterms:W3CDTF">2023-09-28T08:43:00Z</dcterms:modified>
</cp:coreProperties>
</file>