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86521" w14:textId="432D9FEF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B604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CFC9D6B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30184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A20C9F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26F1D97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730599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04E9459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41E8FC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37D803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20ABCC4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79C8944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EED26C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AF53401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BD8B51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3A761E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0763F08E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01020F3" w14:textId="5D537EB9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022565" w:rsidRPr="00022565">
        <w:rPr>
          <w:rFonts w:eastAsia="Times New Roman" w:cs="Calibri"/>
          <w:b/>
          <w:lang w:eastAsia="pl-PL"/>
        </w:rPr>
        <w:t>dostawa pompy z silnikiem 3kW wraz z przetwornikiem różnicy ciśnień i przetwornicą dla WGGiOŚ - KC-zp.272-</w:t>
      </w:r>
      <w:r w:rsidR="00AA6940">
        <w:rPr>
          <w:rFonts w:eastAsia="Times New Roman" w:cs="Calibri"/>
          <w:b/>
          <w:lang w:eastAsia="pl-PL"/>
        </w:rPr>
        <w:t>574</w:t>
      </w:r>
      <w:r w:rsidR="00022565" w:rsidRPr="00022565">
        <w:rPr>
          <w:rFonts w:eastAsia="Times New Roman" w:cs="Calibri"/>
          <w:b/>
          <w:lang w:eastAsia="pl-PL"/>
        </w:rPr>
        <w:t>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5CCC7F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3C1F553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1914478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3A0953F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2E64A7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7C2E7F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49751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1E2AC8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C5C074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91349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A9A9AD5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C8C1271" w14:textId="3B1B33ED" w:rsidR="005103B9" w:rsidRPr="00CB604D" w:rsidRDefault="008F3D36" w:rsidP="00CB604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CB604D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70ED9" w14:textId="77777777" w:rsidR="00D926C1" w:rsidRDefault="00D926C1" w:rsidP="0038231F">
      <w:pPr>
        <w:spacing w:after="0" w:line="240" w:lineRule="auto"/>
      </w:pPr>
      <w:r>
        <w:separator/>
      </w:r>
    </w:p>
  </w:endnote>
  <w:endnote w:type="continuationSeparator" w:id="0">
    <w:p w14:paraId="02A141CB" w14:textId="77777777" w:rsidR="00D926C1" w:rsidRDefault="00D926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8DB08" w14:textId="77777777" w:rsidR="00022565" w:rsidRDefault="000225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811F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305EEE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D5CFE" w14:textId="77777777" w:rsidR="00022565" w:rsidRDefault="000225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F1D77" w14:textId="77777777" w:rsidR="00D926C1" w:rsidRDefault="00D926C1" w:rsidP="0038231F">
      <w:pPr>
        <w:spacing w:after="0" w:line="240" w:lineRule="auto"/>
      </w:pPr>
      <w:r>
        <w:separator/>
      </w:r>
    </w:p>
  </w:footnote>
  <w:footnote w:type="continuationSeparator" w:id="0">
    <w:p w14:paraId="5687D3E0" w14:textId="77777777" w:rsidR="00D926C1" w:rsidRDefault="00D926C1" w:rsidP="0038231F">
      <w:pPr>
        <w:spacing w:after="0" w:line="240" w:lineRule="auto"/>
      </w:pPr>
      <w:r>
        <w:continuationSeparator/>
      </w:r>
    </w:p>
  </w:footnote>
  <w:footnote w:id="1">
    <w:p w14:paraId="3EE9CCD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2A64D7CF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FB7F4" w14:textId="77777777" w:rsidR="00022565" w:rsidRDefault="000225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FB2D6" w14:textId="77777777" w:rsidR="00022565" w:rsidRDefault="000225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890FFF" w14:textId="77777777" w:rsidR="00022565" w:rsidRDefault="000225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5396430">
    <w:abstractNumId w:val="7"/>
  </w:num>
  <w:num w:numId="2" w16cid:durableId="516192258">
    <w:abstractNumId w:val="0"/>
  </w:num>
  <w:num w:numId="3" w16cid:durableId="930234813">
    <w:abstractNumId w:val="6"/>
  </w:num>
  <w:num w:numId="4" w16cid:durableId="1033338801">
    <w:abstractNumId w:val="9"/>
  </w:num>
  <w:num w:numId="5" w16cid:durableId="250091076">
    <w:abstractNumId w:val="8"/>
  </w:num>
  <w:num w:numId="6" w16cid:durableId="1983535588">
    <w:abstractNumId w:val="5"/>
  </w:num>
  <w:num w:numId="7" w16cid:durableId="1179387906">
    <w:abstractNumId w:val="1"/>
  </w:num>
  <w:num w:numId="8" w16cid:durableId="1785342363">
    <w:abstractNumId w:val="3"/>
  </w:num>
  <w:num w:numId="9" w16cid:durableId="1403213087">
    <w:abstractNumId w:val="2"/>
  </w:num>
  <w:num w:numId="10" w16cid:durableId="1359425594">
    <w:abstractNumId w:val="4"/>
  </w:num>
  <w:num w:numId="11" w16cid:durableId="18689065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6C1"/>
    <w:rsid w:val="0002256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6940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B604D"/>
    <w:rsid w:val="00CD0851"/>
    <w:rsid w:val="00D23F3D"/>
    <w:rsid w:val="00D34D9A"/>
    <w:rsid w:val="00D409DE"/>
    <w:rsid w:val="00D42C9B"/>
    <w:rsid w:val="00D531D5"/>
    <w:rsid w:val="00D7532C"/>
    <w:rsid w:val="00D926C1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5CB658"/>
  <w15:chartTrackingRefBased/>
  <w15:docId w15:val="{442FE899-2544-4EBE-A27E-D3A85ADC5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2023-08-30T10:08:00Z</dcterms:created>
  <dcterms:modified xsi:type="dcterms:W3CDTF">2023-09-26T06:03:00Z</dcterms:modified>
</cp:coreProperties>
</file>