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A89B0" w14:textId="77777777" w:rsidR="00F07533" w:rsidRPr="00F07533" w:rsidRDefault="008D2AB8" w:rsidP="00F0753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="00F07533" w:rsidRPr="00F07533">
        <w:rPr>
          <w:rFonts w:ascii="Times New Roman" w:hAnsi="Times New Roman"/>
        </w:rPr>
        <w:t>Załącznik nr 1</w:t>
      </w:r>
    </w:p>
    <w:p w14:paraId="3760DA83" w14:textId="77777777" w:rsidR="00F07533" w:rsidRPr="00F07533" w:rsidRDefault="00F07533" w:rsidP="00F0753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ABA890" w14:textId="77777777" w:rsidR="00F07533" w:rsidRPr="00F07533" w:rsidRDefault="00F07533" w:rsidP="00F0753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F07533">
        <w:rPr>
          <w:b/>
          <w:sz w:val="28"/>
          <w:szCs w:val="30"/>
        </w:rPr>
        <w:t>FORMULARZ OFERTY</w:t>
      </w:r>
    </w:p>
    <w:p w14:paraId="696E4F09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NAZWA WYKONAWCY:……………………………………………………………………..</w:t>
      </w:r>
    </w:p>
    <w:p w14:paraId="47DB0B59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94F3192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ADRES:………………………………………………………………………………………….</w:t>
      </w:r>
    </w:p>
    <w:p w14:paraId="2E2D7885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Adres zamieszkania (dotyczy osób prowadzących działalność gospodarczą):…………………..</w:t>
      </w:r>
    </w:p>
    <w:p w14:paraId="21754EED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WOJEWÓDZTWO ……………………………............................................................................</w:t>
      </w:r>
    </w:p>
    <w:p w14:paraId="2C618DF3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TEL.………………………………………………………………………………………………</w:t>
      </w:r>
    </w:p>
    <w:p w14:paraId="358F716E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FAX ……………………………………………………………………………………………..</w:t>
      </w:r>
    </w:p>
    <w:p w14:paraId="5AFF4DBE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E-MAIL…………………………………………………………………………………………..</w:t>
      </w:r>
    </w:p>
    <w:p w14:paraId="0F56687D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NIP…………………………………. REGON:……………………………………………….....</w:t>
      </w:r>
    </w:p>
    <w:p w14:paraId="00F33D8F" w14:textId="77777777" w:rsidR="00F07533" w:rsidRPr="00F07533" w:rsidRDefault="00F07533" w:rsidP="00F07533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F07533">
        <w:rPr>
          <w:sz w:val="22"/>
        </w:rPr>
        <w:t>BANK/ NR KONTA …………………………………………………………………………….</w:t>
      </w:r>
    </w:p>
    <w:p w14:paraId="0E8D48A1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</w:p>
    <w:p w14:paraId="5D280C5F" w14:textId="77777777" w:rsidR="00F07533" w:rsidRPr="00F07533" w:rsidRDefault="00F07533" w:rsidP="00F07533">
      <w:pPr>
        <w:spacing w:line="360" w:lineRule="auto"/>
      </w:pPr>
      <w:r w:rsidRPr="00F07533">
        <w:t>Do: Nazwa i siedziba Zamawiającego:</w:t>
      </w:r>
    </w:p>
    <w:p w14:paraId="646F9394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>Akademia Górniczo - Hutnicza</w:t>
      </w:r>
    </w:p>
    <w:p w14:paraId="277D8F0D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>im. Stanisława Staszica w Krakowie</w:t>
      </w:r>
    </w:p>
    <w:p w14:paraId="16E5A9FC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 xml:space="preserve">Dział Zamówień Publicznych  </w:t>
      </w:r>
    </w:p>
    <w:p w14:paraId="03B6EE3C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 xml:space="preserve">Al. Mickiewicza 30 </w:t>
      </w:r>
    </w:p>
    <w:p w14:paraId="1BDE246E" w14:textId="77777777" w:rsidR="00F07533" w:rsidRPr="00F07533" w:rsidRDefault="00F07533" w:rsidP="00F07533">
      <w:pPr>
        <w:rPr>
          <w:b/>
        </w:rPr>
      </w:pPr>
      <w:r w:rsidRPr="00F07533">
        <w:rPr>
          <w:b/>
        </w:rPr>
        <w:t xml:space="preserve">30-059 Kraków,  </w:t>
      </w:r>
    </w:p>
    <w:p w14:paraId="34283F04" w14:textId="77777777" w:rsidR="00F07533" w:rsidRPr="00F07533" w:rsidRDefault="00F07533" w:rsidP="00F07533">
      <w:pPr>
        <w:ind w:firstLine="3969"/>
        <w:rPr>
          <w:b/>
        </w:rPr>
      </w:pPr>
    </w:p>
    <w:p w14:paraId="070658FE" w14:textId="30F3CB7D" w:rsidR="00F07533" w:rsidRPr="00F07533" w:rsidRDefault="00F07533" w:rsidP="00F07533">
      <w:pPr>
        <w:widowControl w:val="0"/>
        <w:ind w:right="1"/>
        <w:jc w:val="both"/>
      </w:pPr>
      <w:r w:rsidRPr="00F07533">
        <w:t xml:space="preserve">Przystępując do postępowania o udzielenie zamówienia publicznego, którego przedmiotem jest </w:t>
      </w:r>
      <w:r w:rsidR="003309B1" w:rsidRPr="003309B1">
        <w:rPr>
          <w:b/>
        </w:rPr>
        <w:t>dostawa pompy z silnikiem 3kW wraz z przetwornikiem różnicy ciśnień i przetwornicą dla WGGiOŚ - KC-zp.272-</w:t>
      </w:r>
      <w:r w:rsidR="00893FFC">
        <w:rPr>
          <w:b/>
        </w:rPr>
        <w:t>574</w:t>
      </w:r>
      <w:r w:rsidR="003309B1" w:rsidRPr="003309B1">
        <w:rPr>
          <w:b/>
        </w:rPr>
        <w:t>/23</w:t>
      </w:r>
      <w:r w:rsidRPr="00F07533">
        <w:rPr>
          <w:b/>
          <w:sz w:val="26"/>
        </w:rPr>
        <w:t xml:space="preserve">, </w:t>
      </w:r>
      <w:r w:rsidRPr="00F07533">
        <w:t>oferuję realizację przedmiotu zamówienia, zgodnie z zasadami określonymi w specyfikacji warunków zamówienia.</w:t>
      </w:r>
    </w:p>
    <w:p w14:paraId="1990C844" w14:textId="77777777" w:rsidR="00F07533" w:rsidRPr="00F07533" w:rsidRDefault="00F07533" w:rsidP="00F07533">
      <w:pPr>
        <w:tabs>
          <w:tab w:val="right" w:pos="9000"/>
        </w:tabs>
      </w:pPr>
    </w:p>
    <w:p w14:paraId="625F90D3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  <w:r w:rsidRPr="00F07533">
        <w:rPr>
          <w:b/>
        </w:rPr>
        <w:t>Cena netto za całość zamówienia: ......................................................................... PLN</w:t>
      </w:r>
    </w:p>
    <w:p w14:paraId="0743CA5E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</w:p>
    <w:p w14:paraId="4EB73836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  <w:r w:rsidRPr="00F07533">
        <w:rPr>
          <w:b/>
        </w:rPr>
        <w:t>Cena brutto za całość zamówienia: ......................................................................... PLN</w:t>
      </w:r>
    </w:p>
    <w:p w14:paraId="65F45511" w14:textId="77777777" w:rsidR="00F07533" w:rsidRPr="00F07533" w:rsidRDefault="00F07533" w:rsidP="00F0753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9706B21" w14:textId="77777777" w:rsidR="00F07533" w:rsidRPr="00F07533" w:rsidRDefault="00F07533" w:rsidP="00F07533">
      <w:pPr>
        <w:widowControl w:val="0"/>
        <w:spacing w:line="264" w:lineRule="auto"/>
        <w:ind w:right="1"/>
        <w:jc w:val="both"/>
      </w:pPr>
      <w:r w:rsidRPr="00F07533">
        <w:t>Słownie brutto: .......................................................................................................................</w:t>
      </w:r>
    </w:p>
    <w:p w14:paraId="18CAB7CB" w14:textId="77777777" w:rsidR="00F07533" w:rsidRPr="00F07533" w:rsidRDefault="00F07533" w:rsidP="00F0753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F9A251" w14:textId="77777777" w:rsidR="00F07533" w:rsidRPr="00F07533" w:rsidRDefault="00F07533" w:rsidP="00F07533">
      <w:pPr>
        <w:widowControl w:val="0"/>
        <w:spacing w:line="360" w:lineRule="auto"/>
        <w:rPr>
          <w:b/>
        </w:rPr>
      </w:pPr>
      <w:r w:rsidRPr="00F07533">
        <w:rPr>
          <w:b/>
        </w:rPr>
        <w:t>Powyższa cena zawiera podatek VAT w wysokości .......... % tj. ……………………. PLN</w:t>
      </w:r>
    </w:p>
    <w:p w14:paraId="0AD4C06A" w14:textId="2E8E11B1" w:rsidR="00F07533" w:rsidRDefault="00F07533" w:rsidP="00F07533">
      <w:pPr>
        <w:widowControl w:val="0"/>
        <w:spacing w:line="360" w:lineRule="auto"/>
      </w:pPr>
      <w:r w:rsidRPr="00F07533">
        <w:rPr>
          <w:b/>
        </w:rPr>
        <w:t>Producent/model zaoferowan</w:t>
      </w:r>
      <w:r w:rsidR="003309B1">
        <w:rPr>
          <w:b/>
        </w:rPr>
        <w:t xml:space="preserve">ego sprzętu tj. pompy: </w:t>
      </w:r>
      <w:r w:rsidR="003309B1" w:rsidRPr="003309B1">
        <w:rPr>
          <w:bCs/>
        </w:rPr>
        <w:t>………………………………………</w:t>
      </w:r>
    </w:p>
    <w:p w14:paraId="1EE664D2" w14:textId="77777777" w:rsidR="00F07533" w:rsidRPr="00F07533" w:rsidRDefault="00F07533" w:rsidP="00F07533">
      <w:pPr>
        <w:widowControl w:val="0"/>
        <w:spacing w:line="360" w:lineRule="auto"/>
        <w:ind w:right="1"/>
        <w:jc w:val="both"/>
        <w:rPr>
          <w:b/>
        </w:rPr>
      </w:pPr>
      <w:r w:rsidRPr="00F07533">
        <w:rPr>
          <w:b/>
        </w:rPr>
        <w:t xml:space="preserve">Termin realizacji umowy: </w:t>
      </w:r>
      <w:r w:rsidRPr="00F07533">
        <w:rPr>
          <w:b/>
          <w:bCs/>
        </w:rPr>
        <w:t>……… dni od daty podpisania umowy</w:t>
      </w:r>
      <w:r w:rsidRPr="00F07533">
        <w:t xml:space="preserve"> </w:t>
      </w:r>
      <w:r w:rsidRPr="00F07533">
        <w:rPr>
          <w:highlight w:val="yellow"/>
        </w:rPr>
        <w:t>(</w:t>
      </w:r>
      <w:r w:rsidRPr="00F07533">
        <w:rPr>
          <w:i/>
          <w:highlight w:val="yellow"/>
        </w:rPr>
        <w:t>kryterium oceny ofert)</w:t>
      </w:r>
    </w:p>
    <w:p w14:paraId="07B69C9E" w14:textId="77777777" w:rsidR="00F07533" w:rsidRPr="00F07533" w:rsidRDefault="00F07533" w:rsidP="00F07533">
      <w:pPr>
        <w:widowControl w:val="0"/>
        <w:spacing w:line="360" w:lineRule="auto"/>
        <w:ind w:right="1"/>
        <w:jc w:val="both"/>
        <w:rPr>
          <w:b/>
        </w:rPr>
      </w:pPr>
      <w:r w:rsidRPr="00F07533">
        <w:rPr>
          <w:b/>
        </w:rPr>
        <w:t>Okres udzielonej gwarancji wynosi:</w:t>
      </w:r>
      <w:r w:rsidRPr="00F07533">
        <w:t xml:space="preserve"> </w:t>
      </w:r>
      <w:r w:rsidRPr="00F07533">
        <w:rPr>
          <w:b/>
          <w:bCs/>
        </w:rPr>
        <w:t>……… miesięcy</w:t>
      </w:r>
      <w:r w:rsidRPr="00F07533">
        <w:t xml:space="preserve"> </w:t>
      </w:r>
      <w:r w:rsidRPr="00F07533">
        <w:rPr>
          <w:highlight w:val="yellow"/>
        </w:rPr>
        <w:t>(</w:t>
      </w:r>
      <w:r w:rsidRPr="00F07533">
        <w:rPr>
          <w:i/>
          <w:highlight w:val="yellow"/>
        </w:rPr>
        <w:t>kryterium oceny ofert)</w:t>
      </w:r>
    </w:p>
    <w:p w14:paraId="03A30217" w14:textId="77777777" w:rsidR="00F07533" w:rsidRPr="00F07533" w:rsidRDefault="00F07533" w:rsidP="00F0753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07533">
        <w:rPr>
          <w:sz w:val="22"/>
        </w:rPr>
        <w:t>Oświadczamy, że zgodnie z ustawą z dnia 6 marca 2018 r. Prawo przedsiębiorców, należymy do małych lub średnich przedsiębiorców:</w:t>
      </w:r>
      <w:r w:rsidRPr="00F07533">
        <w:rPr>
          <w:b/>
          <w:sz w:val="22"/>
        </w:rPr>
        <w:t xml:space="preserve"> TAK/NIE</w:t>
      </w:r>
    </w:p>
    <w:p w14:paraId="1F93D1AC" w14:textId="77777777" w:rsidR="00F07533" w:rsidRPr="00F07533" w:rsidRDefault="00F07533" w:rsidP="00F075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07533">
        <w:rPr>
          <w:b/>
          <w:sz w:val="22"/>
        </w:rPr>
        <w:lastRenderedPageBreak/>
        <w:t xml:space="preserve">Termin płatności: </w:t>
      </w:r>
      <w:r w:rsidRPr="00F07533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DF787F" w14:textId="77777777" w:rsidR="00F07533" w:rsidRPr="00F07533" w:rsidRDefault="00F07533" w:rsidP="00F0753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C1E5EC8" w14:textId="77777777" w:rsidR="00F07533" w:rsidRPr="00F07533" w:rsidRDefault="00F07533" w:rsidP="00F07533">
      <w:pPr>
        <w:rPr>
          <w:b/>
          <w:sz w:val="22"/>
          <w:szCs w:val="22"/>
          <w:u w:val="single"/>
        </w:rPr>
      </w:pPr>
      <w:r w:rsidRPr="00F07533">
        <w:rPr>
          <w:sz w:val="22"/>
          <w:szCs w:val="22"/>
        </w:rPr>
        <w:br w:type="page"/>
      </w:r>
      <w:r w:rsidRPr="00F07533">
        <w:rPr>
          <w:b/>
          <w:sz w:val="22"/>
          <w:szCs w:val="22"/>
          <w:u w:val="single"/>
        </w:rPr>
        <w:lastRenderedPageBreak/>
        <w:t>Jednocześnie oświadczamy, że:</w:t>
      </w:r>
    </w:p>
    <w:p w14:paraId="0426CC71" w14:textId="77777777" w:rsidR="00F07533" w:rsidRPr="00F07533" w:rsidRDefault="00F07533" w:rsidP="00F075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0753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F7DBDDA" w14:textId="77777777" w:rsidR="00F07533" w:rsidRPr="00F07533" w:rsidRDefault="00F07533" w:rsidP="00F075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0753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07533">
        <w:rPr>
          <w:color w:val="000000"/>
          <w:sz w:val="22"/>
          <w:szCs w:val="22"/>
        </w:rPr>
        <w:t xml:space="preserve"> i nie wnosimy do nich żadnych zastrzeżeń.</w:t>
      </w:r>
    </w:p>
    <w:p w14:paraId="75E933E0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7816DB" w14:textId="77777777" w:rsidR="00F07533" w:rsidRPr="00F07533" w:rsidRDefault="00F07533" w:rsidP="00F07533">
      <w:pPr>
        <w:ind w:left="360"/>
        <w:jc w:val="both"/>
        <w:rPr>
          <w:i/>
          <w:sz w:val="22"/>
          <w:szCs w:val="22"/>
        </w:rPr>
      </w:pPr>
      <w:r w:rsidRPr="00F0753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119A6A" w14:textId="77777777" w:rsidR="00F07533" w:rsidRPr="00F07533" w:rsidRDefault="00F07533" w:rsidP="00F07533">
      <w:pPr>
        <w:ind w:left="360"/>
        <w:jc w:val="both"/>
        <w:rPr>
          <w:i/>
          <w:sz w:val="22"/>
          <w:szCs w:val="22"/>
        </w:rPr>
      </w:pPr>
      <w:r w:rsidRPr="00F0753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5D9998" w14:textId="77777777" w:rsidR="00F07533" w:rsidRPr="00F07533" w:rsidRDefault="00F07533" w:rsidP="00F0753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07533" w:rsidRPr="00F07533" w14:paraId="58F75450" w14:textId="77777777" w:rsidTr="008969A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A21D3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09209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 xml:space="preserve">Opis części zamówienia, którą wykonawca </w:t>
            </w:r>
          </w:p>
          <w:p w14:paraId="3BFF632C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6B25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Nazwa podwykonawcy</w:t>
            </w:r>
            <w:r w:rsidRPr="00F07533">
              <w:rPr>
                <w:sz w:val="18"/>
                <w:szCs w:val="22"/>
              </w:rPr>
              <w:br/>
              <w:t>(o ile jest znana)</w:t>
            </w:r>
          </w:p>
        </w:tc>
      </w:tr>
      <w:tr w:rsidR="00F07533" w:rsidRPr="00F07533" w14:paraId="36200E72" w14:textId="77777777" w:rsidTr="008969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A7428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6D602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CDC66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07533" w:rsidRPr="00F07533" w14:paraId="55D98E71" w14:textId="77777777" w:rsidTr="008969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6F9A5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3D456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58CDB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3A67F6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Upoważnionymi do reprezentowania naszej firmy są następujące osoby:</w:t>
      </w:r>
    </w:p>
    <w:p w14:paraId="59B2F2DA" w14:textId="77777777" w:rsidR="00F07533" w:rsidRPr="00F07533" w:rsidRDefault="00F07533" w:rsidP="00F0753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11B6EA9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F0753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F07533">
        <w:rPr>
          <w:sz w:val="18"/>
          <w:szCs w:val="18"/>
        </w:rPr>
        <w:tab/>
      </w:r>
      <w:r w:rsidRPr="00F07533">
        <w:rPr>
          <w:sz w:val="18"/>
          <w:szCs w:val="18"/>
        </w:rPr>
        <w:tab/>
        <w:t xml:space="preserve"> </w:t>
      </w:r>
    </w:p>
    <w:p w14:paraId="54711E96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AF4E7D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F0753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F07533">
        <w:rPr>
          <w:sz w:val="18"/>
          <w:szCs w:val="18"/>
        </w:rPr>
        <w:tab/>
      </w:r>
      <w:r w:rsidRPr="00F07533">
        <w:rPr>
          <w:sz w:val="18"/>
          <w:szCs w:val="18"/>
        </w:rPr>
        <w:tab/>
        <w:t xml:space="preserve"> </w:t>
      </w:r>
    </w:p>
    <w:p w14:paraId="6A62DDC3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upoważnienie dla powyżej wskazanych osób wynika z następującego (ych) dokumentu(ów)</w:t>
      </w:r>
    </w:p>
    <w:p w14:paraId="6DE25F33" w14:textId="77777777" w:rsidR="00F07533" w:rsidRPr="00F07533" w:rsidRDefault="00F07533" w:rsidP="00F07533">
      <w:p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6B0DCF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załącznikami do niniejszej oferty są:</w:t>
      </w:r>
    </w:p>
    <w:p w14:paraId="45FD6F6D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………………………………………………………………………………………….</w:t>
      </w:r>
    </w:p>
    <w:p w14:paraId="26A88F67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……………………………………………..……………………………………………</w:t>
      </w:r>
    </w:p>
    <w:p w14:paraId="2B921DFD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F9535E6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………………………………………………………………………………………….</w:t>
      </w:r>
    </w:p>
    <w:p w14:paraId="3A417ADE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……………………………………………..……………………………………………</w:t>
      </w:r>
    </w:p>
    <w:p w14:paraId="7D1366F8" w14:textId="77777777" w:rsidR="00F07533" w:rsidRPr="00F07533" w:rsidRDefault="00F07533" w:rsidP="00F07533">
      <w:pPr>
        <w:spacing w:line="360" w:lineRule="auto"/>
        <w:ind w:left="1440"/>
        <w:jc w:val="both"/>
        <w:rPr>
          <w:sz w:val="22"/>
          <w:szCs w:val="22"/>
        </w:rPr>
      </w:pPr>
    </w:p>
    <w:p w14:paraId="6C622D81" w14:textId="77777777" w:rsidR="00F07533" w:rsidRPr="00F07533" w:rsidRDefault="00F07533" w:rsidP="00F0753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9A6899D" w14:textId="0D789FFC" w:rsidR="00FE545C" w:rsidRDefault="008D2AB8" w:rsidP="00790FB4">
      <w:pPr>
        <w:pStyle w:val="Nagwek3"/>
        <w:jc w:val="right"/>
        <w:rPr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14FA2D4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A5205" w14:textId="77777777" w:rsidR="00943E47" w:rsidRDefault="00943E47">
      <w:r>
        <w:separator/>
      </w:r>
    </w:p>
  </w:endnote>
  <w:endnote w:type="continuationSeparator" w:id="0">
    <w:p w14:paraId="0BD03D44" w14:textId="77777777" w:rsidR="00943E47" w:rsidRDefault="0094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BC9A" w14:textId="77777777" w:rsidR="00540934" w:rsidRDefault="00540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06DA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34E00" w14:textId="77777777" w:rsidR="00540934" w:rsidRDefault="00540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31F22" w14:textId="77777777" w:rsidR="00943E47" w:rsidRDefault="00943E47">
      <w:r>
        <w:separator/>
      </w:r>
    </w:p>
  </w:footnote>
  <w:footnote w:type="continuationSeparator" w:id="0">
    <w:p w14:paraId="50F0615E" w14:textId="77777777" w:rsidR="00943E47" w:rsidRDefault="00943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A434" w14:textId="77777777" w:rsidR="00540934" w:rsidRDefault="00540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FC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C95DF" w14:textId="77777777" w:rsidR="00540934" w:rsidRDefault="00540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6945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5503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3584936">
    <w:abstractNumId w:val="0"/>
  </w:num>
  <w:num w:numId="4" w16cid:durableId="1154568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E4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7997"/>
    <w:rsid w:val="001801DD"/>
    <w:rsid w:val="001D4612"/>
    <w:rsid w:val="00207E98"/>
    <w:rsid w:val="002723B0"/>
    <w:rsid w:val="00315A4A"/>
    <w:rsid w:val="003309B1"/>
    <w:rsid w:val="00333EE4"/>
    <w:rsid w:val="004B7300"/>
    <w:rsid w:val="004C6753"/>
    <w:rsid w:val="0054093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0FB4"/>
    <w:rsid w:val="007A4321"/>
    <w:rsid w:val="00833933"/>
    <w:rsid w:val="00850EDB"/>
    <w:rsid w:val="00853083"/>
    <w:rsid w:val="00874250"/>
    <w:rsid w:val="00893FFC"/>
    <w:rsid w:val="008B2F0C"/>
    <w:rsid w:val="008B4928"/>
    <w:rsid w:val="008D2AB8"/>
    <w:rsid w:val="008F1C66"/>
    <w:rsid w:val="00943E4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7533"/>
    <w:rsid w:val="00F51688"/>
    <w:rsid w:val="00F53146"/>
    <w:rsid w:val="00F91018"/>
    <w:rsid w:val="00FA0F30"/>
    <w:rsid w:val="00FA51A4"/>
    <w:rsid w:val="00FC0DD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8CDEB"/>
  <w15:chartTrackingRefBased/>
  <w15:docId w15:val="{D3B6C973-8CE3-4631-B154-3F7C1F23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2023-08-30T11:14:00Z</dcterms:created>
  <dcterms:modified xsi:type="dcterms:W3CDTF">2023-09-26T06:03:00Z</dcterms:modified>
</cp:coreProperties>
</file>