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11D3F664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3E04CB" w:rsidRPr="003E04CB">
        <w:rPr>
          <w:b/>
          <w:bCs/>
        </w:rPr>
        <w:t xml:space="preserve">Zakup i dostawa </w:t>
      </w:r>
      <w:r w:rsidR="00B33410">
        <w:rPr>
          <w:b/>
          <w:bCs/>
        </w:rPr>
        <w:t>1</w:t>
      </w:r>
      <w:r w:rsidR="00AA51D6">
        <w:rPr>
          <w:b/>
          <w:bCs/>
        </w:rPr>
        <w:t>5</w:t>
      </w:r>
      <w:r w:rsidR="003E04CB" w:rsidRPr="003E04CB">
        <w:rPr>
          <w:b/>
          <w:bCs/>
        </w:rPr>
        <w:t xml:space="preserve"> komputerów mobilnych dla </w:t>
      </w:r>
      <w:proofErr w:type="spellStart"/>
      <w:r w:rsidR="003E04CB" w:rsidRPr="003E04CB">
        <w:rPr>
          <w:b/>
          <w:bCs/>
        </w:rPr>
        <w:t>WIEiT</w:t>
      </w:r>
      <w:proofErr w:type="spellEnd"/>
      <w:r w:rsidR="003E04CB" w:rsidRPr="003E04CB">
        <w:rPr>
          <w:b/>
          <w:bCs/>
        </w:rPr>
        <w:t xml:space="preserve"> - Kc-zp.272-</w:t>
      </w:r>
      <w:bookmarkStart w:id="0" w:name="_GoBack"/>
      <w:bookmarkEnd w:id="0"/>
      <w:r w:rsidR="00B772DF">
        <w:rPr>
          <w:b/>
          <w:bCs/>
        </w:rPr>
        <w:t>549</w:t>
      </w:r>
      <w:r w:rsidR="003E04CB" w:rsidRPr="003E04CB">
        <w:rPr>
          <w:b/>
          <w:bCs/>
        </w:rPr>
        <w:t>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65F197BF" w14:textId="357FCDCE" w:rsidR="00D649B9" w:rsidRPr="00D649B9" w:rsidRDefault="00D649B9" w:rsidP="00624DA4">
      <w:pPr>
        <w:jc w:val="both"/>
        <w:rPr>
          <w:b/>
        </w:rPr>
      </w:pPr>
      <w:r w:rsidRPr="00D649B9">
        <w:rPr>
          <w:b/>
        </w:rPr>
        <w:t>Zadanie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2F2CE2" w14:paraId="6DEEBF40" w14:textId="77777777" w:rsidTr="009740B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607072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bookmarkStart w:id="1" w:name="_Hlk139966444"/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C6ABB1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AB57CD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23DC1" w14:textId="77777777" w:rsidR="002F2CE2" w:rsidRDefault="002F2CE2" w:rsidP="009740B1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42882187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7B21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DB44264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3D3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8CE1E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75F8494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1F6C8D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D943590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D7B51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34A529F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5508AE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F2CE2" w14:paraId="7D7FA7CF" w14:textId="77777777" w:rsidTr="009740B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BDE9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06B5F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80D69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47E3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A383B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BF0C6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C09E6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894098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F2CE2" w14:paraId="22A8D5A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B0EE" w14:textId="77777777" w:rsidR="002F2CE2" w:rsidRDefault="002F2CE2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5055" w14:textId="6EBF443E" w:rsidR="002F2CE2" w:rsidRPr="009A776B" w:rsidRDefault="00B93CA4" w:rsidP="009740B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Laptop</w:t>
            </w:r>
            <w:r w:rsidR="00D649B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3BDB9" w14:textId="77777777" w:rsidR="002F2CE2" w:rsidRPr="00D73172" w:rsidRDefault="002F2CE2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322AD0" w14:textId="5CD8AF31" w:rsidR="002F2CE2" w:rsidRDefault="00D649B9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A147C7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04B6B71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865B93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7EA9C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  <w:p w14:paraId="4343FF60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3E04CB" w14:paraId="48B7906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D3553E" w14:textId="452C825C" w:rsidR="003E04CB" w:rsidRDefault="003E04CB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1879" w14:textId="2533C79D" w:rsidR="003E04CB" w:rsidRDefault="003E04CB" w:rsidP="009740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Stacja dokująca</w:t>
            </w:r>
            <w:r w:rsidR="00D649B9">
              <w:rPr>
                <w:b/>
                <w:sz w:val="20"/>
                <w:szCs w:val="20"/>
              </w:rPr>
              <w:t xml:space="preserve"> do laptopa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409917B" w14:textId="77777777" w:rsidR="003E04CB" w:rsidRPr="00D73172" w:rsidRDefault="003E04CB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E1EE603" w14:textId="66094037" w:rsidR="003E04CB" w:rsidRDefault="00D649B9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6AE220" w14:textId="77777777" w:rsidR="003E04CB" w:rsidRDefault="003E04CB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971A1B8" w14:textId="77777777" w:rsidR="003E04CB" w:rsidRDefault="003E04CB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0755DD40" w14:textId="77777777" w:rsidR="003E04CB" w:rsidRDefault="003E04CB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41585B8" w14:textId="77777777" w:rsidR="003E04CB" w:rsidRDefault="003E04CB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41D8D033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1A127B" w14:textId="77777777" w:rsidR="002F2CE2" w:rsidRDefault="002F2CE2" w:rsidP="009740B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7D43E135" w14:textId="77777777" w:rsidR="002F2CE2" w:rsidRDefault="002F2CE2" w:rsidP="009740B1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9701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64D8CE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DE2FB4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78709A86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1D21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3424457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72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2AB8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EB56DF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</w:tbl>
    <w:bookmarkEnd w:id="1"/>
    <w:p w14:paraId="648B33F7" w14:textId="5DADB51A" w:rsidR="00AA51D6" w:rsidRDefault="00AA51D6" w:rsidP="00AA51D6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>Termin realizacji umowy</w:t>
      </w:r>
      <w:r>
        <w:rPr>
          <w:b/>
        </w:rPr>
        <w:t xml:space="preserve"> w zadaniu 1</w:t>
      </w:r>
      <w:r w:rsidRPr="00A71EBA">
        <w:rPr>
          <w:b/>
        </w:rPr>
        <w:t xml:space="preserve">: </w:t>
      </w:r>
      <w:r w:rsidRPr="00A71EBA">
        <w:rPr>
          <w:b/>
          <w:iCs/>
          <w:color w:val="000000"/>
        </w:rPr>
        <w:t xml:space="preserve">do </w:t>
      </w:r>
      <w:r w:rsidRPr="003E04CB">
        <w:rPr>
          <w:b/>
          <w:iCs/>
          <w:color w:val="000000"/>
          <w:highlight w:val="yellow"/>
        </w:rPr>
        <w:t>……</w:t>
      </w:r>
      <w:r w:rsidRPr="00A71EBA">
        <w:rPr>
          <w:b/>
          <w:iCs/>
          <w:color w:val="000000"/>
        </w:rPr>
        <w:t xml:space="preserve"> dni od daty </w:t>
      </w:r>
      <w:r>
        <w:rPr>
          <w:b/>
          <w:iCs/>
          <w:color w:val="000000"/>
        </w:rPr>
        <w:t xml:space="preserve">podpisania umowy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2F36CE0A" w14:textId="42AD9D45" w:rsidR="00AA51D6" w:rsidRPr="00B33410" w:rsidRDefault="00AA51D6" w:rsidP="00B33410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E22F5">
        <w:rPr>
          <w:b/>
        </w:rPr>
        <w:lastRenderedPageBreak/>
        <w:t>Okres udzielonej gwarancji</w:t>
      </w:r>
      <w:r>
        <w:rPr>
          <w:b/>
        </w:rPr>
        <w:t xml:space="preserve"> w zadaniu 1</w:t>
      </w:r>
      <w:r w:rsidRPr="008E22F5">
        <w:rPr>
          <w:b/>
        </w:rPr>
        <w:t xml:space="preserve"> wynosi:</w:t>
      </w:r>
      <w:r w:rsidRPr="008E22F5">
        <w:t xml:space="preserve"> </w:t>
      </w:r>
      <w:r w:rsidRPr="003E04CB">
        <w:rPr>
          <w:highlight w:val="yellow"/>
        </w:rPr>
        <w:t>……………………..</w:t>
      </w:r>
      <w:r>
        <w:t xml:space="preserve"> miesięcy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4C6C90D0" w14:textId="6479C992" w:rsidR="00485601" w:rsidRPr="00AA51D6" w:rsidRDefault="00AA51D6" w:rsidP="00624DA4">
      <w:pPr>
        <w:jc w:val="both"/>
        <w:rPr>
          <w:b/>
        </w:rPr>
      </w:pPr>
      <w:r w:rsidRPr="00AA51D6">
        <w:rPr>
          <w:b/>
        </w:rPr>
        <w:t>Zadanie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AA51D6" w14:paraId="3FFA3FF0" w14:textId="77777777" w:rsidTr="001515D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2866C2" w14:textId="77777777" w:rsidR="00AA51D6" w:rsidRDefault="00AA51D6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FAF9CA" w14:textId="77777777" w:rsidR="00AA51D6" w:rsidRDefault="00AA51D6" w:rsidP="001515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C4DA800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2FE3D" w14:textId="77777777" w:rsidR="00AA51D6" w:rsidRDefault="00AA51D6" w:rsidP="001515D5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015035C4" w14:textId="77777777" w:rsidR="00AA51D6" w:rsidRDefault="00AA51D6" w:rsidP="001515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2B5E3E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03CB59A7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3B14B1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95868C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47575DD5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DB79E53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841D037" w14:textId="77777777" w:rsidR="00AA51D6" w:rsidRDefault="00AA51D6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DD7D69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F20FE29" w14:textId="77777777" w:rsidR="00AA51D6" w:rsidRDefault="00AA51D6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FC33CA4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A51D6" w14:paraId="07EF6349" w14:textId="77777777" w:rsidTr="001515D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73A44A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729D60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0C3456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406D28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A86DED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8DE122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02AC7F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A04120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AA51D6" w14:paraId="7DDB6F2D" w14:textId="77777777" w:rsidTr="001515D5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A856" w14:textId="77777777" w:rsidR="00AA51D6" w:rsidRDefault="00AA51D6" w:rsidP="001515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A34A" w14:textId="4040A8E8" w:rsidR="00AA51D6" w:rsidRPr="009A776B" w:rsidRDefault="00AA51D6" w:rsidP="001515D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Laptop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B322A0" w14:textId="77777777" w:rsidR="00AA51D6" w:rsidRPr="00D73172" w:rsidRDefault="00AA51D6" w:rsidP="001515D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443EAC" w14:textId="4AD050F8" w:rsidR="00AA51D6" w:rsidRDefault="00B33410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4253190" w14:textId="77777777" w:rsidR="00AA51D6" w:rsidRDefault="00AA51D6" w:rsidP="001515D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1EB3C81" w14:textId="77777777" w:rsidR="00AA51D6" w:rsidRDefault="00AA51D6" w:rsidP="001515D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087CD684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83E3B87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  <w:p w14:paraId="467E7F03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</w:tr>
      <w:tr w:rsidR="00AA51D6" w14:paraId="4FB738EA" w14:textId="77777777" w:rsidTr="001515D5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45106D" w14:textId="77777777" w:rsidR="00AA51D6" w:rsidRDefault="00AA51D6" w:rsidP="001515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01D7" w14:textId="4835B7DB" w:rsidR="00AA51D6" w:rsidRDefault="00B33410" w:rsidP="001515D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Stacja dokująca do laptopa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317393A" w14:textId="77777777" w:rsidR="00AA51D6" w:rsidRPr="00D73172" w:rsidRDefault="00AA51D6" w:rsidP="001515D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CFB0851" w14:textId="1F16A466" w:rsidR="00AA51D6" w:rsidRDefault="00B33410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57AD647" w14:textId="77777777" w:rsidR="00AA51D6" w:rsidRDefault="00AA51D6" w:rsidP="001515D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47B1F3C" w14:textId="77777777" w:rsidR="00AA51D6" w:rsidRDefault="00AA51D6" w:rsidP="001515D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426A188A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B3C3481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</w:tr>
      <w:tr w:rsidR="00AA51D6" w14:paraId="068F0748" w14:textId="77777777" w:rsidTr="001515D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280B94" w14:textId="77777777" w:rsidR="00AA51D6" w:rsidRDefault="00AA51D6" w:rsidP="001515D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2C50F692" w14:textId="77777777" w:rsidR="00AA51D6" w:rsidRDefault="00AA51D6" w:rsidP="001515D5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15A8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1BA6F9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E1693C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</w:tr>
      <w:tr w:rsidR="00AA51D6" w14:paraId="2FA5FD01" w14:textId="77777777" w:rsidTr="001515D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F899" w14:textId="77777777" w:rsidR="00AA51D6" w:rsidRDefault="00AA51D6" w:rsidP="001515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644BDC32" w14:textId="77777777" w:rsidR="00AA51D6" w:rsidRDefault="00AA51D6" w:rsidP="001515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6977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19EB5F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677FFE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09AEF46" w14:textId="69A15595" w:rsidR="00AA51D6" w:rsidRDefault="00AA51D6" w:rsidP="00AA51D6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>Termin realizacji umowy</w:t>
      </w:r>
      <w:r>
        <w:rPr>
          <w:b/>
        </w:rPr>
        <w:t xml:space="preserve"> w zadaniu 2</w:t>
      </w:r>
      <w:r w:rsidRPr="00A71EBA">
        <w:rPr>
          <w:b/>
        </w:rPr>
        <w:t xml:space="preserve">: </w:t>
      </w:r>
      <w:r w:rsidRPr="00A71EBA">
        <w:rPr>
          <w:b/>
          <w:iCs/>
          <w:color w:val="000000"/>
        </w:rPr>
        <w:t xml:space="preserve">do </w:t>
      </w:r>
      <w:r w:rsidRPr="003E04CB">
        <w:rPr>
          <w:b/>
          <w:iCs/>
          <w:color w:val="000000"/>
          <w:highlight w:val="yellow"/>
        </w:rPr>
        <w:t>……</w:t>
      </w:r>
      <w:r w:rsidRPr="00A71EBA">
        <w:rPr>
          <w:b/>
          <w:iCs/>
          <w:color w:val="000000"/>
        </w:rPr>
        <w:t xml:space="preserve"> dni od daty </w:t>
      </w:r>
      <w:r>
        <w:rPr>
          <w:b/>
          <w:iCs/>
          <w:color w:val="000000"/>
        </w:rPr>
        <w:t xml:space="preserve">podpisania umowy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52D9FE5C" w14:textId="5B1709E6" w:rsidR="00AA51D6" w:rsidRDefault="00AA51D6" w:rsidP="00AA51D6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E22F5">
        <w:rPr>
          <w:b/>
        </w:rPr>
        <w:t>Okres udzielonej gwarancji</w:t>
      </w:r>
      <w:r>
        <w:rPr>
          <w:b/>
        </w:rPr>
        <w:t xml:space="preserve"> w zadaniu 2</w:t>
      </w:r>
      <w:r w:rsidRPr="008E22F5">
        <w:rPr>
          <w:b/>
        </w:rPr>
        <w:t xml:space="preserve"> wynosi:</w:t>
      </w:r>
      <w:r w:rsidRPr="008E22F5">
        <w:t xml:space="preserve"> </w:t>
      </w:r>
      <w:r w:rsidRPr="003E04CB">
        <w:rPr>
          <w:highlight w:val="yellow"/>
        </w:rPr>
        <w:t>……………………..</w:t>
      </w:r>
      <w:r>
        <w:t xml:space="preserve"> miesięcy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40BD70C1" w14:textId="792036F5" w:rsidR="00B33410" w:rsidRPr="00AA51D6" w:rsidRDefault="00B33410" w:rsidP="00B33410">
      <w:pPr>
        <w:jc w:val="both"/>
        <w:rPr>
          <w:b/>
        </w:rPr>
      </w:pPr>
      <w:r w:rsidRPr="00AA51D6">
        <w:rPr>
          <w:b/>
        </w:rPr>
        <w:t xml:space="preserve">Zadanie </w:t>
      </w:r>
      <w:r>
        <w:rPr>
          <w:b/>
        </w:rPr>
        <w:t>3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B33410" w14:paraId="6CC396DE" w14:textId="77777777" w:rsidTr="000909C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9B6924" w14:textId="77777777" w:rsidR="00B33410" w:rsidRDefault="00B33410" w:rsidP="000909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1D706E" w14:textId="77777777" w:rsidR="00B33410" w:rsidRDefault="00B33410" w:rsidP="000909C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36F0A72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F09334" w14:textId="77777777" w:rsidR="00B33410" w:rsidRDefault="00B33410" w:rsidP="000909C3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694BF8EC" w14:textId="77777777" w:rsidR="00B33410" w:rsidRDefault="00B33410" w:rsidP="000909C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995711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6FADFF24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21EB5D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EF5D4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29396B7C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DD2C22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1F2D966" w14:textId="77777777" w:rsidR="00B33410" w:rsidRDefault="00B33410" w:rsidP="000909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8AF35C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09A6F5B1" w14:textId="77777777" w:rsidR="00B33410" w:rsidRDefault="00B33410" w:rsidP="000909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652C3A40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33410" w14:paraId="02723644" w14:textId="77777777" w:rsidTr="000909C3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FB8E3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E4A839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163852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7B82AB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50D501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085D02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E4E0CE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D9118D3" w14:textId="77777777" w:rsidR="00B33410" w:rsidRDefault="00B33410" w:rsidP="000909C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33410" w14:paraId="379E9A4E" w14:textId="77777777" w:rsidTr="000909C3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8797C" w14:textId="77777777" w:rsidR="00B33410" w:rsidRDefault="00B33410" w:rsidP="000909C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7F63" w14:textId="77777777" w:rsidR="00B33410" w:rsidRPr="009A776B" w:rsidRDefault="00B33410" w:rsidP="000909C3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Laptop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18D4C0" w14:textId="77777777" w:rsidR="00B33410" w:rsidRPr="00D73172" w:rsidRDefault="00B33410" w:rsidP="000909C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A6B726" w14:textId="77777777" w:rsidR="00B33410" w:rsidRDefault="00B33410" w:rsidP="000909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3CCE7C5" w14:textId="77777777" w:rsidR="00B33410" w:rsidRDefault="00B33410" w:rsidP="000909C3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6E46EE5" w14:textId="77777777" w:rsidR="00B33410" w:rsidRDefault="00B33410" w:rsidP="000909C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447F2A79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D8D3148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  <w:p w14:paraId="0CA88262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</w:tr>
      <w:tr w:rsidR="00B33410" w14:paraId="5B38AA0D" w14:textId="77777777" w:rsidTr="000909C3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927EB9" w14:textId="77777777" w:rsidR="00B33410" w:rsidRDefault="00B33410" w:rsidP="000909C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579F" w14:textId="562D50D3" w:rsidR="00B33410" w:rsidRDefault="00B33410" w:rsidP="00090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Stacja dokująca do laptopa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472557D" w14:textId="77777777" w:rsidR="00B33410" w:rsidRPr="00D73172" w:rsidRDefault="00B33410" w:rsidP="000909C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146775F" w14:textId="77777777" w:rsidR="00B33410" w:rsidRDefault="00B33410" w:rsidP="000909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75E64FC" w14:textId="77777777" w:rsidR="00B33410" w:rsidRDefault="00B33410" w:rsidP="000909C3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B54D98F" w14:textId="77777777" w:rsidR="00B33410" w:rsidRDefault="00B33410" w:rsidP="000909C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412B1DC3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E21A160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</w:tr>
      <w:tr w:rsidR="00B33410" w14:paraId="6DAA64B9" w14:textId="77777777" w:rsidTr="000909C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E0AE2F" w14:textId="77777777" w:rsidR="00B33410" w:rsidRDefault="00B33410" w:rsidP="000909C3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71870568" w14:textId="77777777" w:rsidR="00B33410" w:rsidRDefault="00B33410" w:rsidP="000909C3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59CB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BA0E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2A87DA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</w:tr>
      <w:tr w:rsidR="00B33410" w14:paraId="12586FB9" w14:textId="77777777" w:rsidTr="000909C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705B1" w14:textId="77777777" w:rsidR="00B33410" w:rsidRDefault="00B33410" w:rsidP="00090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05D23424" w14:textId="77777777" w:rsidR="00B33410" w:rsidRDefault="00B33410" w:rsidP="00090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FE93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0141C4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44D97D" w14:textId="77777777" w:rsidR="00B33410" w:rsidRDefault="00B33410" w:rsidP="000909C3">
            <w:pPr>
              <w:ind w:right="425"/>
              <w:rPr>
                <w:sz w:val="16"/>
                <w:szCs w:val="16"/>
              </w:rPr>
            </w:pPr>
          </w:p>
        </w:tc>
      </w:tr>
    </w:tbl>
    <w:p w14:paraId="65C2C17B" w14:textId="660AE9C8" w:rsidR="00B33410" w:rsidRDefault="00B33410" w:rsidP="00B33410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>Termin realizacji umowy</w:t>
      </w:r>
      <w:r>
        <w:rPr>
          <w:b/>
        </w:rPr>
        <w:t xml:space="preserve"> w zadaniu 3</w:t>
      </w:r>
      <w:r w:rsidRPr="00A71EBA">
        <w:rPr>
          <w:b/>
        </w:rPr>
        <w:t xml:space="preserve">: </w:t>
      </w:r>
      <w:r w:rsidRPr="00A71EBA">
        <w:rPr>
          <w:b/>
          <w:iCs/>
          <w:color w:val="000000"/>
        </w:rPr>
        <w:t xml:space="preserve">do </w:t>
      </w:r>
      <w:r w:rsidRPr="003E04CB">
        <w:rPr>
          <w:b/>
          <w:iCs/>
          <w:color w:val="000000"/>
          <w:highlight w:val="yellow"/>
        </w:rPr>
        <w:t>……</w:t>
      </w:r>
      <w:r w:rsidRPr="00A71EBA">
        <w:rPr>
          <w:b/>
          <w:iCs/>
          <w:color w:val="000000"/>
        </w:rPr>
        <w:t xml:space="preserve"> dni od daty </w:t>
      </w:r>
      <w:r>
        <w:rPr>
          <w:b/>
          <w:iCs/>
          <w:color w:val="000000"/>
        </w:rPr>
        <w:t xml:space="preserve">podpisania umowy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1DE39B44" w14:textId="5CAEA3EC" w:rsidR="00B33410" w:rsidRDefault="00B33410" w:rsidP="00AA51D6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E22F5">
        <w:rPr>
          <w:b/>
        </w:rPr>
        <w:t>Okres udzielonej gwarancji</w:t>
      </w:r>
      <w:r>
        <w:rPr>
          <w:b/>
        </w:rPr>
        <w:t xml:space="preserve"> w zadaniu 3</w:t>
      </w:r>
      <w:r w:rsidRPr="008E22F5">
        <w:rPr>
          <w:b/>
        </w:rPr>
        <w:t xml:space="preserve"> wynosi:</w:t>
      </w:r>
      <w:r w:rsidRPr="008E22F5">
        <w:t xml:space="preserve"> </w:t>
      </w:r>
      <w:r w:rsidRPr="003E04CB">
        <w:rPr>
          <w:highlight w:val="yellow"/>
        </w:rPr>
        <w:t>……………………..</w:t>
      </w:r>
      <w:r>
        <w:t xml:space="preserve"> miesięcy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508E1D62" w14:textId="073A9DAA" w:rsidR="00B248FA" w:rsidRPr="00B33410" w:rsidRDefault="00A01521" w:rsidP="00B33410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>Termin płatności</w:t>
      </w:r>
      <w:r w:rsidR="00AA51D6">
        <w:rPr>
          <w:b/>
          <w:sz w:val="22"/>
          <w:szCs w:val="22"/>
        </w:rPr>
        <w:t xml:space="preserve"> w zadaniu 1</w:t>
      </w:r>
      <w:r w:rsidR="00B33410">
        <w:rPr>
          <w:b/>
          <w:sz w:val="22"/>
          <w:szCs w:val="22"/>
        </w:rPr>
        <w:t xml:space="preserve">, </w:t>
      </w:r>
      <w:r w:rsidR="00AA51D6">
        <w:rPr>
          <w:b/>
          <w:sz w:val="22"/>
          <w:szCs w:val="22"/>
        </w:rPr>
        <w:t>2</w:t>
      </w:r>
      <w:r w:rsidR="00B33410">
        <w:rPr>
          <w:b/>
          <w:sz w:val="22"/>
          <w:szCs w:val="22"/>
        </w:rPr>
        <w:t>, 3</w:t>
      </w:r>
      <w:r w:rsidRPr="00485601">
        <w:rPr>
          <w:b/>
          <w:sz w:val="22"/>
          <w:szCs w:val="22"/>
        </w:rPr>
        <w:t xml:space="preserve">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7B679E5" w14:textId="2C1584A3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</w:t>
      </w:r>
      <w:r w:rsidRPr="00485601">
        <w:rPr>
          <w:color w:val="000000"/>
          <w:sz w:val="22"/>
          <w:szCs w:val="22"/>
          <w:lang w:eastAsia="ar-SA"/>
        </w:rPr>
        <w:lastRenderedPageBreak/>
        <w:t xml:space="preserve">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1983F86E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76DE6302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9A776B">
        <w:rPr>
          <w:rFonts w:eastAsia="Calibri"/>
          <w:i/>
          <w:sz w:val="22"/>
          <w:szCs w:val="22"/>
          <w:lang w:eastAsia="zh-CN"/>
        </w:rPr>
        <w:br/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90054" w14:textId="77777777" w:rsidR="007607C8" w:rsidRDefault="007607C8">
      <w:r>
        <w:separator/>
      </w:r>
    </w:p>
  </w:endnote>
  <w:endnote w:type="continuationSeparator" w:id="0">
    <w:p w14:paraId="10220F37" w14:textId="77777777" w:rsidR="007607C8" w:rsidRDefault="00760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EB314" w14:textId="77777777" w:rsidR="007607C8" w:rsidRDefault="007607C8">
      <w:r>
        <w:separator/>
      </w:r>
    </w:p>
  </w:footnote>
  <w:footnote w:type="continuationSeparator" w:id="0">
    <w:p w14:paraId="77F08A27" w14:textId="77777777" w:rsidR="007607C8" w:rsidRDefault="00760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AD62E" w14:textId="2E4AFD04" w:rsidR="00D83915" w:rsidRDefault="00D83915" w:rsidP="00D83915">
    <w:pPr>
      <w:tabs>
        <w:tab w:val="center" w:pos="4536"/>
        <w:tab w:val="right" w:pos="9072"/>
      </w:tabs>
      <w:jc w:val="both"/>
      <w:rPr>
        <w:rFonts w:ascii="Arial" w:hAnsi="Arial"/>
        <w:noProof/>
        <w:sz w:val="16"/>
        <w:szCs w:val="16"/>
      </w:rPr>
    </w:pPr>
    <w:r>
      <w:rPr>
        <w:rFonts w:ascii="Arial" w:hAnsi="Arial"/>
        <w:noProof/>
        <w:sz w:val="16"/>
        <w:szCs w:val="16"/>
      </w:rPr>
      <w:drawing>
        <wp:inline distT="0" distB="0" distL="0" distR="0" wp14:anchorId="5F0B4CB6" wp14:editId="542F1BD1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478A6A" w14:textId="77777777" w:rsidR="00D83915" w:rsidRDefault="00D83915" w:rsidP="00D83915">
    <w:pP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E7118CF" w14:textId="7EA39210" w:rsidR="00485601" w:rsidRDefault="00485601" w:rsidP="004856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0127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5DA6"/>
    <w:rsid w:val="002D7B86"/>
    <w:rsid w:val="002F2CE2"/>
    <w:rsid w:val="002F373D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04CB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35B1D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607C8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2F8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6CBE"/>
    <w:rsid w:val="009977E6"/>
    <w:rsid w:val="009A1347"/>
    <w:rsid w:val="009A3334"/>
    <w:rsid w:val="009A5796"/>
    <w:rsid w:val="009A776B"/>
    <w:rsid w:val="009B3D7C"/>
    <w:rsid w:val="009C42B0"/>
    <w:rsid w:val="009C473F"/>
    <w:rsid w:val="009C7FA3"/>
    <w:rsid w:val="009D583F"/>
    <w:rsid w:val="00A01521"/>
    <w:rsid w:val="00A17F98"/>
    <w:rsid w:val="00A70805"/>
    <w:rsid w:val="00A71EBA"/>
    <w:rsid w:val="00AA51D6"/>
    <w:rsid w:val="00AB1889"/>
    <w:rsid w:val="00AC49C3"/>
    <w:rsid w:val="00AE20E8"/>
    <w:rsid w:val="00AF503E"/>
    <w:rsid w:val="00B13F15"/>
    <w:rsid w:val="00B17C47"/>
    <w:rsid w:val="00B248FA"/>
    <w:rsid w:val="00B33410"/>
    <w:rsid w:val="00B41BC8"/>
    <w:rsid w:val="00B4602A"/>
    <w:rsid w:val="00B55A5B"/>
    <w:rsid w:val="00B62F32"/>
    <w:rsid w:val="00B72947"/>
    <w:rsid w:val="00B772DF"/>
    <w:rsid w:val="00B8367F"/>
    <w:rsid w:val="00B87A77"/>
    <w:rsid w:val="00B87F4A"/>
    <w:rsid w:val="00B9173D"/>
    <w:rsid w:val="00B93CA4"/>
    <w:rsid w:val="00BA596D"/>
    <w:rsid w:val="00BB176A"/>
    <w:rsid w:val="00BB4D7D"/>
    <w:rsid w:val="00BC228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649B9"/>
    <w:rsid w:val="00D73172"/>
    <w:rsid w:val="00D76203"/>
    <w:rsid w:val="00D83915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63B13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AB0"/>
    <w:rsid w:val="00F94EB3"/>
    <w:rsid w:val="00F9687D"/>
    <w:rsid w:val="00FC4FE0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72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C03C4-C410-4E50-9B7D-6E231F962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Michał Długoń</cp:lastModifiedBy>
  <cp:revision>2</cp:revision>
  <cp:lastPrinted>2023-11-09T13:26:00Z</cp:lastPrinted>
  <dcterms:created xsi:type="dcterms:W3CDTF">2023-11-09T13:26:00Z</dcterms:created>
  <dcterms:modified xsi:type="dcterms:W3CDTF">2023-11-09T13:26:00Z</dcterms:modified>
</cp:coreProperties>
</file>