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A4DD" w14:textId="4137459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4155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AD68FC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45752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51676A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9D2522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4A6CDE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35FD0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8397EF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0C7A56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621A07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315974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E58379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958437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A20EFE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C9FD87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B412B8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E2F6DAD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020EE" w:rsidRPr="002020EE">
        <w:rPr>
          <w:rFonts w:eastAsia="Times New Roman" w:cs="Calibri"/>
          <w:b/>
          <w:lang w:eastAsia="pl-PL"/>
        </w:rPr>
        <w:t>dostawa i montaż systemu regałów do Magazynu Centralnego Archiwum AGH w Miękini - KC-zp.272-516/23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C8F501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100CF8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72594C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CA6FD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C3240A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EE66E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26404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B7DD6E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5AA9C0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D30D49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55998F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CC79AC3" w14:textId="4B31CA6E" w:rsidR="005103B9" w:rsidRPr="00141551" w:rsidRDefault="008F3D36" w:rsidP="00141551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41551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C9102" w14:textId="77777777" w:rsidR="0098432F" w:rsidRDefault="0098432F" w:rsidP="0038231F">
      <w:pPr>
        <w:spacing w:after="0" w:line="240" w:lineRule="auto"/>
      </w:pPr>
      <w:r>
        <w:separator/>
      </w:r>
    </w:p>
  </w:endnote>
  <w:endnote w:type="continuationSeparator" w:id="0">
    <w:p w14:paraId="759F4D44" w14:textId="77777777" w:rsidR="0098432F" w:rsidRDefault="009843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E713E" w14:textId="77777777" w:rsidR="002020EE" w:rsidRDefault="002020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15E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39AAE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B7F1B" w14:textId="77777777" w:rsidR="002020EE" w:rsidRDefault="002020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E7B07" w14:textId="77777777" w:rsidR="0098432F" w:rsidRDefault="0098432F" w:rsidP="0038231F">
      <w:pPr>
        <w:spacing w:after="0" w:line="240" w:lineRule="auto"/>
      </w:pPr>
      <w:r>
        <w:separator/>
      </w:r>
    </w:p>
  </w:footnote>
  <w:footnote w:type="continuationSeparator" w:id="0">
    <w:p w14:paraId="013998F9" w14:textId="77777777" w:rsidR="0098432F" w:rsidRDefault="0098432F" w:rsidP="0038231F">
      <w:pPr>
        <w:spacing w:after="0" w:line="240" w:lineRule="auto"/>
      </w:pPr>
      <w:r>
        <w:continuationSeparator/>
      </w:r>
    </w:p>
  </w:footnote>
  <w:footnote w:id="1">
    <w:p w14:paraId="645EE0B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6DEA88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3EE8" w14:textId="77777777" w:rsidR="002020EE" w:rsidRDefault="00202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F30CF" w14:textId="77777777" w:rsidR="002020EE" w:rsidRDefault="00202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39FD" w14:textId="77777777" w:rsidR="002020EE" w:rsidRDefault="00202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176769">
    <w:abstractNumId w:val="7"/>
  </w:num>
  <w:num w:numId="2" w16cid:durableId="2116633452">
    <w:abstractNumId w:val="0"/>
  </w:num>
  <w:num w:numId="3" w16cid:durableId="1436515499">
    <w:abstractNumId w:val="6"/>
  </w:num>
  <w:num w:numId="4" w16cid:durableId="1972394112">
    <w:abstractNumId w:val="9"/>
  </w:num>
  <w:num w:numId="5" w16cid:durableId="1831368601">
    <w:abstractNumId w:val="8"/>
  </w:num>
  <w:num w:numId="6" w16cid:durableId="2081974404">
    <w:abstractNumId w:val="5"/>
  </w:num>
  <w:num w:numId="7" w16cid:durableId="1521774851">
    <w:abstractNumId w:val="1"/>
  </w:num>
  <w:num w:numId="8" w16cid:durableId="1464814443">
    <w:abstractNumId w:val="3"/>
  </w:num>
  <w:num w:numId="9" w16cid:durableId="179978306">
    <w:abstractNumId w:val="2"/>
  </w:num>
  <w:num w:numId="10" w16cid:durableId="1695887563">
    <w:abstractNumId w:val="4"/>
  </w:num>
  <w:num w:numId="11" w16cid:durableId="3295221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32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1551"/>
    <w:rsid w:val="001902D2"/>
    <w:rsid w:val="001C6945"/>
    <w:rsid w:val="001F027E"/>
    <w:rsid w:val="002020E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32F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686C6F"/>
  <w15:chartTrackingRefBased/>
  <w15:docId w15:val="{0D04A8C9-37FF-434C-97B6-8DFA2648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2023-09-01T12:14:00Z</dcterms:created>
  <dcterms:modified xsi:type="dcterms:W3CDTF">2023-09-01T12:14:00Z</dcterms:modified>
</cp:coreProperties>
</file>