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C2D3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800E9" w:rsidRPr="008800E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67E015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B05C3D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736DE2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EF5703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8DE8CA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C5BB2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8A8B52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B39B28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F8251A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582B25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20031B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C80BE6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2147B3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6C796A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1EAEB1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C4ABA0F" w14:textId="5C41216C" w:rsidR="008F3D36" w:rsidRPr="00432E10" w:rsidRDefault="008F3D36" w:rsidP="00DC283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800E9" w:rsidRPr="008800E9">
        <w:rPr>
          <w:rFonts w:eastAsia="Times New Roman" w:cs="Calibri"/>
          <w:b/>
          <w:lang w:eastAsia="pl-PL"/>
        </w:rPr>
        <w:t xml:space="preserve">Dostawa i zainstalowanie 1 szt. serwera typu </w:t>
      </w:r>
      <w:proofErr w:type="spellStart"/>
      <w:r w:rsidR="008800E9" w:rsidRPr="008800E9">
        <w:rPr>
          <w:rFonts w:eastAsia="Times New Roman" w:cs="Calibri"/>
          <w:b/>
          <w:lang w:eastAsia="pl-PL"/>
        </w:rPr>
        <w:t>rack</w:t>
      </w:r>
      <w:proofErr w:type="spellEnd"/>
      <w:r w:rsidR="008800E9" w:rsidRPr="008800E9">
        <w:rPr>
          <w:rFonts w:eastAsia="Times New Roman" w:cs="Calibri"/>
          <w:b/>
          <w:lang w:eastAsia="pl-PL"/>
        </w:rPr>
        <w:t xml:space="preserve"> na potrzeby Basenu AGH</w:t>
      </w:r>
      <w:r w:rsidRPr="00432E10">
        <w:rPr>
          <w:rFonts w:eastAsia="Times New Roman" w:cs="Calibri"/>
          <w:lang w:eastAsia="pl-PL"/>
        </w:rPr>
        <w:t xml:space="preserve">, </w:t>
      </w:r>
      <w:r w:rsidR="00DC2838">
        <w:rPr>
          <w:rFonts w:eastAsia="Times New Roman" w:cs="Calibri"/>
          <w:lang w:eastAsia="pl-PL"/>
        </w:rPr>
        <w:t xml:space="preserve">nr sprawy: </w:t>
      </w:r>
      <w:r w:rsidR="00DC2838" w:rsidRPr="00DC2838">
        <w:rPr>
          <w:rFonts w:eastAsia="Times New Roman" w:cs="Calibri"/>
          <w:b/>
          <w:bCs/>
          <w:lang w:eastAsia="pl-PL"/>
        </w:rPr>
        <w:t>KC-zp.272-514/23</w:t>
      </w:r>
      <w:r w:rsidR="00DC2838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9D0BB52" w14:textId="77777777" w:rsidR="008F3D36" w:rsidRPr="00432E10" w:rsidRDefault="008F3D36" w:rsidP="00DC283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7AF2BE2" w14:textId="77777777" w:rsidR="008F3D36" w:rsidRPr="00432E10" w:rsidRDefault="008F3D36" w:rsidP="00DC283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6333093" w14:textId="77777777" w:rsidR="008F3D36" w:rsidRPr="00432E10" w:rsidRDefault="008F3D36" w:rsidP="00DC283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4DB6F70" w14:textId="77777777" w:rsidR="008F3D36" w:rsidRPr="00432E10" w:rsidRDefault="008F3D36" w:rsidP="00DC283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14EF515" w14:textId="77777777" w:rsidR="008F3D36" w:rsidRPr="00432E10" w:rsidRDefault="008F3D36" w:rsidP="00DC283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D1CCE7E" w14:textId="77777777" w:rsidR="008F3D36" w:rsidRPr="00432E10" w:rsidRDefault="008F3D36" w:rsidP="00DC283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2A8386" w14:textId="77777777" w:rsidR="008F3D36" w:rsidRPr="00432E10" w:rsidRDefault="008F3D36" w:rsidP="00DC283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04A97C" w14:textId="77777777" w:rsidR="008F3D36" w:rsidRPr="00432E10" w:rsidRDefault="008F3D36" w:rsidP="00DC2838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CE6D2E9" w14:textId="77777777" w:rsidR="008F3D36" w:rsidRPr="00432E10" w:rsidRDefault="008F3D36" w:rsidP="00DC283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D49209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605F9FD" w14:textId="4F9A279E" w:rsidR="005103B9" w:rsidRPr="009475A8" w:rsidRDefault="008F3D36" w:rsidP="00DC283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9B996" w14:textId="77777777" w:rsidR="006305F2" w:rsidRDefault="006305F2" w:rsidP="0038231F">
      <w:pPr>
        <w:spacing w:after="0" w:line="240" w:lineRule="auto"/>
      </w:pPr>
      <w:r>
        <w:separator/>
      </w:r>
    </w:p>
  </w:endnote>
  <w:endnote w:type="continuationSeparator" w:id="0">
    <w:p w14:paraId="697103A8" w14:textId="77777777" w:rsidR="006305F2" w:rsidRDefault="006305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A64FC" w14:textId="77777777" w:rsidR="008800E9" w:rsidRDefault="00880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ABA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9AF76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E3FE" w14:textId="77777777" w:rsidR="008800E9" w:rsidRDefault="008800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8EFB" w14:textId="77777777" w:rsidR="006305F2" w:rsidRDefault="006305F2" w:rsidP="0038231F">
      <w:pPr>
        <w:spacing w:after="0" w:line="240" w:lineRule="auto"/>
      </w:pPr>
      <w:r>
        <w:separator/>
      </w:r>
    </w:p>
  </w:footnote>
  <w:footnote w:type="continuationSeparator" w:id="0">
    <w:p w14:paraId="5BABE5E0" w14:textId="77777777" w:rsidR="006305F2" w:rsidRDefault="006305F2" w:rsidP="0038231F">
      <w:pPr>
        <w:spacing w:after="0" w:line="240" w:lineRule="auto"/>
      </w:pPr>
      <w:r>
        <w:continuationSeparator/>
      </w:r>
    </w:p>
  </w:footnote>
  <w:footnote w:id="1">
    <w:p w14:paraId="4E91AC7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5923C1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C6D5" w14:textId="77777777" w:rsidR="008800E9" w:rsidRDefault="00880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F4B80" w14:textId="135E632D" w:rsidR="008800E9" w:rsidRDefault="00DC2838">
    <w:pPr>
      <w:pStyle w:val="Nagwek"/>
    </w:pPr>
    <w:r>
      <w:t xml:space="preserve">                                </w:t>
    </w:r>
    <w:r w:rsidRPr="004667F3">
      <w:rPr>
        <w:noProof/>
      </w:rPr>
      <w:pict w14:anchorId="1F5D94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81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3314A" w14:textId="77777777" w:rsidR="008800E9" w:rsidRDefault="008800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72280">
    <w:abstractNumId w:val="7"/>
  </w:num>
  <w:num w:numId="2" w16cid:durableId="1301492476">
    <w:abstractNumId w:val="0"/>
  </w:num>
  <w:num w:numId="3" w16cid:durableId="465658825">
    <w:abstractNumId w:val="6"/>
  </w:num>
  <w:num w:numId="4" w16cid:durableId="1688098280">
    <w:abstractNumId w:val="9"/>
  </w:num>
  <w:num w:numId="5" w16cid:durableId="1831289629">
    <w:abstractNumId w:val="8"/>
  </w:num>
  <w:num w:numId="6" w16cid:durableId="2022122286">
    <w:abstractNumId w:val="5"/>
  </w:num>
  <w:num w:numId="7" w16cid:durableId="1268537444">
    <w:abstractNumId w:val="1"/>
  </w:num>
  <w:num w:numId="8" w16cid:durableId="992294270">
    <w:abstractNumId w:val="3"/>
  </w:num>
  <w:num w:numId="9" w16cid:durableId="1919829198">
    <w:abstractNumId w:val="2"/>
  </w:num>
  <w:num w:numId="10" w16cid:durableId="1145581449">
    <w:abstractNumId w:val="4"/>
  </w:num>
  <w:num w:numId="11" w16cid:durableId="1531723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5F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5F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00E9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283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F40FB"/>
  <w15:chartTrackingRefBased/>
  <w15:docId w15:val="{12941264-81F3-4434-A8D9-DA5D176F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2023-09-07T06:53:00Z</cp:lastPrinted>
  <dcterms:created xsi:type="dcterms:W3CDTF">2023-09-07T06:53:00Z</dcterms:created>
  <dcterms:modified xsi:type="dcterms:W3CDTF">2023-09-07T06:53:00Z</dcterms:modified>
</cp:coreProperties>
</file>