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16CB6" w14:textId="77777777" w:rsidR="002E3AF9" w:rsidRPr="00515AFA" w:rsidRDefault="002E3AF9" w:rsidP="002E3AF9">
      <w:pPr>
        <w:jc w:val="right"/>
        <w:rPr>
          <w:b/>
          <w:sz w:val="22"/>
          <w:szCs w:val="22"/>
          <w:lang w:val="pl-PL"/>
        </w:rPr>
      </w:pPr>
      <w:r w:rsidRPr="00515AFA">
        <w:rPr>
          <w:b/>
          <w:sz w:val="22"/>
          <w:szCs w:val="22"/>
          <w:lang w:val="pl-PL"/>
        </w:rPr>
        <w:t>Załącznik nr 3</w:t>
      </w:r>
    </w:p>
    <w:p w14:paraId="65B446D3" w14:textId="77777777" w:rsidR="002E3AF9" w:rsidRPr="00515AFA" w:rsidRDefault="002E3AF9" w:rsidP="002E3AF9">
      <w:pPr>
        <w:jc w:val="right"/>
        <w:rPr>
          <w:b/>
          <w:sz w:val="22"/>
          <w:szCs w:val="22"/>
          <w:lang w:val="pl-PL"/>
        </w:rPr>
      </w:pPr>
    </w:p>
    <w:p w14:paraId="500DFC25" w14:textId="77777777" w:rsidR="002E3AF9" w:rsidRPr="00515AFA" w:rsidRDefault="002E3AF9" w:rsidP="002E3AF9">
      <w:pPr>
        <w:jc w:val="center"/>
        <w:rPr>
          <w:b/>
          <w:sz w:val="22"/>
          <w:szCs w:val="22"/>
          <w:lang w:val="pl-PL"/>
        </w:rPr>
      </w:pPr>
      <w:r w:rsidRPr="00515AFA">
        <w:rPr>
          <w:b/>
          <w:sz w:val="22"/>
          <w:szCs w:val="22"/>
          <w:lang w:val="pl-PL"/>
        </w:rPr>
        <w:t>WZÓR UMOWY</w:t>
      </w:r>
    </w:p>
    <w:p w14:paraId="438EFC12" w14:textId="77777777" w:rsidR="002E3AF9" w:rsidRPr="00515AFA" w:rsidRDefault="002E3AF9" w:rsidP="002E3AF9">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F691634" w14:textId="77777777" w:rsidR="002E3AF9" w:rsidRPr="00515AFA" w:rsidRDefault="002E3AF9" w:rsidP="002E3AF9">
      <w:pPr>
        <w:jc w:val="center"/>
        <w:rPr>
          <w:b/>
          <w:sz w:val="22"/>
          <w:szCs w:val="22"/>
          <w:lang w:val="pl-PL"/>
        </w:rPr>
      </w:pPr>
    </w:p>
    <w:p w14:paraId="5D85B6A9" w14:textId="22246281" w:rsidR="002E3AF9" w:rsidRPr="00515AFA" w:rsidRDefault="002E3AF9" w:rsidP="002E3AF9">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w:t>
      </w:r>
      <w:r>
        <w:rPr>
          <w:sz w:val="22"/>
          <w:szCs w:val="22"/>
          <w:lang w:val="pl-PL"/>
        </w:rPr>
        <w:t>514</w:t>
      </w:r>
      <w:r w:rsidRPr="005140A1">
        <w:rPr>
          <w:sz w:val="22"/>
          <w:szCs w:val="22"/>
          <w:lang w:val="pl-PL"/>
        </w:rPr>
        <w:t>/23</w:t>
      </w:r>
      <w:r w:rsidRPr="00515AFA">
        <w:rPr>
          <w:sz w:val="22"/>
          <w:szCs w:val="22"/>
          <w:lang w:val="pl-PL"/>
        </w:rPr>
        <w:t xml:space="preserve"> pomiędzy:</w:t>
      </w:r>
    </w:p>
    <w:p w14:paraId="6DBD4F34" w14:textId="77777777" w:rsidR="002E3AF9" w:rsidRPr="00515AFA" w:rsidRDefault="002E3AF9" w:rsidP="002E3AF9">
      <w:pPr>
        <w:pStyle w:val="Tekstpodstawowywcity"/>
        <w:spacing w:after="0"/>
        <w:ind w:left="0"/>
        <w:jc w:val="both"/>
        <w:rPr>
          <w:sz w:val="22"/>
          <w:szCs w:val="22"/>
          <w:lang w:val="pl-PL"/>
        </w:rPr>
      </w:pPr>
    </w:p>
    <w:p w14:paraId="1294679E"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257D743"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EEA0E63"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436DF21" w14:textId="77777777" w:rsidR="002E3AF9" w:rsidRPr="00515AFA" w:rsidRDefault="002E3AF9" w:rsidP="002E3AF9">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81AD5CB"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1888C0AA"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153ED28"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1BBE089A"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45CB317"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34F6D92"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292B4951"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CA862A4"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62DD32F3" w14:textId="77777777" w:rsidR="002E3AF9" w:rsidRPr="00515AFA" w:rsidRDefault="002E3AF9" w:rsidP="002E3AF9">
      <w:pPr>
        <w:pStyle w:val="Tekstpodstawowy"/>
        <w:spacing w:line="240" w:lineRule="auto"/>
        <w:ind w:right="-47"/>
        <w:jc w:val="center"/>
        <w:rPr>
          <w:rFonts w:ascii="Times New Roman" w:hAnsi="Times New Roman"/>
          <w:b/>
          <w:sz w:val="22"/>
          <w:szCs w:val="22"/>
        </w:rPr>
      </w:pPr>
    </w:p>
    <w:p w14:paraId="5AF87A67"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097CB15D" w14:textId="13F9CB50" w:rsidR="002E3AF9" w:rsidRPr="00515AFA" w:rsidRDefault="002E3AF9" w:rsidP="002E3AF9">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1 szt. </w:t>
      </w:r>
      <w:r>
        <w:rPr>
          <w:b/>
          <w:bCs/>
          <w:sz w:val="22"/>
          <w:szCs w:val="22"/>
          <w:lang w:val="pl-PL"/>
        </w:rPr>
        <w:t xml:space="preserve">serwera typu </w:t>
      </w:r>
      <w:proofErr w:type="spellStart"/>
      <w:r>
        <w:rPr>
          <w:b/>
          <w:bCs/>
          <w:sz w:val="22"/>
          <w:szCs w:val="22"/>
          <w:lang w:val="pl-PL"/>
        </w:rPr>
        <w:t>rack</w:t>
      </w:r>
      <w:proofErr w:type="spellEnd"/>
      <w:r w:rsidRPr="00FB60AB">
        <w:rPr>
          <w:b/>
          <w:bCs/>
          <w:sz w:val="22"/>
          <w:szCs w:val="22"/>
          <w:lang w:val="pl-PL"/>
        </w:rPr>
        <w:t xml:space="preserve"> na potrzeby </w:t>
      </w:r>
      <w:r>
        <w:rPr>
          <w:b/>
          <w:bCs/>
          <w:sz w:val="22"/>
          <w:szCs w:val="22"/>
          <w:lang w:val="pl-PL"/>
        </w:rPr>
        <w:t>Basenu AGH</w:t>
      </w:r>
      <w:r w:rsidRPr="00515AFA">
        <w:rPr>
          <w:b/>
          <w:sz w:val="22"/>
          <w:szCs w:val="22"/>
          <w:lang w:val="pl-PL"/>
        </w:rPr>
        <w:t>.</w:t>
      </w:r>
    </w:p>
    <w:p w14:paraId="0FACFE80" w14:textId="77777777" w:rsidR="002E3AF9" w:rsidRPr="00515AFA" w:rsidRDefault="002E3AF9" w:rsidP="002E3AF9">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AAC3370"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B3E3FB5" w14:textId="340BF7D3" w:rsidR="002E3AF9" w:rsidRPr="00515AFA" w:rsidRDefault="002E3AF9" w:rsidP="002E3AF9">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30</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otrzymania zamówienia potwierdzonego przez </w:t>
      </w:r>
      <w:proofErr w:type="spellStart"/>
      <w:r w:rsidRPr="00515AFA">
        <w:rPr>
          <w:rFonts w:ascii="Times New Roman" w:hAnsi="Times New Roman"/>
          <w:sz w:val="22"/>
          <w:szCs w:val="22"/>
        </w:rPr>
        <w:t>MEiN</w:t>
      </w:r>
      <w:proofErr w:type="spellEnd"/>
      <w:r>
        <w:rPr>
          <w:rFonts w:ascii="Times New Roman" w:hAnsi="Times New Roman"/>
          <w:sz w:val="22"/>
          <w:szCs w:val="22"/>
        </w:rPr>
        <w:t xml:space="preserve">, jednak nie później niż do dnia 30.11.2023 r. </w:t>
      </w:r>
      <w:r w:rsidRPr="00515AFA">
        <w:rPr>
          <w:rFonts w:ascii="Times New Roman" w:hAnsi="Times New Roman"/>
          <w:sz w:val="22"/>
          <w:szCs w:val="22"/>
        </w:rPr>
        <w:t xml:space="preserve"> do siedziby Kupującego.</w:t>
      </w:r>
    </w:p>
    <w:p w14:paraId="5E1ECB82" w14:textId="77777777" w:rsidR="002E3AF9" w:rsidRPr="00515AFA" w:rsidRDefault="002E3AF9" w:rsidP="002E3AF9">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E722260" w14:textId="77777777" w:rsidR="002E3AF9" w:rsidRPr="00515AFA" w:rsidRDefault="002E3AF9" w:rsidP="002E3AF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B9DA925" w14:textId="77777777" w:rsidR="002E3AF9" w:rsidRPr="00515AFA" w:rsidRDefault="002E3AF9" w:rsidP="002E3AF9">
      <w:pPr>
        <w:pStyle w:val="Tekstpodstawowy"/>
        <w:spacing w:line="240" w:lineRule="auto"/>
        <w:ind w:right="-47"/>
        <w:jc w:val="center"/>
        <w:rPr>
          <w:rFonts w:ascii="Times New Roman" w:hAnsi="Times New Roman"/>
          <w:b/>
          <w:sz w:val="22"/>
          <w:szCs w:val="22"/>
        </w:rPr>
      </w:pPr>
    </w:p>
    <w:p w14:paraId="4A6EDC56"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1A07BEAA" w14:textId="77777777" w:rsidR="002E3AF9" w:rsidRPr="00515AFA" w:rsidRDefault="002E3AF9" w:rsidP="002E3AF9">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62A370E" w14:textId="77777777" w:rsidR="002E3AF9" w:rsidRPr="00515AFA" w:rsidRDefault="002E3AF9" w:rsidP="002E3AF9">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C8EEFE0" w14:textId="77777777" w:rsidR="002E3AF9" w:rsidRPr="00515AFA" w:rsidRDefault="002E3AF9" w:rsidP="002E3AF9">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2952B68" w14:textId="77777777" w:rsidR="002E3AF9" w:rsidRPr="00515AFA" w:rsidRDefault="002E3AF9" w:rsidP="002E3AF9">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na komputer stacjonarny</w:t>
      </w:r>
      <w:r>
        <w:rPr>
          <w:rFonts w:eastAsia="Calibri"/>
          <w:b/>
          <w:sz w:val="22"/>
          <w:szCs w:val="22"/>
          <w:lang w:val="pl-PL" w:eastAsia="en-US"/>
        </w:rPr>
        <w:t xml:space="preserve"> i monitor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e</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0FAF161E" w14:textId="77777777" w:rsidR="002E3AF9" w:rsidRPr="00515AFA" w:rsidRDefault="002E3AF9" w:rsidP="002E3AF9">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4AF02E80" w14:textId="77777777" w:rsidR="002E3AF9" w:rsidRPr="00515AFA" w:rsidRDefault="002E3AF9" w:rsidP="002E3AF9">
      <w:pPr>
        <w:pStyle w:val="Tekstpodstawowy"/>
        <w:spacing w:line="240" w:lineRule="auto"/>
        <w:ind w:left="340" w:right="-47"/>
        <w:jc w:val="both"/>
        <w:rPr>
          <w:rFonts w:ascii="Times New Roman" w:hAnsi="Times New Roman"/>
          <w:i/>
          <w:sz w:val="22"/>
          <w:szCs w:val="22"/>
        </w:rPr>
      </w:pPr>
    </w:p>
    <w:p w14:paraId="7B34C7C7" w14:textId="77777777" w:rsidR="002E3AF9" w:rsidRPr="00515AFA" w:rsidRDefault="002E3AF9" w:rsidP="002E3AF9">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32E110FC" w14:textId="77777777" w:rsidR="002E3AF9" w:rsidRPr="00515AFA" w:rsidRDefault="002E3AF9" w:rsidP="002E3AF9">
      <w:pPr>
        <w:pStyle w:val="Tekstpodstawowy"/>
        <w:spacing w:line="240" w:lineRule="auto"/>
        <w:ind w:right="-47"/>
        <w:jc w:val="center"/>
        <w:rPr>
          <w:rFonts w:ascii="Times New Roman" w:hAnsi="Times New Roman"/>
          <w:b/>
          <w:sz w:val="22"/>
          <w:szCs w:val="22"/>
        </w:rPr>
      </w:pPr>
    </w:p>
    <w:p w14:paraId="7F555867"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82D64DA" w14:textId="77777777" w:rsidR="002E3AF9" w:rsidRDefault="002E3AF9" w:rsidP="002E3AF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082B55E" w14:textId="77777777" w:rsidR="002E3AF9" w:rsidRPr="009E6A7E" w:rsidRDefault="002E3AF9" w:rsidP="002E3AF9">
      <w:pPr>
        <w:numPr>
          <w:ilvl w:val="0"/>
          <w:numId w:val="31"/>
        </w:numPr>
        <w:jc w:val="both"/>
        <w:rPr>
          <w:sz w:val="22"/>
          <w:szCs w:val="22"/>
          <w:highlight w:val="yellow"/>
          <w:lang w:val="pl-PL"/>
        </w:rPr>
      </w:pPr>
      <w:r w:rsidRPr="009E6A7E">
        <w:rPr>
          <w:sz w:val="22"/>
          <w:szCs w:val="22"/>
          <w:highlight w:val="yellow"/>
          <w:lang w:val="pl-PL"/>
        </w:rPr>
        <w:t xml:space="preserve">Ze względu na zasady źródła finansowania – prawidłowo wystawiona faktura dotycząca realizacji zamówienia objętego niniejszą umową musi być dostarczona przez Sprzedawcę Kupującemu najpóźniej do dnia 30.11.2023 r. Oznacza to zarazem, że protokół zdawczo-odbiorczy dotyczący zamówienia objętego niniejszą umową musi być sporządzony w takim terminie, aby możliwe było wystawienie i doręczenie prawidłowej i zgodnej z umową faktury najpóźniej w dniu 30.11.2023 r. Jeżeli warunek ten nie zostanie spełniony, Kupujący może utracić możliwość sfinansowania zamówienia. W przypadku utraty możliwości sfinansowania zamówienia, Kupujący zastrzega sobie możliwość odstąpienia od umowy ze Sprzedawcą </w:t>
      </w:r>
      <w:r>
        <w:rPr>
          <w:sz w:val="22"/>
          <w:szCs w:val="22"/>
          <w:highlight w:val="yellow"/>
          <w:lang w:val="pl-PL"/>
        </w:rPr>
        <w:br/>
      </w:r>
      <w:r w:rsidRPr="009E6A7E">
        <w:rPr>
          <w:sz w:val="22"/>
          <w:szCs w:val="22"/>
          <w:highlight w:val="yellow"/>
          <w:lang w:val="pl-PL"/>
        </w:rPr>
        <w:t>z przyczyn nieleżących po stronie Kupującego.</w:t>
      </w:r>
    </w:p>
    <w:p w14:paraId="4174BD80" w14:textId="77777777" w:rsidR="002E3AF9" w:rsidRPr="00515AFA" w:rsidRDefault="002E3AF9" w:rsidP="002E3AF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3696B5FC" w14:textId="77777777" w:rsidR="002E3AF9" w:rsidRPr="00515AFA" w:rsidRDefault="002E3AF9" w:rsidP="002E3AF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ED06042" w14:textId="77777777" w:rsidR="002E3AF9" w:rsidRPr="00515AFA" w:rsidRDefault="002E3AF9" w:rsidP="002E3AF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B09AA68" w14:textId="77777777" w:rsidR="002E3AF9" w:rsidRPr="00515AFA" w:rsidRDefault="002E3AF9" w:rsidP="002E3AF9">
      <w:pPr>
        <w:pStyle w:val="Tekstpodstawowy"/>
        <w:spacing w:line="240" w:lineRule="auto"/>
        <w:ind w:right="-47"/>
        <w:jc w:val="center"/>
        <w:rPr>
          <w:rFonts w:ascii="Times New Roman" w:hAnsi="Times New Roman"/>
          <w:b/>
          <w:sz w:val="22"/>
          <w:szCs w:val="22"/>
        </w:rPr>
      </w:pPr>
    </w:p>
    <w:p w14:paraId="2CDB16DF"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6C09409A" w14:textId="77777777" w:rsidR="002E3AF9" w:rsidRPr="00515AFA" w:rsidRDefault="002E3AF9" w:rsidP="002E3AF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3A003ABF" w14:textId="77777777" w:rsidR="002E3AF9" w:rsidRPr="00515AFA" w:rsidRDefault="002E3AF9" w:rsidP="002E3AF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5DA9352" w14:textId="77777777" w:rsidR="002E3AF9" w:rsidRPr="00515AFA" w:rsidRDefault="002E3AF9" w:rsidP="002E3AF9">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D5273C7" w14:textId="77777777" w:rsidR="002E3AF9" w:rsidRPr="00515AFA" w:rsidRDefault="002E3AF9" w:rsidP="002E3AF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F305B9A" w14:textId="77777777" w:rsidR="002E3AF9" w:rsidRPr="00515AFA" w:rsidRDefault="002E3AF9" w:rsidP="002E3AF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7D3719A1" w14:textId="77777777" w:rsidR="002E3AF9" w:rsidRPr="00515AFA" w:rsidRDefault="002E3AF9" w:rsidP="002E3AF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45DF2AE7" w14:textId="77777777" w:rsidR="002E3AF9" w:rsidRPr="00515AFA" w:rsidRDefault="002E3AF9" w:rsidP="002E3AF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1D7DABAC" w14:textId="77777777" w:rsidR="002E3AF9" w:rsidRPr="00515AFA" w:rsidRDefault="002E3AF9" w:rsidP="002E3AF9">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792FB175" w14:textId="77777777" w:rsidR="002E3AF9" w:rsidRPr="00515AFA" w:rsidRDefault="002E3AF9" w:rsidP="002E3AF9">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35B7DCC0" w14:textId="77777777" w:rsidR="002E3AF9" w:rsidRPr="00515AFA" w:rsidRDefault="002E3AF9" w:rsidP="002E3AF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699C8658" w14:textId="77777777" w:rsidR="002E3AF9" w:rsidRPr="00515AFA" w:rsidRDefault="002E3AF9" w:rsidP="002E3AF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4DABA95" w14:textId="77777777" w:rsidR="002E3AF9" w:rsidRPr="00515AFA" w:rsidRDefault="002E3AF9" w:rsidP="002E3AF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634AD16" w14:textId="77777777" w:rsidR="002E3AF9" w:rsidRPr="00515AFA" w:rsidRDefault="002E3AF9" w:rsidP="002E3AF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6DE0FF5A" w14:textId="77777777" w:rsidR="002E3AF9" w:rsidRPr="00515AFA" w:rsidRDefault="002E3AF9" w:rsidP="002E3AF9">
      <w:pPr>
        <w:pStyle w:val="Tekstpodstawowy"/>
        <w:ind w:right="-47"/>
        <w:jc w:val="center"/>
        <w:rPr>
          <w:rFonts w:ascii="Times New Roman" w:hAnsi="Times New Roman"/>
          <w:b/>
          <w:sz w:val="22"/>
          <w:szCs w:val="22"/>
        </w:rPr>
      </w:pPr>
    </w:p>
    <w:p w14:paraId="6BB12225" w14:textId="77777777" w:rsidR="002E3AF9" w:rsidRPr="00515AFA" w:rsidRDefault="002E3AF9" w:rsidP="002E3AF9">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0577C86D" w14:textId="77777777" w:rsidR="002E3AF9" w:rsidRPr="00515AFA" w:rsidRDefault="002E3AF9" w:rsidP="002E3AF9">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5F50AF20" w14:textId="77777777" w:rsidR="002E3AF9" w:rsidRPr="00515AFA" w:rsidRDefault="002E3AF9" w:rsidP="002E3AF9">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55B3AF0" w14:textId="77777777" w:rsidR="002E3AF9" w:rsidRPr="00515AFA" w:rsidRDefault="002E3AF9" w:rsidP="002E3AF9">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07F0DAA3" w14:textId="77777777" w:rsidR="002E3AF9" w:rsidRPr="00515AFA" w:rsidRDefault="002E3AF9" w:rsidP="002E3AF9">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E0063B3" w14:textId="77777777" w:rsidR="002E3AF9" w:rsidRPr="00515AFA" w:rsidRDefault="002E3AF9" w:rsidP="002E3AF9">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FDA49E" w14:textId="77777777" w:rsidR="002E3AF9" w:rsidRPr="00515AFA" w:rsidRDefault="002E3AF9" w:rsidP="002E3AF9">
      <w:pPr>
        <w:rPr>
          <w:color w:val="00000A"/>
          <w:sz w:val="22"/>
          <w:szCs w:val="22"/>
          <w:lang w:val="pl-PL"/>
        </w:rPr>
      </w:pPr>
    </w:p>
    <w:p w14:paraId="30A10C07" w14:textId="77777777" w:rsidR="002E3AF9" w:rsidRPr="00515AFA" w:rsidRDefault="002E3AF9" w:rsidP="002E3AF9">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D573F16" w14:textId="77777777" w:rsidR="002E3AF9" w:rsidRPr="00515AFA" w:rsidRDefault="002E3AF9" w:rsidP="002E3AF9">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71C00F8" w14:textId="77777777" w:rsidR="002E3AF9" w:rsidRPr="00515AFA" w:rsidRDefault="002E3AF9" w:rsidP="002E3AF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85DD2A1" w14:textId="77777777" w:rsidR="002E3AF9" w:rsidRPr="00515AFA" w:rsidRDefault="002E3AF9" w:rsidP="002E3AF9">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2664E98" w14:textId="77777777" w:rsidR="002E3AF9" w:rsidRPr="00515AFA" w:rsidRDefault="002E3AF9" w:rsidP="002E3AF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9E1EA78" w14:textId="77777777" w:rsidR="002E3AF9" w:rsidRPr="00515AFA" w:rsidRDefault="002E3AF9" w:rsidP="002E3AF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AECE1D8" w14:textId="77777777" w:rsidR="002E3AF9" w:rsidRPr="00515AFA" w:rsidRDefault="002E3AF9" w:rsidP="002E3AF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CA11D04" w14:textId="77777777" w:rsidR="002E3AF9" w:rsidRPr="00515AFA" w:rsidRDefault="002E3AF9" w:rsidP="002E3AF9">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BE324E6" w14:textId="77777777" w:rsidR="002E3AF9" w:rsidRPr="00515AFA" w:rsidRDefault="002E3AF9" w:rsidP="002E3AF9">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540B94E6" w14:textId="77777777" w:rsidR="002E3AF9" w:rsidRPr="00515AFA" w:rsidRDefault="002E3AF9" w:rsidP="002E3AF9">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5C1372" w14:textId="77777777" w:rsidR="002E3AF9" w:rsidRPr="00515AFA" w:rsidRDefault="002E3AF9" w:rsidP="002E3AF9">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662D8B9" w14:textId="77777777" w:rsidR="002E3AF9" w:rsidRPr="00515AFA" w:rsidRDefault="002E3AF9" w:rsidP="002E3AF9">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9212904" w14:textId="77777777" w:rsidR="002E3AF9" w:rsidRPr="00515AFA" w:rsidRDefault="002E3AF9" w:rsidP="002E3AF9">
      <w:pPr>
        <w:ind w:left="720"/>
        <w:jc w:val="both"/>
        <w:rPr>
          <w:color w:val="00000A"/>
          <w:sz w:val="22"/>
          <w:szCs w:val="22"/>
          <w:lang w:val="pl-PL"/>
        </w:rPr>
      </w:pPr>
    </w:p>
    <w:p w14:paraId="182F6961" w14:textId="77777777" w:rsidR="002E3AF9" w:rsidRPr="00515AFA" w:rsidRDefault="002E3AF9" w:rsidP="002E3AF9">
      <w:pPr>
        <w:ind w:left="170"/>
        <w:jc w:val="both"/>
        <w:rPr>
          <w:color w:val="00000A"/>
          <w:sz w:val="22"/>
          <w:szCs w:val="22"/>
          <w:lang w:val="pl-PL"/>
        </w:rPr>
      </w:pPr>
    </w:p>
    <w:p w14:paraId="6DEA696E" w14:textId="77777777" w:rsidR="002E3AF9" w:rsidRDefault="002E3AF9" w:rsidP="002E3AF9">
      <w:pPr>
        <w:pStyle w:val="Tekstpodstawowy"/>
        <w:spacing w:line="240" w:lineRule="auto"/>
        <w:ind w:left="360" w:right="-47"/>
        <w:jc w:val="center"/>
        <w:rPr>
          <w:rFonts w:ascii="Times New Roman" w:hAnsi="Times New Roman"/>
          <w:b/>
          <w:sz w:val="22"/>
          <w:szCs w:val="22"/>
        </w:rPr>
      </w:pPr>
    </w:p>
    <w:p w14:paraId="54DB8DD5" w14:textId="77777777" w:rsidR="002E3AF9" w:rsidRDefault="002E3AF9" w:rsidP="002E3AF9">
      <w:pPr>
        <w:pStyle w:val="Tekstpodstawowy"/>
        <w:spacing w:line="240" w:lineRule="auto"/>
        <w:ind w:left="360" w:right="-47"/>
        <w:jc w:val="center"/>
        <w:rPr>
          <w:rFonts w:ascii="Times New Roman" w:hAnsi="Times New Roman"/>
          <w:b/>
          <w:sz w:val="22"/>
          <w:szCs w:val="22"/>
        </w:rPr>
      </w:pPr>
    </w:p>
    <w:p w14:paraId="05DCFB60" w14:textId="77777777" w:rsidR="002E3AF9" w:rsidRDefault="002E3AF9" w:rsidP="002E3AF9">
      <w:pPr>
        <w:pStyle w:val="Tekstpodstawowy"/>
        <w:spacing w:line="240" w:lineRule="auto"/>
        <w:ind w:left="360" w:right="-47"/>
        <w:jc w:val="center"/>
        <w:rPr>
          <w:rFonts w:ascii="Times New Roman" w:hAnsi="Times New Roman"/>
          <w:b/>
          <w:sz w:val="22"/>
          <w:szCs w:val="22"/>
        </w:rPr>
      </w:pPr>
    </w:p>
    <w:p w14:paraId="09A440EF" w14:textId="77777777" w:rsidR="002E3AF9" w:rsidRPr="00515AFA" w:rsidRDefault="002E3AF9" w:rsidP="002E3AF9">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D5BC6FE" w14:textId="77777777" w:rsidR="002E3AF9" w:rsidRPr="00515AFA" w:rsidRDefault="002E3AF9" w:rsidP="002E3AF9">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4EE0AFD" w14:textId="77777777" w:rsidR="002E3AF9" w:rsidRPr="00515AFA" w:rsidRDefault="002E3AF9" w:rsidP="002E3AF9">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B286A8B" w14:textId="77777777" w:rsidR="002E3AF9" w:rsidRPr="00515AFA" w:rsidRDefault="002E3AF9" w:rsidP="002E3AF9">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88C4025" w14:textId="77777777" w:rsidR="002E3AF9" w:rsidRPr="00515AFA" w:rsidRDefault="002E3AF9" w:rsidP="002E3AF9">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1785A9C7" w14:textId="77777777" w:rsidR="002E3AF9" w:rsidRPr="00515AFA" w:rsidRDefault="002E3AF9" w:rsidP="002E3AF9">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DCF0511" w14:textId="77777777" w:rsidR="002E3AF9" w:rsidRPr="00515AFA" w:rsidRDefault="002E3AF9" w:rsidP="002E3AF9">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0A024BD9" w14:textId="77777777" w:rsidR="002E3AF9" w:rsidRPr="00515AFA" w:rsidRDefault="002E3AF9" w:rsidP="002E3AF9">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5248240" w14:textId="77777777" w:rsidR="002E3AF9" w:rsidRPr="00515AFA" w:rsidRDefault="002E3AF9" w:rsidP="002E3AF9">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4A5907E" w14:textId="5832500A" w:rsidR="002E3AF9" w:rsidRPr="00515AFA" w:rsidRDefault="002E3AF9" w:rsidP="002E3AF9">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 xml:space="preserve">48 </w:t>
      </w:r>
      <w:r w:rsidRPr="00515AFA">
        <w:rPr>
          <w:bCs/>
          <w:sz w:val="22"/>
          <w:szCs w:val="22"/>
          <w:lang w:val="pl-PL" w:eastAsia="en-US"/>
        </w:rPr>
        <w:t xml:space="preserve">godzin od momentu zgłoszenia, czas naprawy nie dłuższy niż </w:t>
      </w:r>
      <w:r>
        <w:rPr>
          <w:bCs/>
          <w:sz w:val="22"/>
          <w:szCs w:val="22"/>
          <w:lang w:val="pl-PL" w:eastAsia="en-US"/>
        </w:rPr>
        <w:t>10</w:t>
      </w:r>
      <w:r w:rsidRPr="00515AFA">
        <w:rPr>
          <w:bCs/>
          <w:sz w:val="22"/>
          <w:szCs w:val="22"/>
          <w:lang w:val="pl-PL" w:eastAsia="en-US"/>
        </w:rPr>
        <w:t xml:space="preserve"> dni roboczych od momentu zgłoszenia.</w:t>
      </w:r>
    </w:p>
    <w:p w14:paraId="4EA4F0F0" w14:textId="77777777" w:rsidR="002E3AF9" w:rsidRPr="00515AFA" w:rsidRDefault="002E3AF9" w:rsidP="002E3AF9">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8BC05C0" w14:textId="77777777" w:rsidR="002E3AF9" w:rsidRPr="00515AFA" w:rsidRDefault="002E3AF9" w:rsidP="002E3AF9">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0355311" w14:textId="77777777" w:rsidR="002E3AF9" w:rsidRPr="00515AFA" w:rsidRDefault="002E3AF9" w:rsidP="002E3AF9">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8C0957C" w14:textId="77777777" w:rsidR="002E3AF9" w:rsidRPr="00515AFA" w:rsidRDefault="002E3AF9" w:rsidP="002E3AF9">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F337582" w14:textId="77777777" w:rsidR="002E3AF9" w:rsidRPr="00515AFA" w:rsidRDefault="002E3AF9" w:rsidP="002E3AF9">
      <w:pPr>
        <w:ind w:left="567"/>
        <w:jc w:val="both"/>
        <w:rPr>
          <w:bCs/>
          <w:sz w:val="22"/>
          <w:szCs w:val="22"/>
          <w:lang w:val="pl-PL" w:eastAsia="en-US"/>
        </w:rPr>
      </w:pPr>
    </w:p>
    <w:p w14:paraId="742FF6A8" w14:textId="77777777" w:rsidR="002E3AF9" w:rsidRPr="00515AFA" w:rsidRDefault="002E3AF9" w:rsidP="002E3AF9">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F1683BD" w14:textId="77777777" w:rsidR="002E3AF9" w:rsidRPr="00515AFA" w:rsidRDefault="002E3AF9" w:rsidP="002E3AF9">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DC8DB7A" w14:textId="77777777" w:rsidR="002E3AF9" w:rsidRPr="00515AFA" w:rsidRDefault="002E3AF9" w:rsidP="002E3AF9">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D98ADDD" w14:textId="77777777" w:rsidR="002E3AF9" w:rsidRPr="00515AFA" w:rsidRDefault="002E3AF9" w:rsidP="002E3AF9">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5552C941" w14:textId="77777777" w:rsidR="002E3AF9" w:rsidRPr="00515AFA" w:rsidRDefault="002E3AF9" w:rsidP="002E3AF9">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3FFB7E0" w14:textId="77777777" w:rsidR="002E3AF9" w:rsidRPr="00515AFA" w:rsidRDefault="002E3AF9" w:rsidP="002E3AF9">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43DF07A" w14:textId="77777777" w:rsidR="002E3AF9" w:rsidRPr="00515AFA" w:rsidRDefault="002E3AF9" w:rsidP="002E3AF9">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73F6BEF" w14:textId="77777777" w:rsidR="002E3AF9" w:rsidRPr="00515AFA" w:rsidRDefault="002E3AF9" w:rsidP="002E3AF9">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71C9415" w14:textId="77777777" w:rsidR="002E3AF9" w:rsidRPr="00515AFA" w:rsidRDefault="002E3AF9" w:rsidP="002E3AF9">
      <w:pPr>
        <w:pStyle w:val="Tekstpodstawowy"/>
        <w:spacing w:line="240" w:lineRule="auto"/>
        <w:ind w:right="-47"/>
        <w:rPr>
          <w:rFonts w:ascii="Times New Roman" w:hAnsi="Times New Roman"/>
          <w:b/>
          <w:sz w:val="22"/>
          <w:szCs w:val="22"/>
        </w:rPr>
      </w:pPr>
    </w:p>
    <w:p w14:paraId="3E699E74"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74F0A426"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ED6481B" w14:textId="77777777" w:rsidR="002E3AF9" w:rsidRPr="00515AFA" w:rsidRDefault="002E3AF9" w:rsidP="002E3AF9">
      <w:pPr>
        <w:pStyle w:val="Tekstpodstawowy"/>
        <w:spacing w:line="240" w:lineRule="auto"/>
        <w:ind w:right="-47"/>
        <w:jc w:val="both"/>
        <w:rPr>
          <w:rFonts w:ascii="Times New Roman" w:hAnsi="Times New Roman"/>
          <w:sz w:val="22"/>
          <w:szCs w:val="22"/>
        </w:rPr>
      </w:pPr>
    </w:p>
    <w:p w14:paraId="0D9908DB" w14:textId="77777777" w:rsidR="002E3AF9" w:rsidRPr="00515AFA" w:rsidRDefault="002E3AF9" w:rsidP="002E3AF9">
      <w:pPr>
        <w:spacing w:line="240" w:lineRule="atLeast"/>
        <w:ind w:right="-47"/>
        <w:jc w:val="center"/>
        <w:rPr>
          <w:b/>
          <w:sz w:val="22"/>
          <w:szCs w:val="22"/>
        </w:rPr>
      </w:pPr>
      <w:r w:rsidRPr="00515AFA">
        <w:rPr>
          <w:b/>
          <w:sz w:val="22"/>
          <w:szCs w:val="22"/>
        </w:rPr>
        <w:t>§ 10</w:t>
      </w:r>
    </w:p>
    <w:p w14:paraId="42F57341" w14:textId="77777777" w:rsidR="002E3AF9" w:rsidRPr="00515AFA" w:rsidRDefault="002E3AF9" w:rsidP="002E3AF9">
      <w:pPr>
        <w:spacing w:line="240" w:lineRule="atLeast"/>
        <w:ind w:right="-47"/>
        <w:rPr>
          <w:sz w:val="22"/>
          <w:szCs w:val="22"/>
          <w:lang w:val="pl-PL"/>
        </w:rPr>
      </w:pPr>
    </w:p>
    <w:p w14:paraId="5D535935" w14:textId="77777777" w:rsidR="002E3AF9" w:rsidRPr="00515AFA" w:rsidRDefault="002E3AF9" w:rsidP="002E3AF9">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19222DD" w14:textId="77777777" w:rsidR="002E3AF9" w:rsidRPr="00515AFA" w:rsidRDefault="002E3AF9" w:rsidP="002E3AF9">
      <w:pPr>
        <w:tabs>
          <w:tab w:val="left" w:pos="367"/>
        </w:tabs>
        <w:spacing w:line="276" w:lineRule="auto"/>
        <w:ind w:left="360" w:right="60"/>
        <w:contextualSpacing/>
        <w:jc w:val="both"/>
        <w:rPr>
          <w:rFonts w:eastAsia="Calibri"/>
          <w:sz w:val="22"/>
          <w:szCs w:val="22"/>
          <w:lang w:val="pl-PL" w:eastAsia="en-US"/>
        </w:rPr>
      </w:pPr>
    </w:p>
    <w:p w14:paraId="3E50659B" w14:textId="77777777" w:rsidR="002E3AF9" w:rsidRPr="00515AFA" w:rsidRDefault="002E3AF9" w:rsidP="002E3AF9">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2D56C5AC" w14:textId="77777777" w:rsidR="002E3AF9" w:rsidRPr="00515AFA" w:rsidRDefault="002E3AF9" w:rsidP="002E3AF9">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4EA3391" w14:textId="77777777" w:rsidR="002E3AF9" w:rsidRPr="00515AFA" w:rsidRDefault="002E3AF9" w:rsidP="002E3AF9">
      <w:pPr>
        <w:tabs>
          <w:tab w:val="left" w:pos="387"/>
        </w:tabs>
        <w:spacing w:line="276" w:lineRule="auto"/>
        <w:ind w:left="720" w:right="60"/>
        <w:contextualSpacing/>
        <w:jc w:val="both"/>
        <w:rPr>
          <w:rFonts w:eastAsia="Calibri"/>
          <w:sz w:val="22"/>
          <w:szCs w:val="22"/>
          <w:lang w:val="pl-PL" w:eastAsia="en-US"/>
        </w:rPr>
      </w:pPr>
    </w:p>
    <w:p w14:paraId="57C94AF1" w14:textId="77777777" w:rsidR="002E3AF9" w:rsidRPr="00515AFA" w:rsidRDefault="002E3AF9" w:rsidP="002E3AF9">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04CF6C3" w14:textId="77777777" w:rsidR="002E3AF9" w:rsidRPr="00515AFA" w:rsidRDefault="002E3AF9" w:rsidP="002E3AF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3A3704F" w14:textId="77777777" w:rsidR="002E3AF9" w:rsidRPr="00515AFA" w:rsidRDefault="002E3AF9" w:rsidP="002E3AF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w:t>
      </w:r>
      <w:r w:rsidRPr="00515AFA">
        <w:rPr>
          <w:rFonts w:ascii="Times New Roman" w:eastAsia="Lucida Sans Unicode" w:hAnsi="Times New Roman" w:cs="Times New Roman"/>
          <w:lang w:eastAsia="ar-SA"/>
        </w:rPr>
        <w:lastRenderedPageBreak/>
        <w:t xml:space="preserve">informacjami dotyczącymi przetwarzania ich danych osobowych przez Strony na potrzeby realizacji niniejszej umowy, określonymi w ust. 3-6. </w:t>
      </w:r>
    </w:p>
    <w:p w14:paraId="30183588" w14:textId="77777777" w:rsidR="002E3AF9" w:rsidRPr="00515AFA" w:rsidRDefault="002E3AF9" w:rsidP="002E3AF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BCA6A0A" w14:textId="77777777" w:rsidR="002E3AF9" w:rsidRPr="00515AFA" w:rsidRDefault="002E3AF9" w:rsidP="002E3AF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F52CDFD" w14:textId="77777777" w:rsidR="002E3AF9" w:rsidRPr="00515AFA" w:rsidRDefault="002E3AF9" w:rsidP="002E3AF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6B519E8" w14:textId="77777777" w:rsidR="002E3AF9" w:rsidRPr="00515AFA" w:rsidRDefault="002E3AF9" w:rsidP="002E3AF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CAFBF90" w14:textId="77777777" w:rsidR="002E3AF9" w:rsidRPr="00515AFA" w:rsidRDefault="002E3AF9" w:rsidP="002E3AF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D54A88B" w14:textId="77777777" w:rsidR="002E3AF9" w:rsidRPr="00515AFA" w:rsidRDefault="002E3AF9" w:rsidP="002E3AF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D29CEF" w14:textId="77777777" w:rsidR="002E3AF9" w:rsidRPr="00515AFA" w:rsidRDefault="002E3AF9" w:rsidP="002E3AF9">
      <w:pPr>
        <w:pStyle w:val="Standard"/>
        <w:widowControl w:val="0"/>
        <w:spacing w:after="0"/>
        <w:jc w:val="both"/>
        <w:rPr>
          <w:rFonts w:ascii="Times New Roman" w:eastAsia="Lucida Sans Unicode" w:hAnsi="Times New Roman" w:cs="Times New Roman"/>
          <w:lang w:eastAsia="ar-SA"/>
        </w:rPr>
      </w:pPr>
    </w:p>
    <w:p w14:paraId="51DB5EC1" w14:textId="77777777" w:rsidR="002E3AF9" w:rsidRPr="00515AFA" w:rsidRDefault="002E3AF9" w:rsidP="002E3AF9">
      <w:pPr>
        <w:tabs>
          <w:tab w:val="left" w:pos="387"/>
        </w:tabs>
        <w:spacing w:line="276" w:lineRule="auto"/>
        <w:ind w:left="720" w:right="60"/>
        <w:contextualSpacing/>
        <w:jc w:val="both"/>
        <w:rPr>
          <w:rFonts w:eastAsia="Calibri"/>
          <w:sz w:val="22"/>
          <w:szCs w:val="22"/>
          <w:lang w:val="pl-PL" w:eastAsia="en-US"/>
        </w:rPr>
      </w:pPr>
    </w:p>
    <w:p w14:paraId="67CEFB76" w14:textId="77777777" w:rsidR="002E3AF9" w:rsidRPr="00515AFA" w:rsidRDefault="002E3AF9" w:rsidP="002E3AF9">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0A91C68C" w14:textId="77777777" w:rsidR="002E3AF9" w:rsidRPr="00515AFA" w:rsidRDefault="002E3AF9" w:rsidP="002E3AF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57A92D2" w14:textId="77777777" w:rsidR="002E3AF9" w:rsidRPr="00515AFA" w:rsidRDefault="002E3AF9" w:rsidP="002E3AF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1A5F5157" w14:textId="77777777" w:rsidR="002E3AF9" w:rsidRPr="00515AFA" w:rsidRDefault="002E3AF9" w:rsidP="002E3AF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5C04248" w14:textId="77777777" w:rsidR="002E3AF9" w:rsidRPr="00515AFA" w:rsidRDefault="002E3AF9" w:rsidP="002E3AF9">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4BBBAF87" w14:textId="77777777" w:rsidR="002E3AF9" w:rsidRPr="00515AFA" w:rsidRDefault="002E3AF9" w:rsidP="002E3AF9">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r>
      <w:r w:rsidRPr="00515AFA">
        <w:rPr>
          <w:color w:val="000000"/>
          <w:sz w:val="22"/>
          <w:szCs w:val="22"/>
          <w:lang w:val="pl-PL"/>
        </w:rPr>
        <w:lastRenderedPageBreak/>
        <w:t>o okres niezbędny do prawidłowej realizacji dostawy oraz innych niezawinionych przez Strony przyczyny, w tym spowodowane przez tzw. siłę wyższą w rozumieniu § 13 ust 1;</w:t>
      </w:r>
      <w:bookmarkEnd w:id="4"/>
    </w:p>
    <w:p w14:paraId="7A49B30B" w14:textId="77777777" w:rsidR="002E3AF9" w:rsidRPr="00515AFA" w:rsidRDefault="002E3AF9" w:rsidP="002E3AF9">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866A780" w14:textId="77777777" w:rsidR="002E3AF9" w:rsidRPr="00515AFA" w:rsidRDefault="002E3AF9" w:rsidP="002E3AF9">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534D91B" w14:textId="77777777" w:rsidR="002E3AF9" w:rsidRPr="00515AFA" w:rsidRDefault="002E3AF9" w:rsidP="002E3AF9">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779A12C" w14:textId="77777777" w:rsidR="002E3AF9" w:rsidRPr="00515AFA" w:rsidRDefault="002E3AF9" w:rsidP="002E3AF9">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0028EFF4" w14:textId="77777777" w:rsidR="002E3AF9" w:rsidRPr="00515AFA" w:rsidRDefault="002E3AF9" w:rsidP="002E3AF9">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D8A0463" w14:textId="77777777" w:rsidR="002E3AF9" w:rsidRPr="00515AFA" w:rsidRDefault="002E3AF9" w:rsidP="002E3AF9">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2D70BE7" w14:textId="77777777" w:rsidR="002E3AF9" w:rsidRPr="00515AFA" w:rsidRDefault="002E3AF9" w:rsidP="002E3AF9">
      <w:pPr>
        <w:widowControl w:val="0"/>
        <w:suppressAutoHyphens/>
        <w:autoSpaceDN w:val="0"/>
        <w:ind w:left="360"/>
        <w:jc w:val="center"/>
        <w:textAlignment w:val="baseline"/>
        <w:rPr>
          <w:rFonts w:eastAsia="SimSun"/>
          <w:b/>
          <w:bCs/>
          <w:color w:val="000000"/>
          <w:kern w:val="2"/>
          <w:sz w:val="22"/>
          <w:szCs w:val="22"/>
          <w:lang w:val="pl-PL"/>
        </w:rPr>
      </w:pPr>
    </w:p>
    <w:p w14:paraId="3EF07F26" w14:textId="77777777" w:rsidR="002E3AF9" w:rsidRPr="00515AFA" w:rsidRDefault="002E3AF9" w:rsidP="002E3AF9">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2B4AB3BE" w14:textId="77777777" w:rsidR="002E3AF9" w:rsidRPr="00515AFA" w:rsidRDefault="002E3AF9" w:rsidP="002E3AF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BDE38D1" w14:textId="77777777" w:rsidR="002E3AF9" w:rsidRPr="00515AFA" w:rsidRDefault="002E3AF9" w:rsidP="002E3AF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369DFD" w14:textId="77777777" w:rsidR="002E3AF9" w:rsidRPr="00515AFA" w:rsidRDefault="002E3AF9" w:rsidP="002E3AF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557DAB0" w14:textId="77777777" w:rsidR="002E3AF9" w:rsidRPr="00515AFA" w:rsidRDefault="002E3AF9" w:rsidP="002E3AF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66D5B5D"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C56FF4A" w14:textId="77777777" w:rsidR="002E3AF9" w:rsidRPr="00515AFA" w:rsidRDefault="002E3AF9" w:rsidP="002E3AF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8C8112" w14:textId="77777777" w:rsidR="002E3AF9" w:rsidRPr="00515AFA" w:rsidRDefault="002E3AF9" w:rsidP="002E3AF9">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9403215" w14:textId="77777777" w:rsidR="002E3AF9" w:rsidRPr="00515AFA" w:rsidRDefault="002E3AF9" w:rsidP="002E3AF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1ECE1F5B" w14:textId="77777777" w:rsidR="002E3AF9" w:rsidRPr="00515AFA" w:rsidRDefault="002E3AF9" w:rsidP="002E3AF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6495AF39" w14:textId="77777777" w:rsidR="002E3AF9" w:rsidRPr="00515AFA" w:rsidRDefault="002E3AF9" w:rsidP="002E3AF9">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D701900" w14:textId="77777777" w:rsidR="002E3AF9" w:rsidRPr="00515AFA" w:rsidRDefault="002E3AF9" w:rsidP="002E3AF9">
      <w:pPr>
        <w:pStyle w:val="Tekstpodstawowy"/>
        <w:spacing w:line="240" w:lineRule="auto"/>
        <w:ind w:right="-47"/>
        <w:jc w:val="center"/>
        <w:rPr>
          <w:rFonts w:ascii="Times New Roman" w:hAnsi="Times New Roman"/>
          <w:b/>
          <w:sz w:val="22"/>
          <w:szCs w:val="22"/>
        </w:rPr>
      </w:pPr>
    </w:p>
    <w:p w14:paraId="307BFDC0" w14:textId="77777777" w:rsidR="002E3AF9" w:rsidRPr="00515AFA" w:rsidRDefault="002E3AF9" w:rsidP="002E3AF9">
      <w:pPr>
        <w:pStyle w:val="Tekstpodstawowy"/>
        <w:spacing w:line="240" w:lineRule="auto"/>
        <w:ind w:right="-47"/>
        <w:jc w:val="center"/>
        <w:rPr>
          <w:rFonts w:ascii="Times New Roman" w:hAnsi="Times New Roman"/>
          <w:b/>
          <w:sz w:val="22"/>
          <w:szCs w:val="22"/>
        </w:rPr>
      </w:pPr>
    </w:p>
    <w:p w14:paraId="1FC2860B"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49D1EEE" w14:textId="77777777" w:rsidR="002E3AF9" w:rsidRPr="00515AFA" w:rsidRDefault="002E3AF9" w:rsidP="002E3AF9">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1AB83627" w14:textId="77777777" w:rsidR="002E3AF9" w:rsidRPr="00515AFA" w:rsidRDefault="002E3AF9" w:rsidP="002E3AF9">
      <w:pPr>
        <w:jc w:val="center"/>
        <w:rPr>
          <w:b/>
          <w:sz w:val="22"/>
          <w:szCs w:val="22"/>
          <w:lang w:val="pl-PL"/>
        </w:rPr>
      </w:pPr>
    </w:p>
    <w:p w14:paraId="280237A8" w14:textId="77777777" w:rsidR="002E3AF9" w:rsidRPr="00515AFA" w:rsidRDefault="002E3AF9" w:rsidP="002E3AF9">
      <w:pPr>
        <w:jc w:val="center"/>
        <w:rPr>
          <w:b/>
          <w:sz w:val="22"/>
          <w:szCs w:val="22"/>
          <w:lang w:val="pl-PL"/>
        </w:rPr>
      </w:pPr>
      <w:r w:rsidRPr="00515AFA">
        <w:rPr>
          <w:b/>
          <w:sz w:val="22"/>
          <w:szCs w:val="22"/>
          <w:lang w:val="pl-PL"/>
        </w:rPr>
        <w:t>§16</w:t>
      </w:r>
    </w:p>
    <w:p w14:paraId="781DF86D"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0D069FB"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67E89BD"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F770367" w14:textId="77777777" w:rsidR="002E3AF9" w:rsidRPr="00515AFA" w:rsidRDefault="002E3AF9" w:rsidP="002E3AF9">
      <w:pPr>
        <w:pStyle w:val="Tekstpodstawowy"/>
        <w:spacing w:line="240" w:lineRule="auto"/>
        <w:ind w:right="-47"/>
        <w:jc w:val="center"/>
        <w:rPr>
          <w:rFonts w:ascii="Times New Roman" w:hAnsi="Times New Roman"/>
          <w:b/>
          <w:sz w:val="22"/>
          <w:szCs w:val="22"/>
        </w:rPr>
      </w:pPr>
    </w:p>
    <w:p w14:paraId="13CA8E44"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CC08651" w14:textId="77777777" w:rsidR="002E3AF9" w:rsidRPr="00515AFA" w:rsidRDefault="002E3AF9" w:rsidP="002E3AF9">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0EDB36E" w14:textId="77777777" w:rsidR="002E3AF9" w:rsidRPr="00515AFA" w:rsidRDefault="002E3AF9" w:rsidP="002E3AF9">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A097348" w14:textId="77777777" w:rsidR="002E3AF9" w:rsidRPr="00515AFA" w:rsidRDefault="002E3AF9" w:rsidP="002E3AF9">
      <w:pPr>
        <w:pStyle w:val="Tekstpodstawowy"/>
        <w:spacing w:line="240" w:lineRule="auto"/>
        <w:ind w:right="-47"/>
        <w:jc w:val="both"/>
        <w:rPr>
          <w:rFonts w:ascii="Times New Roman" w:hAnsi="Times New Roman"/>
          <w:sz w:val="22"/>
          <w:szCs w:val="22"/>
        </w:rPr>
      </w:pPr>
    </w:p>
    <w:p w14:paraId="77984F58" w14:textId="77777777" w:rsidR="002E3AF9" w:rsidRPr="00515AFA" w:rsidRDefault="002E3AF9" w:rsidP="002E3AF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2928DA08" w14:textId="77777777" w:rsidR="002E3AF9" w:rsidRPr="00515AFA" w:rsidRDefault="002E3AF9" w:rsidP="002E3AF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F413083" w14:textId="77777777" w:rsidR="002E3AF9" w:rsidRPr="00515AFA" w:rsidRDefault="002E3AF9" w:rsidP="002E3AF9">
      <w:pPr>
        <w:pStyle w:val="Tekstpodstawowy2"/>
        <w:spacing w:line="240" w:lineRule="auto"/>
        <w:ind w:right="-47"/>
        <w:rPr>
          <w:sz w:val="22"/>
          <w:szCs w:val="22"/>
        </w:rPr>
      </w:pPr>
    </w:p>
    <w:p w14:paraId="22EECFA2" w14:textId="77777777" w:rsidR="002E3AF9" w:rsidRPr="00515AFA" w:rsidRDefault="002E3AF9" w:rsidP="002E3AF9">
      <w:pPr>
        <w:pStyle w:val="Tekstpodstawowy2"/>
        <w:spacing w:line="240" w:lineRule="auto"/>
        <w:ind w:right="-47"/>
        <w:rPr>
          <w:sz w:val="22"/>
          <w:szCs w:val="22"/>
        </w:rPr>
      </w:pPr>
    </w:p>
    <w:p w14:paraId="3EA03C9D" w14:textId="77777777" w:rsidR="002E3AF9" w:rsidRPr="00515AFA" w:rsidRDefault="002E3AF9" w:rsidP="002E3AF9">
      <w:pPr>
        <w:pStyle w:val="Tekstpodstawowy2"/>
        <w:spacing w:line="240" w:lineRule="auto"/>
        <w:ind w:right="-47"/>
        <w:rPr>
          <w:b/>
          <w:sz w:val="22"/>
          <w:szCs w:val="22"/>
        </w:rPr>
      </w:pPr>
      <w:r w:rsidRPr="00515AFA">
        <w:rPr>
          <w:b/>
          <w:sz w:val="22"/>
          <w:szCs w:val="22"/>
        </w:rPr>
        <w:t xml:space="preserve">         Za Sprzedawcę                                                                  Za Kupującego</w:t>
      </w:r>
    </w:p>
    <w:p w14:paraId="244226CF" w14:textId="77777777" w:rsidR="002E3AF9" w:rsidRPr="00515AFA" w:rsidRDefault="002E3AF9" w:rsidP="002E3AF9">
      <w:pPr>
        <w:rPr>
          <w:sz w:val="22"/>
          <w:szCs w:val="22"/>
          <w:lang w:val="pl-PL"/>
        </w:rPr>
      </w:pPr>
    </w:p>
    <w:p w14:paraId="18D78986" w14:textId="77777777" w:rsidR="002E3AF9" w:rsidRPr="00515AFA" w:rsidRDefault="002E3AF9" w:rsidP="002E3AF9">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FC3A79B"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001BB8D"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4D84ECAF"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7F78D4F4"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598E9D9C"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4F414502"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160147AE"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4A278B8B"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6A212936"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1536F508"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7862E368"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p>
    <w:p w14:paraId="04BB1322"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7D9A6B1"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3DC95A4" w14:textId="77777777" w:rsidR="002E3AF9" w:rsidRPr="00515AFA" w:rsidRDefault="002E3AF9" w:rsidP="002E3AF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065770B" w14:textId="77777777" w:rsidR="002E3AF9" w:rsidRPr="00515AFA" w:rsidRDefault="002E3AF9" w:rsidP="002E3AF9">
      <w:pPr>
        <w:widowControl w:val="0"/>
        <w:autoSpaceDE w:val="0"/>
        <w:autoSpaceDN w:val="0"/>
        <w:jc w:val="right"/>
        <w:textAlignment w:val="baseline"/>
        <w:rPr>
          <w:sz w:val="22"/>
          <w:szCs w:val="22"/>
          <w:lang w:val="pl-PL"/>
        </w:rPr>
      </w:pPr>
    </w:p>
    <w:p w14:paraId="1F9498E5" w14:textId="77777777" w:rsidR="002E3AF9" w:rsidRDefault="002E3AF9" w:rsidP="002E3AF9">
      <w:pPr>
        <w:widowControl w:val="0"/>
        <w:autoSpaceDE w:val="0"/>
        <w:autoSpaceDN w:val="0"/>
        <w:jc w:val="right"/>
        <w:textAlignment w:val="baseline"/>
        <w:rPr>
          <w:sz w:val="22"/>
          <w:szCs w:val="22"/>
          <w:lang w:val="pl-PL"/>
        </w:rPr>
      </w:pPr>
    </w:p>
    <w:p w14:paraId="22BA5000" w14:textId="77777777" w:rsidR="002E3AF9" w:rsidRDefault="002E3AF9" w:rsidP="002E3AF9">
      <w:pPr>
        <w:widowControl w:val="0"/>
        <w:autoSpaceDE w:val="0"/>
        <w:autoSpaceDN w:val="0"/>
        <w:jc w:val="right"/>
        <w:textAlignment w:val="baseline"/>
        <w:rPr>
          <w:sz w:val="22"/>
          <w:szCs w:val="22"/>
          <w:lang w:val="pl-PL"/>
        </w:rPr>
      </w:pPr>
    </w:p>
    <w:p w14:paraId="609BDC6D" w14:textId="77777777" w:rsidR="002E3AF9" w:rsidRDefault="002E3AF9" w:rsidP="002E3AF9">
      <w:pPr>
        <w:widowControl w:val="0"/>
        <w:autoSpaceDE w:val="0"/>
        <w:autoSpaceDN w:val="0"/>
        <w:jc w:val="right"/>
        <w:textAlignment w:val="baseline"/>
        <w:rPr>
          <w:sz w:val="22"/>
          <w:szCs w:val="22"/>
          <w:lang w:val="pl-PL"/>
        </w:rPr>
      </w:pPr>
    </w:p>
    <w:p w14:paraId="23969A1F" w14:textId="77777777" w:rsidR="002E3AF9" w:rsidRDefault="002E3AF9" w:rsidP="002E3AF9">
      <w:pPr>
        <w:widowControl w:val="0"/>
        <w:autoSpaceDE w:val="0"/>
        <w:autoSpaceDN w:val="0"/>
        <w:jc w:val="right"/>
        <w:textAlignment w:val="baseline"/>
        <w:rPr>
          <w:sz w:val="22"/>
          <w:szCs w:val="22"/>
          <w:lang w:val="pl-PL"/>
        </w:rPr>
      </w:pPr>
    </w:p>
    <w:p w14:paraId="0C2ED28C" w14:textId="77777777" w:rsidR="002E3AF9" w:rsidRDefault="002E3AF9" w:rsidP="002E3AF9">
      <w:pPr>
        <w:widowControl w:val="0"/>
        <w:autoSpaceDE w:val="0"/>
        <w:autoSpaceDN w:val="0"/>
        <w:jc w:val="right"/>
        <w:textAlignment w:val="baseline"/>
        <w:rPr>
          <w:sz w:val="22"/>
          <w:szCs w:val="22"/>
          <w:lang w:val="pl-PL"/>
        </w:rPr>
      </w:pPr>
    </w:p>
    <w:p w14:paraId="49244851" w14:textId="77777777" w:rsidR="002E3AF9" w:rsidRDefault="002E3AF9" w:rsidP="002E3AF9">
      <w:pPr>
        <w:widowControl w:val="0"/>
        <w:autoSpaceDE w:val="0"/>
        <w:autoSpaceDN w:val="0"/>
        <w:jc w:val="right"/>
        <w:textAlignment w:val="baseline"/>
        <w:rPr>
          <w:sz w:val="22"/>
          <w:szCs w:val="22"/>
          <w:lang w:val="pl-PL"/>
        </w:rPr>
      </w:pPr>
    </w:p>
    <w:p w14:paraId="1501CE89" w14:textId="77777777" w:rsidR="002E3AF9" w:rsidRDefault="002E3AF9" w:rsidP="002E3AF9">
      <w:pPr>
        <w:widowControl w:val="0"/>
        <w:autoSpaceDE w:val="0"/>
        <w:autoSpaceDN w:val="0"/>
        <w:jc w:val="right"/>
        <w:textAlignment w:val="baseline"/>
        <w:rPr>
          <w:sz w:val="22"/>
          <w:szCs w:val="22"/>
          <w:lang w:val="pl-PL"/>
        </w:rPr>
      </w:pPr>
    </w:p>
    <w:p w14:paraId="6D904B58" w14:textId="77777777" w:rsidR="002E3AF9" w:rsidRDefault="002E3AF9" w:rsidP="002E3AF9">
      <w:pPr>
        <w:widowControl w:val="0"/>
        <w:autoSpaceDE w:val="0"/>
        <w:autoSpaceDN w:val="0"/>
        <w:jc w:val="right"/>
        <w:textAlignment w:val="baseline"/>
        <w:rPr>
          <w:sz w:val="22"/>
          <w:szCs w:val="22"/>
          <w:lang w:val="pl-PL"/>
        </w:rPr>
      </w:pPr>
    </w:p>
    <w:p w14:paraId="58DC8E38" w14:textId="77777777" w:rsidR="002E3AF9" w:rsidRDefault="002E3AF9" w:rsidP="002E3AF9">
      <w:pPr>
        <w:widowControl w:val="0"/>
        <w:autoSpaceDE w:val="0"/>
        <w:autoSpaceDN w:val="0"/>
        <w:jc w:val="right"/>
        <w:textAlignment w:val="baseline"/>
        <w:rPr>
          <w:sz w:val="22"/>
          <w:szCs w:val="22"/>
          <w:lang w:val="pl-PL"/>
        </w:rPr>
      </w:pPr>
    </w:p>
    <w:p w14:paraId="566425ED" w14:textId="53A76BBA" w:rsidR="002E3AF9" w:rsidRPr="00515AFA" w:rsidRDefault="002E3AF9" w:rsidP="002E3AF9">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5B0FD741" w14:textId="77777777" w:rsidR="002E3AF9" w:rsidRPr="00515AFA" w:rsidRDefault="002E3AF9" w:rsidP="002E3AF9">
      <w:pPr>
        <w:widowControl w:val="0"/>
        <w:autoSpaceDE w:val="0"/>
        <w:autoSpaceDN w:val="0"/>
        <w:jc w:val="both"/>
        <w:textAlignment w:val="baseline"/>
        <w:rPr>
          <w:sz w:val="22"/>
          <w:szCs w:val="22"/>
          <w:lang w:val="pl-PL"/>
        </w:rPr>
      </w:pPr>
    </w:p>
    <w:p w14:paraId="09C1B082" w14:textId="77777777" w:rsidR="002E3AF9" w:rsidRPr="00515AFA" w:rsidRDefault="002E3AF9" w:rsidP="002E3AF9">
      <w:pPr>
        <w:widowControl w:val="0"/>
        <w:autoSpaceDE w:val="0"/>
        <w:autoSpaceDN w:val="0"/>
        <w:jc w:val="both"/>
        <w:textAlignment w:val="baseline"/>
        <w:rPr>
          <w:sz w:val="22"/>
          <w:szCs w:val="22"/>
          <w:lang w:val="pl-PL"/>
        </w:rPr>
      </w:pPr>
    </w:p>
    <w:p w14:paraId="669D212C" w14:textId="77777777" w:rsidR="002E3AF9" w:rsidRPr="00515AFA" w:rsidRDefault="002E3AF9" w:rsidP="002E3AF9">
      <w:pPr>
        <w:widowControl w:val="0"/>
        <w:autoSpaceDE w:val="0"/>
        <w:autoSpaceDN w:val="0"/>
        <w:jc w:val="both"/>
        <w:textAlignment w:val="baseline"/>
        <w:rPr>
          <w:sz w:val="22"/>
          <w:szCs w:val="22"/>
          <w:lang w:val="pl-PL"/>
        </w:rPr>
      </w:pPr>
      <w:r w:rsidRPr="00515AFA">
        <w:rPr>
          <w:sz w:val="22"/>
          <w:szCs w:val="22"/>
          <w:lang w:val="pl-PL"/>
        </w:rPr>
        <w:t>.....................................… </w:t>
      </w:r>
    </w:p>
    <w:p w14:paraId="350E8CCC" w14:textId="77777777" w:rsidR="002E3AF9" w:rsidRPr="00515AFA" w:rsidRDefault="002E3AF9" w:rsidP="002E3AF9">
      <w:pPr>
        <w:widowControl w:val="0"/>
        <w:autoSpaceDE w:val="0"/>
        <w:autoSpaceDN w:val="0"/>
        <w:ind w:firstLine="555"/>
        <w:textAlignment w:val="baseline"/>
        <w:rPr>
          <w:sz w:val="22"/>
          <w:szCs w:val="22"/>
          <w:lang w:val="pl-PL"/>
        </w:rPr>
      </w:pPr>
      <w:r w:rsidRPr="00515AFA">
        <w:rPr>
          <w:sz w:val="22"/>
          <w:szCs w:val="22"/>
          <w:lang w:val="pl-PL"/>
        </w:rPr>
        <w:t>Nazwa Wykonawcy</w:t>
      </w:r>
    </w:p>
    <w:p w14:paraId="0A3C3299" w14:textId="77777777" w:rsidR="002E3AF9" w:rsidRPr="00515AFA" w:rsidRDefault="002E3AF9" w:rsidP="002E3AF9">
      <w:pPr>
        <w:widowControl w:val="0"/>
        <w:autoSpaceDE w:val="0"/>
        <w:autoSpaceDN w:val="0"/>
        <w:textAlignment w:val="baseline"/>
        <w:rPr>
          <w:sz w:val="22"/>
          <w:szCs w:val="22"/>
          <w:lang w:val="pl-PL"/>
        </w:rPr>
      </w:pPr>
    </w:p>
    <w:p w14:paraId="426DCBCF" w14:textId="77777777" w:rsidR="002E3AF9" w:rsidRPr="00515AFA" w:rsidRDefault="002E3AF9" w:rsidP="002E3AF9">
      <w:pPr>
        <w:widowControl w:val="0"/>
        <w:autoSpaceDE w:val="0"/>
        <w:autoSpaceDN w:val="0"/>
        <w:jc w:val="both"/>
        <w:textAlignment w:val="baseline"/>
        <w:rPr>
          <w:sz w:val="22"/>
          <w:szCs w:val="22"/>
          <w:lang w:val="pl-PL"/>
        </w:rPr>
      </w:pPr>
      <w:r w:rsidRPr="00515AFA">
        <w:rPr>
          <w:sz w:val="22"/>
          <w:szCs w:val="22"/>
          <w:lang w:val="pl-PL"/>
        </w:rPr>
        <w:t>.....................................…</w:t>
      </w:r>
    </w:p>
    <w:p w14:paraId="09308ED5" w14:textId="77777777" w:rsidR="002E3AF9" w:rsidRPr="00515AFA" w:rsidRDefault="002E3AF9" w:rsidP="002E3AF9">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6E4318F" w14:textId="77777777" w:rsidR="002E3AF9" w:rsidRPr="00515AFA" w:rsidRDefault="002E3AF9" w:rsidP="002E3AF9">
      <w:pPr>
        <w:widowControl w:val="0"/>
        <w:autoSpaceDE w:val="0"/>
        <w:autoSpaceDN w:val="0"/>
        <w:spacing w:before="90"/>
        <w:ind w:left="115" w:right="110"/>
        <w:jc w:val="both"/>
        <w:outlineLvl w:val="0"/>
        <w:rPr>
          <w:rFonts w:eastAsia="Verdana"/>
          <w:b/>
          <w:bCs/>
          <w:sz w:val="22"/>
          <w:szCs w:val="22"/>
          <w:lang w:val="pl-PL" w:eastAsia="en-US"/>
        </w:rPr>
      </w:pPr>
    </w:p>
    <w:p w14:paraId="1B4E0CEC" w14:textId="77777777" w:rsidR="002E3AF9" w:rsidRPr="00515AFA" w:rsidRDefault="002E3AF9" w:rsidP="002E3AF9">
      <w:pPr>
        <w:widowControl w:val="0"/>
        <w:autoSpaceDE w:val="0"/>
        <w:autoSpaceDN w:val="0"/>
        <w:spacing w:before="90"/>
        <w:ind w:right="110"/>
        <w:jc w:val="both"/>
        <w:outlineLvl w:val="0"/>
        <w:rPr>
          <w:rFonts w:eastAsia="Verdana"/>
          <w:b/>
          <w:bCs/>
          <w:sz w:val="22"/>
          <w:szCs w:val="22"/>
          <w:lang w:val="pl-PL" w:eastAsia="en-US"/>
        </w:rPr>
      </w:pPr>
    </w:p>
    <w:p w14:paraId="1C5288A3" w14:textId="77777777" w:rsidR="002E3AF9" w:rsidRPr="00515AFA" w:rsidRDefault="002E3AF9" w:rsidP="002E3AF9">
      <w:pPr>
        <w:widowControl w:val="0"/>
        <w:autoSpaceDE w:val="0"/>
        <w:autoSpaceDN w:val="0"/>
        <w:jc w:val="center"/>
        <w:textAlignment w:val="baseline"/>
        <w:rPr>
          <w:b/>
          <w:bCs/>
          <w:sz w:val="22"/>
          <w:szCs w:val="22"/>
          <w:lang w:val="pl-PL"/>
        </w:rPr>
      </w:pPr>
    </w:p>
    <w:p w14:paraId="255092F5" w14:textId="77777777" w:rsidR="002E3AF9" w:rsidRPr="00515AFA" w:rsidRDefault="002E3AF9" w:rsidP="002E3AF9">
      <w:pPr>
        <w:widowControl w:val="0"/>
        <w:autoSpaceDE w:val="0"/>
        <w:autoSpaceDN w:val="0"/>
        <w:jc w:val="center"/>
        <w:textAlignment w:val="baseline"/>
        <w:rPr>
          <w:b/>
          <w:bCs/>
          <w:sz w:val="22"/>
          <w:szCs w:val="22"/>
          <w:lang w:val="pl-PL"/>
        </w:rPr>
      </w:pPr>
    </w:p>
    <w:p w14:paraId="1F228E42" w14:textId="77777777" w:rsidR="002E3AF9" w:rsidRPr="00515AFA" w:rsidRDefault="002E3AF9" w:rsidP="002E3AF9">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BB837DF" w14:textId="77777777" w:rsidR="002E3AF9" w:rsidRPr="00515AFA" w:rsidRDefault="002E3AF9" w:rsidP="002E3AF9">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5441AD6" w14:textId="77777777" w:rsidR="002E3AF9" w:rsidRPr="00515AFA" w:rsidRDefault="002E3AF9" w:rsidP="002E3AF9">
      <w:pPr>
        <w:widowControl w:val="0"/>
        <w:autoSpaceDE w:val="0"/>
        <w:autoSpaceDN w:val="0"/>
        <w:jc w:val="center"/>
        <w:textAlignment w:val="baseline"/>
        <w:rPr>
          <w:b/>
          <w:bCs/>
          <w:sz w:val="22"/>
          <w:szCs w:val="22"/>
          <w:lang w:val="pl-PL"/>
        </w:rPr>
      </w:pPr>
    </w:p>
    <w:p w14:paraId="10C65FC2" w14:textId="77777777" w:rsidR="002E3AF9" w:rsidRPr="00515AFA" w:rsidRDefault="002E3AF9" w:rsidP="002E3AF9">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5544B0D" w14:textId="77777777" w:rsidR="002E3AF9" w:rsidRPr="00515AFA" w:rsidRDefault="002E3AF9" w:rsidP="002E3AF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DD006B1" w14:textId="77777777" w:rsidR="002E3AF9" w:rsidRPr="00515AFA" w:rsidRDefault="002E3AF9" w:rsidP="002E3AF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09D8D65" w14:textId="77777777" w:rsidR="002E3AF9" w:rsidRPr="00515AFA" w:rsidRDefault="002E3AF9" w:rsidP="002E3AF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7460E0B" w14:textId="77777777" w:rsidR="002E3AF9" w:rsidRPr="00515AFA" w:rsidRDefault="002E3AF9" w:rsidP="002E3AF9">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595983C" w14:textId="77777777" w:rsidR="002E3AF9" w:rsidRPr="00515AFA" w:rsidRDefault="002E3AF9" w:rsidP="002E3AF9">
      <w:pPr>
        <w:spacing w:after="200" w:line="276" w:lineRule="auto"/>
        <w:ind w:left="780"/>
        <w:contextualSpacing/>
        <w:textAlignment w:val="baseline"/>
        <w:rPr>
          <w:sz w:val="22"/>
          <w:szCs w:val="22"/>
          <w:lang w:val="pl-PL"/>
        </w:rPr>
      </w:pPr>
    </w:p>
    <w:p w14:paraId="46FE0047" w14:textId="77777777" w:rsidR="002E3AF9" w:rsidRPr="00515AFA" w:rsidRDefault="002E3AF9" w:rsidP="002E3AF9">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95D6C67" w14:textId="77777777" w:rsidR="002E3AF9" w:rsidRPr="00515AFA" w:rsidRDefault="002E3AF9" w:rsidP="002E3AF9">
      <w:pPr>
        <w:widowControl w:val="0"/>
        <w:autoSpaceDE w:val="0"/>
        <w:autoSpaceDN w:val="0"/>
        <w:spacing w:before="90"/>
        <w:ind w:right="110"/>
        <w:jc w:val="both"/>
        <w:outlineLvl w:val="0"/>
        <w:rPr>
          <w:rFonts w:eastAsia="Verdana"/>
          <w:b/>
          <w:bCs/>
          <w:sz w:val="22"/>
          <w:szCs w:val="22"/>
          <w:lang w:val="pl-PL" w:eastAsia="en-US"/>
        </w:rPr>
      </w:pPr>
    </w:p>
    <w:p w14:paraId="30145F45" w14:textId="77777777" w:rsidR="002E3AF9" w:rsidRPr="00515AFA" w:rsidRDefault="002E3AF9" w:rsidP="002E3AF9">
      <w:pPr>
        <w:widowControl w:val="0"/>
        <w:autoSpaceDE w:val="0"/>
        <w:autoSpaceDN w:val="0"/>
        <w:spacing w:before="90"/>
        <w:ind w:right="110"/>
        <w:jc w:val="both"/>
        <w:outlineLvl w:val="0"/>
        <w:rPr>
          <w:rFonts w:eastAsia="Verdana"/>
          <w:b/>
          <w:bCs/>
          <w:sz w:val="22"/>
          <w:szCs w:val="22"/>
          <w:lang w:val="pl-PL" w:eastAsia="en-US"/>
        </w:rPr>
      </w:pPr>
    </w:p>
    <w:p w14:paraId="1897A838" w14:textId="77777777" w:rsidR="002E3AF9" w:rsidRPr="00515AFA" w:rsidRDefault="002E3AF9" w:rsidP="002E3AF9">
      <w:pPr>
        <w:widowControl w:val="0"/>
        <w:autoSpaceDE w:val="0"/>
        <w:autoSpaceDN w:val="0"/>
        <w:spacing w:before="90"/>
        <w:ind w:right="110"/>
        <w:jc w:val="both"/>
        <w:outlineLvl w:val="0"/>
        <w:rPr>
          <w:rFonts w:eastAsia="Verdana"/>
          <w:b/>
          <w:bCs/>
          <w:sz w:val="22"/>
          <w:szCs w:val="22"/>
          <w:lang w:val="pl-PL" w:eastAsia="en-US"/>
        </w:rPr>
      </w:pPr>
    </w:p>
    <w:p w14:paraId="0D1D3122" w14:textId="77777777" w:rsidR="002E3AF9" w:rsidRPr="00515AFA" w:rsidRDefault="002E3AF9" w:rsidP="002E3AF9">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2E3AF9" w:rsidRPr="002E3AF9" w14:paraId="648D498A" w14:textId="77777777" w:rsidTr="00086D13">
        <w:tc>
          <w:tcPr>
            <w:tcW w:w="4105" w:type="dxa"/>
            <w:hideMark/>
          </w:tcPr>
          <w:p w14:paraId="33F28F16" w14:textId="77777777" w:rsidR="002E3AF9" w:rsidRPr="00515AFA" w:rsidRDefault="002E3AF9" w:rsidP="00086D13">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B681F7F" w14:textId="77777777" w:rsidR="002E3AF9" w:rsidRPr="00515AFA" w:rsidRDefault="002E3AF9" w:rsidP="00086D13">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B4B1D75" w14:textId="77777777" w:rsidR="002E3AF9" w:rsidRPr="00515AFA" w:rsidRDefault="002E3AF9" w:rsidP="002E3AF9">
      <w:pPr>
        <w:spacing w:line="360" w:lineRule="auto"/>
        <w:jc w:val="both"/>
        <w:rPr>
          <w:rFonts w:eastAsia="Calibri"/>
          <w:color w:val="222A35"/>
          <w:sz w:val="22"/>
          <w:szCs w:val="22"/>
          <w:lang w:val="pl-PL" w:eastAsia="x-none"/>
        </w:rPr>
      </w:pPr>
    </w:p>
    <w:p w14:paraId="17315E04" w14:textId="77777777" w:rsidR="00496551" w:rsidRPr="002E3AF9" w:rsidRDefault="00496551" w:rsidP="0026126F">
      <w:pPr>
        <w:rPr>
          <w:lang w:val="pl-PL"/>
        </w:rPr>
      </w:pPr>
    </w:p>
    <w:sectPr w:rsidR="00496551" w:rsidRPr="002E3AF9">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CEC4C" w14:textId="77777777" w:rsidR="00F33E6D" w:rsidRDefault="00F33E6D">
      <w:r>
        <w:separator/>
      </w:r>
    </w:p>
  </w:endnote>
  <w:endnote w:type="continuationSeparator" w:id="0">
    <w:p w14:paraId="40ECA277" w14:textId="77777777" w:rsidR="00F33E6D" w:rsidRDefault="00F33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DB110" w14:textId="77777777" w:rsidR="002E3AF9" w:rsidRDefault="002E3AF9">
    <w:pPr>
      <w:pStyle w:val="Stopka"/>
      <w:jc w:val="right"/>
    </w:pPr>
    <w:r>
      <w:fldChar w:fldCharType="begin"/>
    </w:r>
    <w:r>
      <w:instrText>PAGE   \* MERGEFORMAT</w:instrText>
    </w:r>
    <w:r>
      <w:fldChar w:fldCharType="separate"/>
    </w:r>
    <w:r>
      <w:rPr>
        <w:lang w:val="pl-PL"/>
      </w:rPr>
      <w:t>2</w:t>
    </w:r>
    <w:r>
      <w:fldChar w:fldCharType="end"/>
    </w:r>
  </w:p>
  <w:p w14:paraId="1F8482CD" w14:textId="77777777" w:rsidR="00740BC0" w:rsidRDefault="00740B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19120" w14:textId="77777777" w:rsidR="00F33E6D" w:rsidRDefault="00F33E6D">
      <w:r>
        <w:separator/>
      </w:r>
    </w:p>
  </w:footnote>
  <w:footnote w:type="continuationSeparator" w:id="0">
    <w:p w14:paraId="457CC903" w14:textId="77777777" w:rsidR="00F33E6D" w:rsidRDefault="00F33E6D">
      <w:r>
        <w:continuationSeparator/>
      </w:r>
    </w:p>
  </w:footnote>
  <w:footnote w:id="1">
    <w:p w14:paraId="2BB5E1AE" w14:textId="77777777" w:rsidR="002E3AF9" w:rsidRDefault="002E3AF9" w:rsidP="002E3AF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B9F9152" w14:textId="77777777" w:rsidR="002E3AF9" w:rsidRDefault="002E3AF9" w:rsidP="002E3AF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396F113" w14:textId="77777777" w:rsidR="002E3AF9" w:rsidRDefault="002E3AF9" w:rsidP="002E3AF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0AB2A2A" w14:textId="77777777" w:rsidR="002E3AF9" w:rsidRDefault="002E3AF9" w:rsidP="002E3AF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7D52F2" w14:textId="77777777" w:rsidR="002E3AF9" w:rsidRDefault="002E3AF9" w:rsidP="002E3AF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FE3BE8B" w14:textId="77777777" w:rsidR="002E3AF9" w:rsidRDefault="002E3AF9" w:rsidP="002E3AF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F11AFEB" w14:textId="77777777" w:rsidR="002E3AF9" w:rsidRDefault="002E3AF9" w:rsidP="002E3AF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4968C03" w14:textId="77777777" w:rsidR="002E3AF9" w:rsidRDefault="002E3AF9" w:rsidP="002E3AF9">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E860710" w14:textId="77777777" w:rsidR="002E3AF9" w:rsidRDefault="002E3AF9" w:rsidP="002E3AF9">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C9BE97" w14:textId="77777777" w:rsidR="002E3AF9" w:rsidRDefault="002E3AF9" w:rsidP="002E3AF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4A16F29" w14:textId="77777777" w:rsidR="002E3AF9" w:rsidRDefault="002E3AF9" w:rsidP="002E3AF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0325C99" w14:textId="77777777" w:rsidR="002E3AF9" w:rsidRDefault="002E3AF9" w:rsidP="002E3AF9">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7173838" w14:textId="77777777" w:rsidR="002E3AF9" w:rsidRDefault="002E3AF9" w:rsidP="002E3AF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0D47FA2" w14:textId="77777777" w:rsidR="002E3AF9" w:rsidRDefault="002E3AF9" w:rsidP="002E3A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3121AC" w14:textId="77777777" w:rsidR="002E3AF9" w:rsidRDefault="002E3AF9" w:rsidP="002E3AF9">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5A9B0" w14:textId="77777777" w:rsidR="002E3AF9" w:rsidRDefault="002E3AF9" w:rsidP="002E3A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BAB957C" w14:textId="77777777" w:rsidR="002E3AF9" w:rsidRDefault="002E3AF9" w:rsidP="002E3AF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0929A00" w14:textId="77777777" w:rsidR="002E3AF9" w:rsidRDefault="002E3AF9" w:rsidP="002E3AF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32AD7AD" w14:textId="77777777" w:rsidR="002E3AF9" w:rsidRDefault="002E3AF9" w:rsidP="002E3AF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A0F458" w14:textId="77777777" w:rsidR="002E3AF9" w:rsidRDefault="002E3AF9" w:rsidP="002E3A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2CAAE69" w14:textId="77777777" w:rsidR="002E3AF9" w:rsidRDefault="002E3AF9" w:rsidP="002E3AF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491AED7" w14:textId="77777777" w:rsidR="002E3AF9" w:rsidRDefault="002E3AF9" w:rsidP="002E3AF9">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3ED2688" w14:textId="77777777" w:rsidR="002E3AF9" w:rsidRDefault="002E3AF9" w:rsidP="002E3AF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BEBDA44" w14:textId="77777777" w:rsidR="002E3AF9" w:rsidRDefault="002E3AF9" w:rsidP="002E3AF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22138A5" w14:textId="77777777" w:rsidR="002E3AF9" w:rsidRDefault="002E3AF9" w:rsidP="002E3AF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F86F8E5" w14:textId="77777777" w:rsidR="002E3AF9" w:rsidRDefault="002E3AF9" w:rsidP="002E3AF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80732B2" w14:textId="77777777" w:rsidR="002E3AF9" w:rsidRDefault="002E3AF9" w:rsidP="002E3AF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730B7C5" w14:textId="77777777" w:rsidR="002E3AF9" w:rsidRDefault="002E3AF9" w:rsidP="002E3AF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306E9FE" w14:textId="77777777" w:rsidR="002E3AF9" w:rsidRDefault="002E3AF9" w:rsidP="002E3AF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B4B7EA0" w14:textId="77777777" w:rsidR="002E3AF9" w:rsidRDefault="002E3AF9" w:rsidP="002E3AF9">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8B2D3" w14:textId="1860FCBA" w:rsidR="002E3AF9" w:rsidRDefault="002E3AF9">
    <w:pPr>
      <w:pStyle w:val="Nagwek"/>
    </w:pPr>
    <w:r>
      <w:t xml:space="preserve">                         </w:t>
    </w:r>
    <w:r>
      <w:rPr>
        <w:noProof/>
      </w:rPr>
      <w:pict w14:anchorId="3CEE2D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381pt;height:51.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44841771">
    <w:abstractNumId w:val="19"/>
  </w:num>
  <w:num w:numId="2" w16cid:durableId="167950225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2912637">
    <w:abstractNumId w:val="29"/>
  </w:num>
  <w:num w:numId="4" w16cid:durableId="997880578">
    <w:abstractNumId w:val="11"/>
  </w:num>
  <w:num w:numId="5" w16cid:durableId="1763333959">
    <w:abstractNumId w:val="30"/>
  </w:num>
  <w:num w:numId="6" w16cid:durableId="108017906">
    <w:abstractNumId w:val="32"/>
  </w:num>
  <w:num w:numId="7" w16cid:durableId="1572930082">
    <w:abstractNumId w:val="35"/>
  </w:num>
  <w:num w:numId="8" w16cid:durableId="1903756148">
    <w:abstractNumId w:val="25"/>
  </w:num>
  <w:num w:numId="9" w16cid:durableId="445735362">
    <w:abstractNumId w:val="39"/>
  </w:num>
  <w:num w:numId="10" w16cid:durableId="680544062">
    <w:abstractNumId w:val="27"/>
  </w:num>
  <w:num w:numId="11" w16cid:durableId="1533610066">
    <w:abstractNumId w:val="6"/>
  </w:num>
  <w:num w:numId="12" w16cid:durableId="1490513353">
    <w:abstractNumId w:val="10"/>
  </w:num>
  <w:num w:numId="13" w16cid:durableId="2067532363">
    <w:abstractNumId w:val="14"/>
  </w:num>
  <w:num w:numId="14" w16cid:durableId="509174606">
    <w:abstractNumId w:val="40"/>
  </w:num>
  <w:num w:numId="15" w16cid:durableId="1670863232">
    <w:abstractNumId w:val="13"/>
  </w:num>
  <w:num w:numId="16" w16cid:durableId="1584799991">
    <w:abstractNumId w:val="9"/>
  </w:num>
  <w:num w:numId="17" w16cid:durableId="1630360450">
    <w:abstractNumId w:val="37"/>
  </w:num>
  <w:num w:numId="18" w16cid:durableId="1494443610">
    <w:abstractNumId w:val="28"/>
  </w:num>
  <w:num w:numId="19" w16cid:durableId="1345941185">
    <w:abstractNumId w:val="23"/>
  </w:num>
  <w:num w:numId="20" w16cid:durableId="805391455">
    <w:abstractNumId w:val="26"/>
  </w:num>
  <w:num w:numId="21" w16cid:durableId="480733039">
    <w:abstractNumId w:val="20"/>
  </w:num>
  <w:num w:numId="22" w16cid:durableId="1537229825">
    <w:abstractNumId w:val="0"/>
  </w:num>
  <w:num w:numId="23" w16cid:durableId="785930866">
    <w:abstractNumId w:val="38"/>
  </w:num>
  <w:num w:numId="24" w16cid:durableId="291791524">
    <w:abstractNumId w:val="18"/>
  </w:num>
  <w:num w:numId="25" w16cid:durableId="193732876">
    <w:abstractNumId w:val="3"/>
  </w:num>
  <w:num w:numId="26" w16cid:durableId="2113163263">
    <w:abstractNumId w:val="31"/>
  </w:num>
  <w:num w:numId="27" w16cid:durableId="7454990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151988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50926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00022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73880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333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260385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433194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26237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49510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07330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749827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705280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526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249773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36472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351169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058257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636992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80543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027719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525086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3E6D"/>
    <w:rsid w:val="000033EA"/>
    <w:rsid w:val="0002467C"/>
    <w:rsid w:val="00040A7A"/>
    <w:rsid w:val="0007315E"/>
    <w:rsid w:val="000936CA"/>
    <w:rsid w:val="00097182"/>
    <w:rsid w:val="000B1A00"/>
    <w:rsid w:val="000C0F66"/>
    <w:rsid w:val="001764D4"/>
    <w:rsid w:val="001F341B"/>
    <w:rsid w:val="002430FD"/>
    <w:rsid w:val="0026126F"/>
    <w:rsid w:val="00267340"/>
    <w:rsid w:val="00275C59"/>
    <w:rsid w:val="002E3AF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40BC0"/>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3A0F"/>
    <w:rsid w:val="00ED7A5A"/>
    <w:rsid w:val="00EE6740"/>
    <w:rsid w:val="00EF0390"/>
    <w:rsid w:val="00F33E6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CD980"/>
  <w15:chartTrackingRefBased/>
  <w15:docId w15:val="{55E45C4E-A206-4715-9866-BC1E6193F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3AF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E3AF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10</Pages>
  <Words>3502</Words>
  <Characters>23298</Characters>
  <Application>Microsoft Office Word</Application>
  <DocSecurity>0</DocSecurity>
  <Lines>194</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26747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2023-09-04T07:27:00Z</cp:lastPrinted>
  <dcterms:created xsi:type="dcterms:W3CDTF">2023-09-04T07:20:00Z</dcterms:created>
  <dcterms:modified xsi:type="dcterms:W3CDTF">2023-09-04T07:36:00Z</dcterms:modified>
</cp:coreProperties>
</file>