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8BCCC7" w14:textId="783D30CA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543BE8E0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961B983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79B24AE0" w14:textId="77777777" w:rsidR="007B1E68" w:rsidRDefault="007B1E68" w:rsidP="007B1E68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 ……………………………………………………………………….</w:t>
      </w:r>
    </w:p>
    <w:p w14:paraId="47EF68DD" w14:textId="77777777" w:rsidR="007B1E68" w:rsidRDefault="007B1E68" w:rsidP="007B1E68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RODZAJ PROWADZONEJ DZIAŁALNOŚCI: (mikroprzedsiębiorstwo, małe przedsiębiorstwo, średnie przedsiębiorstwo, jednoosobowa działalność gospodarcza, osoba fizyczna nieprowadząca działalności gospodarczej, inny rodzaj)  ..........................................................................................</w:t>
      </w:r>
    </w:p>
    <w:p w14:paraId="4696B8EE" w14:textId="77777777" w:rsidR="007B1E68" w:rsidRDefault="007B1E68" w:rsidP="007B1E68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ADRES:……………………………………………………………………………………………</w:t>
      </w:r>
    </w:p>
    <w:p w14:paraId="1F4169B7" w14:textId="77777777" w:rsidR="007B1E68" w:rsidRDefault="007B1E68" w:rsidP="007B1E68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WOJEWÓDZTWO …………………………….............................................................................</w:t>
      </w:r>
    </w:p>
    <w:p w14:paraId="2B81507F" w14:textId="77777777" w:rsidR="007B1E68" w:rsidRDefault="007B1E68" w:rsidP="007B1E6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TEL.</w:t>
      </w:r>
      <w:r>
        <w:rPr>
          <w:sz w:val="22"/>
          <w:szCs w:val="22"/>
        </w:rPr>
        <w:t>……………………………………………………………………………………………….</w:t>
      </w:r>
    </w:p>
    <w:p w14:paraId="1AF9E8C3" w14:textId="77777777" w:rsidR="007B1E68" w:rsidRDefault="007B1E68" w:rsidP="007B1E6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FAX </w:t>
      </w:r>
      <w:r>
        <w:rPr>
          <w:sz w:val="22"/>
          <w:szCs w:val="22"/>
        </w:rPr>
        <w:t>…………………………………………………………………………………………….</w:t>
      </w:r>
    </w:p>
    <w:p w14:paraId="00634567" w14:textId="77777777" w:rsidR="007B1E68" w:rsidRDefault="007B1E68" w:rsidP="007B1E6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7B6A3B9C" w14:textId="77777777" w:rsidR="007B1E68" w:rsidRDefault="007B1E68" w:rsidP="007B1E68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REGON:………………………………………………...</w:t>
      </w:r>
    </w:p>
    <w:p w14:paraId="55168BCA" w14:textId="357DBC8C" w:rsidR="008D2AB8" w:rsidRDefault="007B1E68" w:rsidP="007B1E68">
      <w:pPr>
        <w:tabs>
          <w:tab w:val="left" w:pos="694"/>
          <w:tab w:val="right" w:pos="9000"/>
        </w:tabs>
        <w:rPr>
          <w:b/>
          <w:sz w:val="30"/>
          <w:szCs w:val="30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14:paraId="5F7193C3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233E896A" w14:textId="77777777" w:rsidR="00771820" w:rsidRPr="00771820" w:rsidRDefault="00771820" w:rsidP="008D2AB8">
      <w:pPr>
        <w:ind w:right="-110"/>
        <w:rPr>
          <w:b/>
        </w:rPr>
      </w:pPr>
      <w:r w:rsidRPr="00771820">
        <w:rPr>
          <w:b/>
        </w:rPr>
        <w:t>Akademia Górniczo - Hutnicza</w:t>
      </w:r>
    </w:p>
    <w:p w14:paraId="312A7EBA" w14:textId="77777777" w:rsidR="00771820" w:rsidRPr="00771820" w:rsidRDefault="00771820" w:rsidP="008D2AB8">
      <w:pPr>
        <w:ind w:right="-110"/>
        <w:rPr>
          <w:b/>
        </w:rPr>
      </w:pPr>
      <w:r w:rsidRPr="00771820">
        <w:rPr>
          <w:b/>
        </w:rPr>
        <w:t>im. Stanisława Staszica w Krakowie</w:t>
      </w:r>
    </w:p>
    <w:p w14:paraId="464C6988" w14:textId="77777777" w:rsidR="008D2AB8" w:rsidRDefault="00771820" w:rsidP="008D2AB8">
      <w:pPr>
        <w:ind w:right="-110"/>
        <w:rPr>
          <w:b/>
        </w:rPr>
      </w:pPr>
      <w:r w:rsidRPr="00771820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7C795693" w14:textId="77777777" w:rsidR="008D2AB8" w:rsidRDefault="00771820" w:rsidP="008D2AB8">
      <w:pPr>
        <w:ind w:right="-110"/>
        <w:rPr>
          <w:b/>
        </w:rPr>
      </w:pPr>
      <w:r w:rsidRPr="00771820">
        <w:rPr>
          <w:b/>
        </w:rPr>
        <w:t>Al. Mickiewicza</w:t>
      </w:r>
      <w:r w:rsidR="008D2AB8">
        <w:rPr>
          <w:b/>
        </w:rPr>
        <w:t xml:space="preserve"> </w:t>
      </w:r>
      <w:r w:rsidRPr="00771820">
        <w:rPr>
          <w:b/>
        </w:rPr>
        <w:t>30</w:t>
      </w:r>
      <w:r w:rsidR="008D2AB8">
        <w:rPr>
          <w:b/>
        </w:rPr>
        <w:t xml:space="preserve"> </w:t>
      </w:r>
    </w:p>
    <w:p w14:paraId="55FB533E" w14:textId="77777777" w:rsidR="008D2AB8" w:rsidRDefault="00771820" w:rsidP="008D2AB8">
      <w:pPr>
        <w:rPr>
          <w:b/>
        </w:rPr>
      </w:pPr>
      <w:r w:rsidRPr="00771820">
        <w:rPr>
          <w:b/>
        </w:rPr>
        <w:t>30-059</w:t>
      </w:r>
      <w:r w:rsidR="008D2AB8">
        <w:rPr>
          <w:b/>
        </w:rPr>
        <w:t xml:space="preserve"> </w:t>
      </w:r>
      <w:r w:rsidRPr="00771820">
        <w:rPr>
          <w:b/>
        </w:rPr>
        <w:t>Kraków</w:t>
      </w:r>
      <w:r w:rsidR="008D2AB8">
        <w:rPr>
          <w:b/>
        </w:rPr>
        <w:t xml:space="preserve">,  </w:t>
      </w:r>
    </w:p>
    <w:p w14:paraId="25B54585" w14:textId="77777777" w:rsidR="008D2AB8" w:rsidRDefault="008D2AB8" w:rsidP="008D2AB8">
      <w:pPr>
        <w:ind w:firstLine="3969"/>
        <w:rPr>
          <w:b/>
        </w:rPr>
      </w:pPr>
    </w:p>
    <w:p w14:paraId="3638CA8C" w14:textId="3C310379" w:rsidR="008D2AB8" w:rsidRDefault="008D2AB8" w:rsidP="008D2AB8">
      <w:pPr>
        <w:widowControl w:val="0"/>
        <w:ind w:right="1"/>
        <w:jc w:val="both"/>
      </w:pPr>
      <w:r>
        <w:t>Przystępując do postępowania o udzielenie zamówienia publicznego, którego przedmiotem jest</w:t>
      </w:r>
      <w:r w:rsidR="009E0800">
        <w:t>:</w:t>
      </w:r>
      <w:r>
        <w:t xml:space="preserve"> </w:t>
      </w:r>
      <w:r w:rsidR="009E0800" w:rsidRPr="009E0800">
        <w:rPr>
          <w:b/>
        </w:rPr>
        <w:t xml:space="preserve">Dostawa i montaż wyposażenia meblowego do laboratoriów dydaktycznych 109 </w:t>
      </w:r>
      <w:r w:rsidR="00A02E8E">
        <w:rPr>
          <w:b/>
        </w:rPr>
        <w:br/>
      </w:r>
      <w:bookmarkStart w:id="0" w:name="_GoBack"/>
      <w:bookmarkEnd w:id="0"/>
      <w:r w:rsidR="009E0800" w:rsidRPr="009E0800">
        <w:rPr>
          <w:b/>
        </w:rPr>
        <w:t>i 109a w paw. A-2 AGH w Krakowie ST - KC-zp.272--525/23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warunków zamówienia.</w:t>
      </w:r>
    </w:p>
    <w:p w14:paraId="3BBF1E6C" w14:textId="77777777" w:rsidR="008D2AB8" w:rsidRDefault="008D2AB8" w:rsidP="008D2AB8">
      <w:pPr>
        <w:tabs>
          <w:tab w:val="right" w:pos="9000"/>
        </w:tabs>
      </w:pPr>
    </w:p>
    <w:p w14:paraId="4981E559" w14:textId="77777777" w:rsidR="00491CED" w:rsidRPr="00A216A2" w:rsidRDefault="00491CED" w:rsidP="00491CED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A216A2">
        <w:rPr>
          <w:b/>
          <w:sz w:val="22"/>
          <w:szCs w:val="22"/>
        </w:rPr>
        <w:t>Cena netto:   ......................................................................... PLN</w:t>
      </w:r>
    </w:p>
    <w:p w14:paraId="17485C9A" w14:textId="77777777" w:rsidR="00491CED" w:rsidRPr="00A216A2" w:rsidRDefault="00491CED" w:rsidP="00491CED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4E154E8B" w14:textId="77777777" w:rsidR="00491CED" w:rsidRPr="00A216A2" w:rsidRDefault="00491CED" w:rsidP="00491CED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A216A2">
        <w:rPr>
          <w:b/>
          <w:sz w:val="22"/>
          <w:szCs w:val="22"/>
        </w:rPr>
        <w:t>Cena brutto: ......................................................................... PLN</w:t>
      </w:r>
    </w:p>
    <w:p w14:paraId="22731918" w14:textId="77777777" w:rsidR="00491CED" w:rsidRPr="00A216A2" w:rsidRDefault="00491CED" w:rsidP="00491CED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34966517" w14:textId="77777777" w:rsidR="00491CED" w:rsidRPr="00A216A2" w:rsidRDefault="00491CED" w:rsidP="00491CED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A216A2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08B1061D" w14:textId="77777777" w:rsidR="00491CED" w:rsidRPr="00A216A2" w:rsidRDefault="00491CED" w:rsidP="00491CED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0A444973" w14:textId="77777777" w:rsidR="00491CED" w:rsidRPr="00A216A2" w:rsidRDefault="00491CED" w:rsidP="00491CED">
      <w:pPr>
        <w:pStyle w:val="Tekstpodstawowy"/>
        <w:rPr>
          <w:sz w:val="22"/>
          <w:szCs w:val="22"/>
        </w:rPr>
      </w:pPr>
      <w:r w:rsidRPr="00A216A2">
        <w:rPr>
          <w:sz w:val="22"/>
          <w:szCs w:val="22"/>
        </w:rPr>
        <w:t>Powyższa cena zawiera podatek VAT w wysokości .......... % tj. ……………………. PLN</w:t>
      </w:r>
    </w:p>
    <w:p w14:paraId="26AC9DAF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54AF0E08" w14:textId="11795F4F" w:rsidR="00491CED" w:rsidRPr="00A216A2" w:rsidRDefault="00491CED" w:rsidP="00491CED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A216A2">
        <w:rPr>
          <w:b/>
          <w:sz w:val="22"/>
          <w:szCs w:val="22"/>
        </w:rPr>
        <w:t xml:space="preserve">Termin realizacji umowy: </w:t>
      </w:r>
      <w:r w:rsidRPr="00A216A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>42</w:t>
      </w:r>
      <w:r w:rsidRPr="00A216A2">
        <w:rPr>
          <w:b/>
          <w:bCs/>
          <w:sz w:val="22"/>
          <w:szCs w:val="22"/>
        </w:rPr>
        <w:t xml:space="preserve"> dni od daty podpisania umowy.</w:t>
      </w:r>
    </w:p>
    <w:p w14:paraId="5ABA1E8C" w14:textId="31A2DF01" w:rsidR="00491CED" w:rsidRDefault="00491CED" w:rsidP="00491CED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A216A2">
        <w:rPr>
          <w:b/>
          <w:sz w:val="22"/>
          <w:szCs w:val="22"/>
        </w:rPr>
        <w:t>Okres udzielonej gwarancji na wszystkie elementy dostawy oraz ich montaż wynosi:</w:t>
      </w:r>
      <w:r w:rsidRPr="00A216A2">
        <w:rPr>
          <w:sz w:val="22"/>
          <w:szCs w:val="22"/>
        </w:rPr>
        <w:t xml:space="preserve"> …………………... </w:t>
      </w:r>
      <w:r>
        <w:rPr>
          <w:sz w:val="22"/>
          <w:szCs w:val="22"/>
        </w:rPr>
        <w:t xml:space="preserve"> m-</w:t>
      </w:r>
      <w:proofErr w:type="spellStart"/>
      <w:r>
        <w:rPr>
          <w:sz w:val="22"/>
          <w:szCs w:val="22"/>
        </w:rPr>
        <w:t>cy</w:t>
      </w:r>
      <w:proofErr w:type="spellEnd"/>
      <w:r w:rsidRPr="00491CED">
        <w:rPr>
          <w:b/>
          <w:color w:val="FF0000"/>
          <w:sz w:val="22"/>
          <w:szCs w:val="22"/>
        </w:rPr>
        <w:t>/kryterium oceny ofert/</w:t>
      </w:r>
    </w:p>
    <w:p w14:paraId="76193914" w14:textId="2F9CD210" w:rsidR="00B0744E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2E338562" w14:textId="77777777" w:rsidR="00B0744E" w:rsidRPr="00FE545C" w:rsidRDefault="00B0744E" w:rsidP="008D2AB8">
      <w:pPr>
        <w:tabs>
          <w:tab w:val="left" w:pos="426"/>
        </w:tabs>
        <w:spacing w:after="120"/>
        <w:jc w:val="both"/>
        <w:rPr>
          <w:b/>
          <w:sz w:val="22"/>
        </w:rPr>
      </w:pPr>
    </w:p>
    <w:p w14:paraId="76C6DEA0" w14:textId="2E268A6D" w:rsidR="008D2AB8" w:rsidRDefault="008D2AB8" w:rsidP="00511575">
      <w:pPr>
        <w:tabs>
          <w:tab w:val="left" w:pos="426"/>
        </w:tabs>
        <w:jc w:val="both"/>
        <w:rPr>
          <w:color w:val="000000"/>
          <w:sz w:val="22"/>
          <w:szCs w:val="22"/>
          <w:shd w:val="clear" w:color="auto" w:fill="FFFFFF"/>
        </w:rPr>
      </w:pPr>
      <w:r w:rsidRPr="00FE545C">
        <w:rPr>
          <w:b/>
          <w:sz w:val="22"/>
        </w:rPr>
        <w:t xml:space="preserve">Termin płatności: </w:t>
      </w:r>
      <w:r w:rsidR="00E75015">
        <w:rPr>
          <w:color w:val="000000"/>
          <w:sz w:val="22"/>
          <w:szCs w:val="22"/>
          <w:shd w:val="clear" w:color="auto" w:fill="FFFFFF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79945FA" w14:textId="77777777" w:rsidR="00511575" w:rsidRPr="00FE545C" w:rsidRDefault="00511575" w:rsidP="00511575">
      <w:pPr>
        <w:tabs>
          <w:tab w:val="left" w:pos="426"/>
        </w:tabs>
        <w:jc w:val="both"/>
        <w:rPr>
          <w:sz w:val="16"/>
          <w:szCs w:val="18"/>
        </w:rPr>
      </w:pPr>
    </w:p>
    <w:p w14:paraId="0CEE8DF4" w14:textId="641518ED"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50E2E6E2" w14:textId="77777777" w:rsidR="00BB00C4" w:rsidRDefault="00BB00C4" w:rsidP="00BB00C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2BC05680" w14:textId="77777777" w:rsidR="00BB00C4" w:rsidRDefault="00BB00C4" w:rsidP="00BB00C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3BEB4C00" w14:textId="77777777" w:rsidR="00BB00C4" w:rsidRDefault="00BB00C4" w:rsidP="00BB00C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CCF7371" w14:textId="77777777" w:rsidR="00BB00C4" w:rsidRDefault="00BB00C4" w:rsidP="00BB00C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D8C8EEA" w14:textId="77777777" w:rsidR="00BB00C4" w:rsidRDefault="00BB00C4" w:rsidP="00BB00C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453912F" w14:textId="77777777" w:rsidR="00BB00C4" w:rsidRDefault="00BB00C4" w:rsidP="00BB00C4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064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2234"/>
      </w:tblGrid>
      <w:tr w:rsidR="00BB00C4" w14:paraId="24DC9395" w14:textId="77777777" w:rsidTr="00491CE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F57A50" w14:textId="77777777" w:rsidR="00BB00C4" w:rsidRDefault="00BB00C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62186B" w14:textId="77777777" w:rsidR="00BB00C4" w:rsidRDefault="00BB00C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764F940A" w14:textId="77777777" w:rsidR="00BB00C4" w:rsidRDefault="00BB00C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EF354C" w14:textId="77777777" w:rsidR="00BB00C4" w:rsidRDefault="00BB00C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BB00C4" w14:paraId="0C450DA5" w14:textId="77777777" w:rsidTr="00491C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166EFB" w14:textId="77777777" w:rsidR="00BB00C4" w:rsidRDefault="00BB00C4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AC6156" w14:textId="77777777" w:rsidR="00BB00C4" w:rsidRDefault="00BB00C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1EE508" w14:textId="77777777" w:rsidR="00BB00C4" w:rsidRDefault="00BB00C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B00C4" w14:paraId="60B775BC" w14:textId="77777777" w:rsidTr="00491C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292D16" w14:textId="77777777" w:rsidR="00BB00C4" w:rsidRDefault="00BB00C4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B37D08" w14:textId="77777777" w:rsidR="00BB00C4" w:rsidRDefault="00BB00C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D08628" w14:textId="77777777" w:rsidR="00BB00C4" w:rsidRDefault="00BB00C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92C98E4" w14:textId="77777777" w:rsidR="00BB00C4" w:rsidRDefault="00BB00C4" w:rsidP="00BB00C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3EF25CBD" w14:textId="77777777" w:rsidR="00BB00C4" w:rsidRDefault="00BB00C4" w:rsidP="00BB00C4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72DC8683" w14:textId="77777777" w:rsidR="00BB00C4" w:rsidRDefault="00BB00C4" w:rsidP="00BB00C4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14:paraId="11215737" w14:textId="77777777" w:rsidR="00BB00C4" w:rsidRDefault="00BB00C4" w:rsidP="00BB00C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471B83C4" w14:textId="77777777" w:rsidR="00BB00C4" w:rsidRDefault="00BB00C4" w:rsidP="00BB00C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059AC52E" w14:textId="77777777" w:rsidR="00BB00C4" w:rsidRDefault="00BB00C4" w:rsidP="00BB00C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1D8B3A6C" w14:textId="77777777" w:rsidR="00BB00C4" w:rsidRDefault="00BB00C4" w:rsidP="00BB00C4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14D0A5E" w14:textId="77777777" w:rsidR="00BB00C4" w:rsidRDefault="00BB00C4" w:rsidP="00BB00C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0393766B" w14:textId="77777777" w:rsidR="00BB00C4" w:rsidRDefault="00BB00C4" w:rsidP="00BB00C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B32982D" w14:textId="77777777" w:rsidR="00BB00C4" w:rsidRDefault="00BB00C4" w:rsidP="00BB00C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6F04C940" w14:textId="77777777" w:rsidR="00BB00C4" w:rsidRDefault="00BB00C4" w:rsidP="00BB00C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5A9811B" w14:textId="77777777" w:rsidR="00BB00C4" w:rsidRDefault="00BB00C4" w:rsidP="00BB00C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2CAAF2A" w14:textId="0990C4B7" w:rsidR="00BB00C4" w:rsidRDefault="00BB00C4" w:rsidP="00BB00C4">
      <w:pPr>
        <w:rPr>
          <w:sz w:val="22"/>
          <w:szCs w:val="22"/>
        </w:rPr>
      </w:pPr>
    </w:p>
    <w:p w14:paraId="11D7583B" w14:textId="0D60884F" w:rsidR="00B0744E" w:rsidRDefault="00B0744E" w:rsidP="00BB00C4">
      <w:pPr>
        <w:rPr>
          <w:sz w:val="22"/>
          <w:szCs w:val="22"/>
        </w:rPr>
      </w:pPr>
    </w:p>
    <w:p w14:paraId="4B59ED01" w14:textId="77777777" w:rsidR="00B0744E" w:rsidRDefault="00B0744E" w:rsidP="00BB00C4">
      <w:pPr>
        <w:rPr>
          <w:sz w:val="22"/>
          <w:szCs w:val="22"/>
        </w:rPr>
      </w:pPr>
    </w:p>
    <w:p w14:paraId="64AECD99" w14:textId="77777777" w:rsidR="00BB00C4" w:rsidRDefault="00BB00C4" w:rsidP="00BB00C4">
      <w:pPr>
        <w:rPr>
          <w:b/>
          <w:bCs/>
          <w:color w:val="FF0000"/>
          <w:sz w:val="22"/>
          <w:szCs w:val="22"/>
        </w:rPr>
      </w:pPr>
      <w:r>
        <w:rPr>
          <w:b/>
          <w:bCs/>
          <w:color w:val="FF0000"/>
          <w:sz w:val="22"/>
          <w:szCs w:val="22"/>
        </w:rPr>
        <w:t>Ofertę należy sporządzić w postaci elektronicznej i podpisać kwalifikowanych podpisem elektronicznym.</w:t>
      </w:r>
    </w:p>
    <w:p w14:paraId="3F29BA0E" w14:textId="77777777" w:rsidR="00BB00C4" w:rsidRDefault="00BB00C4" w:rsidP="00FE545C">
      <w:pPr>
        <w:rPr>
          <w:b/>
          <w:sz w:val="22"/>
          <w:szCs w:val="22"/>
          <w:u w:val="single"/>
        </w:rPr>
      </w:pPr>
    </w:p>
    <w:sectPr w:rsidR="00BB00C4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7D0DB2" w14:textId="77777777" w:rsidR="00756E05" w:rsidRDefault="00756E05">
      <w:r>
        <w:separator/>
      </w:r>
    </w:p>
  </w:endnote>
  <w:endnote w:type="continuationSeparator" w:id="0">
    <w:p w14:paraId="10998093" w14:textId="77777777" w:rsidR="00756E05" w:rsidRDefault="00756E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577DFE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3AE1B7" w14:textId="77777777" w:rsidR="00756E05" w:rsidRDefault="00756E05">
      <w:r>
        <w:separator/>
      </w:r>
    </w:p>
  </w:footnote>
  <w:footnote w:type="continuationSeparator" w:id="0">
    <w:p w14:paraId="6DF65C25" w14:textId="77777777" w:rsidR="00756E05" w:rsidRDefault="00756E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0956"/>
    <w:rsid w:val="00012286"/>
    <w:rsid w:val="00071CCC"/>
    <w:rsid w:val="00086717"/>
    <w:rsid w:val="000B220A"/>
    <w:rsid w:val="000B731D"/>
    <w:rsid w:val="000D6134"/>
    <w:rsid w:val="000D669F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16958"/>
    <w:rsid w:val="00390E50"/>
    <w:rsid w:val="00491CED"/>
    <w:rsid w:val="004B7300"/>
    <w:rsid w:val="004C6753"/>
    <w:rsid w:val="00511575"/>
    <w:rsid w:val="00595C87"/>
    <w:rsid w:val="005D2C65"/>
    <w:rsid w:val="005E6D94"/>
    <w:rsid w:val="00633143"/>
    <w:rsid w:val="0063384F"/>
    <w:rsid w:val="00643C6F"/>
    <w:rsid w:val="00646202"/>
    <w:rsid w:val="0065290F"/>
    <w:rsid w:val="006815F6"/>
    <w:rsid w:val="00756E05"/>
    <w:rsid w:val="00771820"/>
    <w:rsid w:val="007748F0"/>
    <w:rsid w:val="007A4321"/>
    <w:rsid w:val="007B1E68"/>
    <w:rsid w:val="00833933"/>
    <w:rsid w:val="00853083"/>
    <w:rsid w:val="00880F4A"/>
    <w:rsid w:val="008B2F0C"/>
    <w:rsid w:val="008B4928"/>
    <w:rsid w:val="008D256A"/>
    <w:rsid w:val="008D2AB8"/>
    <w:rsid w:val="008E2D46"/>
    <w:rsid w:val="008F1C66"/>
    <w:rsid w:val="00901DC6"/>
    <w:rsid w:val="009129FE"/>
    <w:rsid w:val="00970FE4"/>
    <w:rsid w:val="009C6D90"/>
    <w:rsid w:val="009E0800"/>
    <w:rsid w:val="00A0022B"/>
    <w:rsid w:val="00A02E8E"/>
    <w:rsid w:val="00A346FE"/>
    <w:rsid w:val="00A47B4D"/>
    <w:rsid w:val="00A555B1"/>
    <w:rsid w:val="00A83018"/>
    <w:rsid w:val="00B0744E"/>
    <w:rsid w:val="00B60A90"/>
    <w:rsid w:val="00B67C91"/>
    <w:rsid w:val="00B774DC"/>
    <w:rsid w:val="00BB00C4"/>
    <w:rsid w:val="00C969A6"/>
    <w:rsid w:val="00CA7D36"/>
    <w:rsid w:val="00D23ABE"/>
    <w:rsid w:val="00D24208"/>
    <w:rsid w:val="00D26F83"/>
    <w:rsid w:val="00D55493"/>
    <w:rsid w:val="00D60C38"/>
    <w:rsid w:val="00D66893"/>
    <w:rsid w:val="00D90ACB"/>
    <w:rsid w:val="00DC1500"/>
    <w:rsid w:val="00E44371"/>
    <w:rsid w:val="00E75015"/>
    <w:rsid w:val="00E949B0"/>
    <w:rsid w:val="00EB0956"/>
    <w:rsid w:val="00EF0D03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758689"/>
  <w15:chartTrackingRefBased/>
  <w15:docId w15:val="{F4A56F0B-AC14-482B-813E-F3AA7404F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BB00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25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3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42583F-AEA4-45E0-9BE2-65DE234AE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678</Words>
  <Characters>4070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</dc:creator>
  <cp:keywords/>
  <dc:description/>
  <cp:lastModifiedBy>Małgorzata Waligórska</cp:lastModifiedBy>
  <cp:revision>3</cp:revision>
  <cp:lastPrinted>2023-07-28T07:45:00Z</cp:lastPrinted>
  <dcterms:created xsi:type="dcterms:W3CDTF">2023-09-08T10:51:00Z</dcterms:created>
  <dcterms:modified xsi:type="dcterms:W3CDTF">2023-09-08T10:51:00Z</dcterms:modified>
</cp:coreProperties>
</file>