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546F4" w:rsidP="00D665F5">
      <w:pPr>
        <w:spacing w:after="240"/>
        <w:jc w:val="right"/>
        <w:rPr>
          <w:sz w:val="22"/>
          <w:szCs w:val="22"/>
        </w:rPr>
      </w:pPr>
      <w:r w:rsidRPr="004546F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546F4">
        <w:rPr>
          <w:sz w:val="22"/>
          <w:szCs w:val="22"/>
        </w:rPr>
        <w:t>2023-09-08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546F4" w:rsidRPr="004546F4" w:rsidRDefault="004546F4" w:rsidP="00577BC6">
      <w:pPr>
        <w:spacing w:after="40"/>
        <w:rPr>
          <w:b/>
          <w:bCs/>
          <w:sz w:val="22"/>
          <w:szCs w:val="22"/>
        </w:rPr>
      </w:pPr>
      <w:r w:rsidRPr="004546F4">
        <w:rPr>
          <w:b/>
          <w:bCs/>
          <w:sz w:val="22"/>
          <w:szCs w:val="22"/>
        </w:rPr>
        <w:t>Akademia Górniczo - Hutnicza</w:t>
      </w:r>
    </w:p>
    <w:p w:rsidR="004546F4" w:rsidRPr="004546F4" w:rsidRDefault="004546F4" w:rsidP="00577BC6">
      <w:pPr>
        <w:spacing w:after="40"/>
        <w:rPr>
          <w:b/>
          <w:bCs/>
          <w:sz w:val="22"/>
          <w:szCs w:val="22"/>
        </w:rPr>
      </w:pPr>
      <w:r w:rsidRPr="004546F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546F4" w:rsidP="00577BC6">
      <w:pPr>
        <w:spacing w:after="40"/>
        <w:rPr>
          <w:b/>
          <w:bCs/>
          <w:sz w:val="22"/>
          <w:szCs w:val="22"/>
        </w:rPr>
      </w:pPr>
      <w:r w:rsidRPr="004546F4">
        <w:rPr>
          <w:b/>
          <w:bCs/>
          <w:sz w:val="22"/>
          <w:szCs w:val="22"/>
        </w:rPr>
        <w:t>Dział Zamówień Publicznych</w:t>
      </w:r>
    </w:p>
    <w:p w:rsidR="00D665F5" w:rsidRPr="00BD5546" w:rsidRDefault="004546F4" w:rsidP="00D665F5">
      <w:pPr>
        <w:rPr>
          <w:sz w:val="22"/>
          <w:szCs w:val="22"/>
        </w:rPr>
      </w:pPr>
      <w:r w:rsidRPr="004546F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546F4">
        <w:rPr>
          <w:sz w:val="22"/>
          <w:szCs w:val="22"/>
        </w:rPr>
        <w:t>30</w:t>
      </w:r>
    </w:p>
    <w:p w:rsidR="00D665F5" w:rsidRPr="00BD5546" w:rsidRDefault="004546F4" w:rsidP="00D665F5">
      <w:pPr>
        <w:rPr>
          <w:sz w:val="22"/>
          <w:szCs w:val="22"/>
        </w:rPr>
      </w:pPr>
      <w:r w:rsidRPr="004546F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546F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46F4" w:rsidRPr="004546F4">
        <w:rPr>
          <w:b/>
          <w:sz w:val="22"/>
          <w:szCs w:val="22"/>
        </w:rPr>
        <w:t>KC-zp.272-445/23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546F4" w:rsidRPr="004546F4">
        <w:rPr>
          <w:sz w:val="22"/>
          <w:szCs w:val="22"/>
        </w:rPr>
        <w:t xml:space="preserve">Tryb podstawowy bez negocjacji - art. 275 pkt. 1 ustawy </w:t>
      </w:r>
      <w:proofErr w:type="spellStart"/>
      <w:r w:rsidR="004546F4" w:rsidRPr="004546F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546F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46F4">
        <w:rPr>
          <w:b/>
          <w:sz w:val="22"/>
          <w:szCs w:val="22"/>
        </w:rPr>
        <w:t>Przebudowa i remont kapitalny pomieszczeń budynku domu studenckiego DS10 "Hajduczek" przy ul. Budryka 7 w Krakowie KC-zp.272-445/23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546F4" w:rsidRPr="004546F4">
        <w:rPr>
          <w:sz w:val="22"/>
          <w:szCs w:val="22"/>
        </w:rPr>
        <w:t>08/09/2023</w:t>
      </w:r>
      <w:r w:rsidR="00FF4AB1" w:rsidRPr="00577BC6">
        <w:rPr>
          <w:sz w:val="22"/>
          <w:szCs w:val="22"/>
        </w:rPr>
        <w:t xml:space="preserve"> o godz. </w:t>
      </w:r>
      <w:r w:rsidR="004546F4" w:rsidRPr="004546F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1</w:t>
            </w:r>
          </w:p>
        </w:tc>
        <w:tc>
          <w:tcPr>
            <w:tcW w:w="5244" w:type="dxa"/>
            <w:shd w:val="clear" w:color="auto" w:fill="auto"/>
          </w:tcPr>
          <w:p w:rsidR="004C5563" w:rsidRDefault="004C5563" w:rsidP="00221CC7">
            <w:pPr>
              <w:spacing w:before="40"/>
            </w:pPr>
            <w:r>
              <w:t>Konsorcjum firm:</w:t>
            </w:r>
          </w:p>
          <w:p w:rsidR="004546F4" w:rsidRDefault="004C5563" w:rsidP="00221CC7">
            <w:pPr>
              <w:spacing w:before="40"/>
            </w:pPr>
            <w:r>
              <w:t xml:space="preserve">Lider Konsorcjum - </w:t>
            </w:r>
            <w:r w:rsidR="004546F4" w:rsidRPr="004546F4">
              <w:t>Zakład Remontowo - Budowlany Piotr Kapusta</w:t>
            </w:r>
          </w:p>
          <w:p w:rsidR="004C5563" w:rsidRDefault="004C5563" w:rsidP="00221CC7">
            <w:pPr>
              <w:spacing w:before="40"/>
            </w:pPr>
            <w:r>
              <w:t>Partner Konsorcjum – PJM INVESTMENT Sp. z o.o.</w:t>
            </w:r>
          </w:p>
          <w:p w:rsidR="004C5563" w:rsidRPr="00490DC0" w:rsidRDefault="004C5563" w:rsidP="00221CC7">
            <w:pPr>
              <w:spacing w:before="40"/>
            </w:pPr>
            <w:r>
              <w:t>Partner Konsorcjum –</w:t>
            </w:r>
            <w:r>
              <w:t xml:space="preserve"> Jarosław Marciniec Zakład Remontowo-Budowlany</w:t>
            </w:r>
          </w:p>
          <w:p w:rsidR="004546F4" w:rsidRPr="00490DC0" w:rsidRDefault="004546F4" w:rsidP="00221CC7">
            <w:r w:rsidRPr="004546F4">
              <w:t>dr Piotrowskiego</w:t>
            </w:r>
            <w:r w:rsidRPr="00490DC0">
              <w:t xml:space="preserve"> </w:t>
            </w:r>
            <w:r w:rsidRPr="004546F4">
              <w:t>41</w:t>
            </w:r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28-130</w:t>
            </w:r>
            <w:r w:rsidRPr="00490DC0">
              <w:t xml:space="preserve"> </w:t>
            </w:r>
            <w:r w:rsidRPr="004546F4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31 063 260.40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2</w:t>
            </w:r>
          </w:p>
        </w:tc>
        <w:tc>
          <w:tcPr>
            <w:tcW w:w="5244" w:type="dxa"/>
            <w:shd w:val="clear" w:color="auto" w:fill="auto"/>
          </w:tcPr>
          <w:p w:rsidR="004546F4" w:rsidRPr="00490DC0" w:rsidRDefault="004546F4" w:rsidP="00221CC7">
            <w:pPr>
              <w:spacing w:before="40"/>
            </w:pPr>
            <w:proofErr w:type="spellStart"/>
            <w:r w:rsidRPr="004546F4">
              <w:t>Baudziedzic</w:t>
            </w:r>
            <w:proofErr w:type="spellEnd"/>
            <w:r w:rsidRPr="004546F4">
              <w:t xml:space="preserve"> Sp. z o. o. Sp. Komandytowa</w:t>
            </w:r>
          </w:p>
          <w:p w:rsidR="004546F4" w:rsidRPr="00490DC0" w:rsidRDefault="004546F4" w:rsidP="00221CC7">
            <w:r w:rsidRPr="004546F4">
              <w:t>Lotniskowa</w:t>
            </w:r>
            <w:r w:rsidRPr="00490DC0">
              <w:t xml:space="preserve"> </w:t>
            </w:r>
            <w:r w:rsidRPr="004546F4">
              <w:t>8</w:t>
            </w:r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36-060</w:t>
            </w:r>
            <w:r w:rsidRPr="00490DC0">
              <w:t xml:space="preserve"> </w:t>
            </w:r>
            <w:r w:rsidRPr="004546F4">
              <w:t>Głogów Małopolski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19 298 472.97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3</w:t>
            </w:r>
          </w:p>
        </w:tc>
        <w:tc>
          <w:tcPr>
            <w:tcW w:w="5244" w:type="dxa"/>
            <w:shd w:val="clear" w:color="auto" w:fill="auto"/>
          </w:tcPr>
          <w:p w:rsidR="004546F4" w:rsidRPr="00490DC0" w:rsidRDefault="004546F4" w:rsidP="00221CC7">
            <w:pPr>
              <w:spacing w:before="40"/>
            </w:pPr>
            <w:r w:rsidRPr="004546F4">
              <w:t>CZĘSTOBUD Sp. z o.o.</w:t>
            </w:r>
          </w:p>
          <w:p w:rsidR="004546F4" w:rsidRPr="00490DC0" w:rsidRDefault="004546F4" w:rsidP="00221CC7">
            <w:r w:rsidRPr="004546F4">
              <w:t>al. Bohaterów Monte Cassino</w:t>
            </w:r>
            <w:r w:rsidRPr="00490DC0">
              <w:t xml:space="preserve"> </w:t>
            </w:r>
            <w:r w:rsidRPr="004546F4">
              <w:t>40</w:t>
            </w:r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42-200</w:t>
            </w:r>
            <w:r w:rsidRPr="00490DC0">
              <w:t xml:space="preserve"> </w:t>
            </w:r>
            <w:r w:rsidRPr="004546F4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20 247 007.17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4</w:t>
            </w:r>
          </w:p>
        </w:tc>
        <w:tc>
          <w:tcPr>
            <w:tcW w:w="5244" w:type="dxa"/>
            <w:shd w:val="clear" w:color="auto" w:fill="auto"/>
          </w:tcPr>
          <w:p w:rsidR="004546F4" w:rsidRPr="00490DC0" w:rsidRDefault="004546F4" w:rsidP="00221CC7">
            <w:pPr>
              <w:spacing w:before="40"/>
            </w:pPr>
            <w:r w:rsidRPr="004546F4">
              <w:t>Exbud Konstrukcje sp. z o.o.</w:t>
            </w:r>
          </w:p>
          <w:p w:rsidR="004546F4" w:rsidRPr="00490DC0" w:rsidRDefault="004546F4" w:rsidP="00221CC7">
            <w:r w:rsidRPr="004546F4">
              <w:t>Peryferyjna</w:t>
            </w:r>
            <w:r w:rsidRPr="00490DC0">
              <w:t xml:space="preserve"> </w:t>
            </w:r>
            <w:r w:rsidRPr="004546F4">
              <w:t>23</w:t>
            </w:r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25-562</w:t>
            </w:r>
            <w:r w:rsidRPr="00490DC0">
              <w:t xml:space="preserve"> </w:t>
            </w:r>
            <w:r w:rsidRPr="004546F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24 073 155.12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5</w:t>
            </w:r>
          </w:p>
        </w:tc>
        <w:tc>
          <w:tcPr>
            <w:tcW w:w="5244" w:type="dxa"/>
            <w:shd w:val="clear" w:color="auto" w:fill="auto"/>
          </w:tcPr>
          <w:p w:rsidR="004546F4" w:rsidRPr="00490DC0" w:rsidRDefault="004546F4" w:rsidP="00221CC7">
            <w:pPr>
              <w:spacing w:before="40"/>
            </w:pPr>
            <w:r w:rsidRPr="004546F4">
              <w:t>Bram-Bud H.</w:t>
            </w:r>
            <w:r w:rsidR="009A0798">
              <w:t xml:space="preserve"> </w:t>
            </w:r>
            <w:r w:rsidRPr="004546F4">
              <w:t>Szostek, R.</w:t>
            </w:r>
            <w:r w:rsidR="009A0798">
              <w:t xml:space="preserve"> </w:t>
            </w:r>
            <w:r w:rsidRPr="004546F4">
              <w:t>Calik, K.</w:t>
            </w:r>
            <w:r w:rsidR="009A0798">
              <w:t xml:space="preserve"> </w:t>
            </w:r>
            <w:r w:rsidRPr="004546F4">
              <w:t>Kulig Spółka Jawna</w:t>
            </w:r>
          </w:p>
          <w:p w:rsidR="004546F4" w:rsidRPr="00490DC0" w:rsidRDefault="004546F4" w:rsidP="00221CC7">
            <w:proofErr w:type="spellStart"/>
            <w:r w:rsidRPr="004546F4">
              <w:t>Jagielnia</w:t>
            </w:r>
            <w:proofErr w:type="spellEnd"/>
            <w:r w:rsidRPr="00490DC0">
              <w:t xml:space="preserve"> </w:t>
            </w:r>
            <w:r w:rsidRPr="004546F4">
              <w:t>8</w:t>
            </w:r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32-050</w:t>
            </w:r>
            <w:r w:rsidRPr="00490DC0">
              <w:t xml:space="preserve"> </w:t>
            </w:r>
            <w:r w:rsidRPr="004546F4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23 776 074.36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6</w:t>
            </w:r>
          </w:p>
        </w:tc>
        <w:tc>
          <w:tcPr>
            <w:tcW w:w="5244" w:type="dxa"/>
            <w:shd w:val="clear" w:color="auto" w:fill="auto"/>
          </w:tcPr>
          <w:p w:rsidR="009A0798" w:rsidRDefault="009A0798" w:rsidP="009A0798">
            <w:pPr>
              <w:spacing w:before="40"/>
            </w:pPr>
            <w:r>
              <w:t>Konsorcjum firm:</w:t>
            </w:r>
          </w:p>
          <w:p w:rsidR="004546F4" w:rsidRDefault="009A0798" w:rsidP="00221CC7">
            <w:pPr>
              <w:spacing w:before="40"/>
            </w:pPr>
            <w:r>
              <w:t xml:space="preserve">Lider Konsorcjum - </w:t>
            </w:r>
            <w:r w:rsidR="004546F4" w:rsidRPr="004546F4">
              <w:t>MURKRAK spółka z ograniczoną odpowiedzialnością spółka K</w:t>
            </w:r>
            <w:r>
              <w:t>o</w:t>
            </w:r>
            <w:r w:rsidR="004546F4" w:rsidRPr="004546F4">
              <w:t>mandytowa</w:t>
            </w:r>
          </w:p>
          <w:p w:rsidR="009A0798" w:rsidRPr="00490DC0" w:rsidRDefault="009A0798" w:rsidP="00221CC7">
            <w:pPr>
              <w:spacing w:before="40"/>
            </w:pPr>
            <w:r>
              <w:t>Partner Konsorcjum –</w:t>
            </w:r>
            <w:r>
              <w:t xml:space="preserve"> Zygmunt </w:t>
            </w:r>
            <w:proofErr w:type="spellStart"/>
            <w:r>
              <w:t>Murdza</w:t>
            </w:r>
            <w:proofErr w:type="spellEnd"/>
            <w:r>
              <w:t xml:space="preserve"> Zakład Remontowo-</w:t>
            </w:r>
            <w:r>
              <w:lastRenderedPageBreak/>
              <w:t>Budowlany MURDZA</w:t>
            </w:r>
          </w:p>
          <w:p w:rsidR="004546F4" w:rsidRPr="00490DC0" w:rsidRDefault="004546F4" w:rsidP="00221CC7">
            <w:r w:rsidRPr="004546F4">
              <w:t>B2</w:t>
            </w:r>
            <w:r w:rsidRPr="00490DC0">
              <w:t xml:space="preserve"> </w:t>
            </w:r>
            <w:r w:rsidRPr="004546F4">
              <w:t>9</w:t>
            </w:r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32-086</w:t>
            </w:r>
            <w:r w:rsidRPr="00490DC0">
              <w:t xml:space="preserve"> </w:t>
            </w:r>
            <w:proofErr w:type="spellStart"/>
            <w:r w:rsidRPr="004546F4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lastRenderedPageBreak/>
              <w:t>23 938 000.00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7</w:t>
            </w:r>
          </w:p>
        </w:tc>
        <w:tc>
          <w:tcPr>
            <w:tcW w:w="5244" w:type="dxa"/>
            <w:shd w:val="clear" w:color="auto" w:fill="auto"/>
          </w:tcPr>
          <w:p w:rsidR="004546F4" w:rsidRPr="00490DC0" w:rsidRDefault="004546F4" w:rsidP="00221CC7">
            <w:pPr>
              <w:spacing w:before="40"/>
            </w:pPr>
            <w:r w:rsidRPr="004546F4">
              <w:t>RE-</w:t>
            </w:r>
            <w:proofErr w:type="spellStart"/>
            <w:r w:rsidRPr="004546F4">
              <w:t>Bau</w:t>
            </w:r>
            <w:proofErr w:type="spellEnd"/>
            <w:r w:rsidRPr="004546F4">
              <w:t xml:space="preserve"> Sp. z o.o.</w:t>
            </w:r>
          </w:p>
          <w:p w:rsidR="004546F4" w:rsidRPr="00490DC0" w:rsidRDefault="004546F4" w:rsidP="00221CC7">
            <w:r w:rsidRPr="004546F4">
              <w:t>Armii Krajowej</w:t>
            </w:r>
            <w:r w:rsidRPr="00490DC0">
              <w:t xml:space="preserve"> </w:t>
            </w:r>
            <w:r w:rsidRPr="004546F4">
              <w:t>19</w:t>
            </w:r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30-150</w:t>
            </w:r>
            <w:r w:rsidRPr="00490DC0">
              <w:t xml:space="preserve"> </w:t>
            </w:r>
            <w:r w:rsidRPr="004546F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18 588 000.00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8</w:t>
            </w:r>
          </w:p>
        </w:tc>
        <w:tc>
          <w:tcPr>
            <w:tcW w:w="5244" w:type="dxa"/>
            <w:shd w:val="clear" w:color="auto" w:fill="auto"/>
          </w:tcPr>
          <w:p w:rsidR="004546F4" w:rsidRPr="00490DC0" w:rsidRDefault="004546F4" w:rsidP="00221CC7">
            <w:pPr>
              <w:spacing w:before="40"/>
            </w:pPr>
            <w:r w:rsidRPr="004546F4">
              <w:t>ETNA Sp. z o.o. Sp. k.</w:t>
            </w:r>
          </w:p>
          <w:p w:rsidR="004546F4" w:rsidRPr="00490DC0" w:rsidRDefault="009A0798" w:rsidP="00221CC7">
            <w:r>
              <w:t xml:space="preserve">St. </w:t>
            </w:r>
            <w:r w:rsidR="004546F4" w:rsidRPr="004546F4">
              <w:t>Wyspiańskiego</w:t>
            </w:r>
            <w:r w:rsidR="004546F4" w:rsidRPr="00490DC0">
              <w:t xml:space="preserve"> </w:t>
            </w:r>
            <w:r w:rsidR="004546F4" w:rsidRPr="004546F4">
              <w:t>48a</w:t>
            </w:r>
            <w:r w:rsidR="004546F4"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32-050</w:t>
            </w:r>
            <w:r w:rsidRPr="00490DC0">
              <w:t xml:space="preserve"> </w:t>
            </w:r>
            <w:r w:rsidRPr="004546F4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23 252 347.75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9</w:t>
            </w:r>
          </w:p>
        </w:tc>
        <w:tc>
          <w:tcPr>
            <w:tcW w:w="5244" w:type="dxa"/>
            <w:shd w:val="clear" w:color="auto" w:fill="auto"/>
          </w:tcPr>
          <w:p w:rsidR="004546F4" w:rsidRPr="00490DC0" w:rsidRDefault="004546F4" w:rsidP="00221CC7">
            <w:pPr>
              <w:spacing w:before="40"/>
            </w:pPr>
            <w:r w:rsidRPr="004546F4">
              <w:t>ERBUD SPÓŁKA AKCYJNA</w:t>
            </w:r>
          </w:p>
          <w:p w:rsidR="004546F4" w:rsidRPr="00490DC0" w:rsidRDefault="004546F4" w:rsidP="00221CC7">
            <w:r w:rsidRPr="004546F4">
              <w:t>Klimczaka</w:t>
            </w:r>
            <w:r w:rsidRPr="00490DC0">
              <w:t xml:space="preserve"> </w:t>
            </w:r>
            <w:r w:rsidRPr="004546F4">
              <w:t>1</w:t>
            </w:r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02-797</w:t>
            </w:r>
            <w:r w:rsidRPr="00490DC0">
              <w:t xml:space="preserve"> </w:t>
            </w:r>
            <w:r w:rsidRPr="004546F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23 491 858.06 zł</w:t>
            </w:r>
          </w:p>
        </w:tc>
      </w:tr>
      <w:tr w:rsidR="004546F4" w:rsidRPr="00493F8C" w:rsidTr="00221CC7">
        <w:tc>
          <w:tcPr>
            <w:tcW w:w="993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center"/>
            </w:pPr>
            <w:r w:rsidRPr="004546F4">
              <w:t>10</w:t>
            </w:r>
          </w:p>
        </w:tc>
        <w:tc>
          <w:tcPr>
            <w:tcW w:w="5244" w:type="dxa"/>
            <w:shd w:val="clear" w:color="auto" w:fill="auto"/>
          </w:tcPr>
          <w:p w:rsidR="004546F4" w:rsidRPr="00490DC0" w:rsidRDefault="004546F4" w:rsidP="00221CC7">
            <w:pPr>
              <w:spacing w:before="40"/>
            </w:pPr>
            <w:proofErr w:type="spellStart"/>
            <w:r w:rsidRPr="004546F4">
              <w:t>Inare</w:t>
            </w:r>
            <w:proofErr w:type="spellEnd"/>
            <w:r w:rsidRPr="004546F4">
              <w:t xml:space="preserve"> Sp. z o.o.</w:t>
            </w:r>
          </w:p>
          <w:p w:rsidR="004546F4" w:rsidRPr="00490DC0" w:rsidRDefault="004546F4" w:rsidP="00221CC7">
            <w:r w:rsidRPr="004546F4">
              <w:t>Łabędzia</w:t>
            </w:r>
            <w:r w:rsidRPr="00490DC0">
              <w:t xml:space="preserve"> </w:t>
            </w:r>
            <w:r w:rsidRPr="004546F4">
              <w:t>9</w:t>
            </w:r>
            <w:bookmarkStart w:id="0" w:name="_GoBack"/>
            <w:bookmarkEnd w:id="0"/>
            <w:r w:rsidRPr="00490DC0">
              <w:t xml:space="preserve"> </w:t>
            </w:r>
          </w:p>
          <w:p w:rsidR="004546F4" w:rsidRPr="00490DC0" w:rsidRDefault="004546F4" w:rsidP="00221CC7">
            <w:pPr>
              <w:spacing w:after="40"/>
              <w:jc w:val="both"/>
            </w:pPr>
            <w:r w:rsidRPr="004546F4">
              <w:t>30-651</w:t>
            </w:r>
            <w:r w:rsidRPr="00490DC0">
              <w:t xml:space="preserve"> </w:t>
            </w:r>
            <w:r w:rsidRPr="004546F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46F4" w:rsidRPr="00490DC0" w:rsidRDefault="004546F4" w:rsidP="00221CC7">
            <w:pPr>
              <w:spacing w:before="120" w:after="120"/>
              <w:jc w:val="both"/>
            </w:pPr>
            <w:r w:rsidRPr="004546F4">
              <w:t>22 393 793.88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1BF" w:rsidRDefault="00AD11BF">
      <w:r>
        <w:separator/>
      </w:r>
    </w:p>
  </w:endnote>
  <w:endnote w:type="continuationSeparator" w:id="0">
    <w:p w:rsidR="00AD11BF" w:rsidRDefault="00AD1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1BF" w:rsidRDefault="00AD11BF">
      <w:r>
        <w:separator/>
      </w:r>
    </w:p>
  </w:footnote>
  <w:footnote w:type="continuationSeparator" w:id="0">
    <w:p w:rsidR="00AD11BF" w:rsidRDefault="00AD1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6F4" w:rsidRDefault="004546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6F4" w:rsidRDefault="004546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46F4" w:rsidRDefault="004546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1B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46F4"/>
    <w:rsid w:val="00490DC0"/>
    <w:rsid w:val="00493F8C"/>
    <w:rsid w:val="004C5563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A0798"/>
    <w:rsid w:val="009D19BD"/>
    <w:rsid w:val="009F189D"/>
    <w:rsid w:val="00A67C20"/>
    <w:rsid w:val="00A80738"/>
    <w:rsid w:val="00AD11BF"/>
    <w:rsid w:val="00C236D3"/>
    <w:rsid w:val="00C659E2"/>
    <w:rsid w:val="00CB0802"/>
    <w:rsid w:val="00CF7CA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EB5400"/>
  <w15:chartTrackingRefBased/>
  <w15:docId w15:val="{996736BA-B954-4859-83C6-979618CA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A079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302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2023-09-08T08:23:00Z</dcterms:created>
  <dcterms:modified xsi:type="dcterms:W3CDTF">2023-09-08T08:39:00Z</dcterms:modified>
</cp:coreProperties>
</file>