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F3F56" w14:textId="77777777" w:rsidR="00C32E77" w:rsidRPr="00515AFA" w:rsidRDefault="00C32E77" w:rsidP="00C32E77">
      <w:pPr>
        <w:jc w:val="right"/>
        <w:rPr>
          <w:b/>
          <w:sz w:val="22"/>
          <w:szCs w:val="22"/>
          <w:lang w:val="pl-PL"/>
        </w:rPr>
      </w:pPr>
      <w:r w:rsidRPr="00515AFA">
        <w:rPr>
          <w:b/>
          <w:sz w:val="22"/>
          <w:szCs w:val="22"/>
          <w:lang w:val="pl-PL"/>
        </w:rPr>
        <w:t>Załącznik nr 3</w:t>
      </w:r>
    </w:p>
    <w:p w14:paraId="06ED95D2" w14:textId="77777777" w:rsidR="00C32E77" w:rsidRPr="00515AFA" w:rsidRDefault="00C32E77" w:rsidP="00C32E77">
      <w:pPr>
        <w:jc w:val="right"/>
        <w:rPr>
          <w:b/>
          <w:sz w:val="22"/>
          <w:szCs w:val="22"/>
          <w:lang w:val="pl-PL"/>
        </w:rPr>
      </w:pPr>
    </w:p>
    <w:p w14:paraId="63994904" w14:textId="77777777" w:rsidR="00C32E77" w:rsidRPr="00515AFA" w:rsidRDefault="00C32E77" w:rsidP="00C32E77">
      <w:pPr>
        <w:jc w:val="center"/>
        <w:rPr>
          <w:b/>
          <w:sz w:val="22"/>
          <w:szCs w:val="22"/>
          <w:lang w:val="pl-PL"/>
        </w:rPr>
      </w:pPr>
      <w:r w:rsidRPr="00515AFA">
        <w:rPr>
          <w:b/>
          <w:sz w:val="22"/>
          <w:szCs w:val="22"/>
          <w:lang w:val="pl-PL"/>
        </w:rPr>
        <w:t>WZÓR UMOWY</w:t>
      </w:r>
    </w:p>
    <w:p w14:paraId="0A931358" w14:textId="77777777" w:rsidR="00C32E77" w:rsidRPr="00515AFA" w:rsidRDefault="00C32E77" w:rsidP="00C32E77">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759D83B" w14:textId="77777777" w:rsidR="00C32E77" w:rsidRPr="00515AFA" w:rsidRDefault="00C32E77" w:rsidP="00C32E77">
      <w:pPr>
        <w:jc w:val="center"/>
        <w:rPr>
          <w:b/>
          <w:sz w:val="22"/>
          <w:szCs w:val="22"/>
          <w:lang w:val="pl-PL"/>
        </w:rPr>
      </w:pPr>
    </w:p>
    <w:p w14:paraId="5CC9314A" w14:textId="77777777" w:rsidR="00C32E77" w:rsidRPr="00515AFA" w:rsidRDefault="00C32E77" w:rsidP="00C32E77">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sidRPr="00515AFA">
        <w:rPr>
          <w:sz w:val="22"/>
          <w:szCs w:val="22"/>
          <w:lang w:val="pl-PL"/>
        </w:rPr>
        <w:t xml:space="preserve"> pomiędzy:</w:t>
      </w:r>
    </w:p>
    <w:p w14:paraId="2D74C644" w14:textId="77777777" w:rsidR="00C32E77" w:rsidRPr="00515AFA" w:rsidRDefault="00C32E77" w:rsidP="00C32E77">
      <w:pPr>
        <w:pStyle w:val="Tekstpodstawowywcity"/>
        <w:spacing w:after="0"/>
        <w:ind w:left="0"/>
        <w:jc w:val="both"/>
        <w:rPr>
          <w:sz w:val="22"/>
          <w:szCs w:val="22"/>
          <w:lang w:val="pl-PL"/>
        </w:rPr>
      </w:pPr>
    </w:p>
    <w:p w14:paraId="73E6E522"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BF13FA9"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71242F67"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43B69BF" w14:textId="77777777" w:rsidR="00C32E77" w:rsidRPr="00515AFA" w:rsidRDefault="00C32E77" w:rsidP="00C32E77">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46548A72"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4500AE3"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DBE6746"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C8CED35"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574B8A3"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9DC0966"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9617322"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A8ABA77"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77203C45" w14:textId="77777777" w:rsidR="00C32E77" w:rsidRPr="00515AFA" w:rsidRDefault="00C32E77" w:rsidP="00C32E77">
      <w:pPr>
        <w:pStyle w:val="Tekstpodstawowy"/>
        <w:spacing w:line="240" w:lineRule="auto"/>
        <w:ind w:right="-47"/>
        <w:jc w:val="center"/>
        <w:rPr>
          <w:rFonts w:ascii="Times New Roman" w:hAnsi="Times New Roman"/>
          <w:b/>
          <w:sz w:val="22"/>
          <w:szCs w:val="22"/>
        </w:rPr>
      </w:pPr>
    </w:p>
    <w:p w14:paraId="2AB5297D"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03057528" w14:textId="2FA1E900" w:rsidR="00C32E77" w:rsidRPr="00515AFA" w:rsidRDefault="00C32E77" w:rsidP="00C32E77">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02574E">
        <w:rPr>
          <w:b/>
          <w:lang w:val="pl-PL"/>
        </w:rPr>
        <w:t>d</w:t>
      </w:r>
      <w:r w:rsidR="0002574E" w:rsidRPr="0002574E">
        <w:rPr>
          <w:b/>
          <w:lang w:val="pl-PL"/>
        </w:rPr>
        <w:t>ostawa 2 szt. laptopów, elektronicznego notatnika e-</w:t>
      </w:r>
      <w:proofErr w:type="spellStart"/>
      <w:r w:rsidR="0002574E" w:rsidRPr="0002574E">
        <w:rPr>
          <w:b/>
          <w:lang w:val="pl-PL"/>
        </w:rPr>
        <w:t>ink</w:t>
      </w:r>
      <w:proofErr w:type="spellEnd"/>
      <w:r w:rsidR="0002574E" w:rsidRPr="0002574E">
        <w:rPr>
          <w:b/>
          <w:lang w:val="pl-PL"/>
        </w:rPr>
        <w:t xml:space="preserve"> oraz urządzenia wielofunkcyjnego na potrzeby </w:t>
      </w:r>
      <w:proofErr w:type="spellStart"/>
      <w:r w:rsidR="0002574E" w:rsidRPr="0002574E">
        <w:rPr>
          <w:b/>
          <w:lang w:val="pl-PL"/>
        </w:rPr>
        <w:t>WGGiOŚ</w:t>
      </w:r>
      <w:proofErr w:type="spellEnd"/>
      <w:r w:rsidRPr="00515AFA">
        <w:rPr>
          <w:b/>
          <w:sz w:val="22"/>
          <w:szCs w:val="22"/>
          <w:lang w:val="pl-PL"/>
        </w:rPr>
        <w:t>.</w:t>
      </w:r>
    </w:p>
    <w:p w14:paraId="036C43B8" w14:textId="77777777" w:rsidR="00C32E77" w:rsidRPr="00515AFA" w:rsidRDefault="00C32E77" w:rsidP="00C32E7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B6EA88F"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F45680F" w14:textId="081B7FAC" w:rsidR="00C32E77" w:rsidRPr="00515AFA" w:rsidRDefault="00C32E77" w:rsidP="00C32E7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 xml:space="preserve">………………. </w:t>
      </w:r>
      <w:r w:rsidRPr="00515AFA">
        <w:rPr>
          <w:rFonts w:ascii="Times New Roman" w:hAnsi="Times New Roman"/>
          <w:b/>
          <w:bCs/>
          <w:sz w:val="22"/>
          <w:szCs w:val="22"/>
        </w:rPr>
        <w:t xml:space="preserve">dni </w:t>
      </w:r>
      <w:r w:rsidRPr="00515AFA">
        <w:rPr>
          <w:rFonts w:ascii="Times New Roman" w:hAnsi="Times New Roman"/>
          <w:sz w:val="22"/>
          <w:szCs w:val="22"/>
        </w:rPr>
        <w:t xml:space="preserve">od daty otrzymania </w:t>
      </w:r>
      <w:r>
        <w:rPr>
          <w:rFonts w:ascii="Times New Roman" w:hAnsi="Times New Roman"/>
          <w:sz w:val="22"/>
          <w:szCs w:val="22"/>
        </w:rPr>
        <w:t xml:space="preserve">podpisania umowy, a w przypadku dostawy monitora w terminie do ……. dni od otrzymania zamówienia potwierdzonego przez </w:t>
      </w:r>
      <w:proofErr w:type="spellStart"/>
      <w:r>
        <w:rPr>
          <w:rFonts w:ascii="Times New Roman" w:hAnsi="Times New Roman"/>
          <w:sz w:val="22"/>
          <w:szCs w:val="22"/>
        </w:rPr>
        <w:t>MEiN</w:t>
      </w:r>
      <w:proofErr w:type="spellEnd"/>
      <w:r w:rsidRPr="00515AFA">
        <w:rPr>
          <w:rFonts w:ascii="Times New Roman" w:hAnsi="Times New Roman"/>
          <w:sz w:val="22"/>
          <w:szCs w:val="22"/>
        </w:rPr>
        <w:t xml:space="preserve"> do siedziby Kupującego.</w:t>
      </w:r>
    </w:p>
    <w:p w14:paraId="74B5C437" w14:textId="77777777" w:rsidR="00C32E77" w:rsidRPr="00515AFA" w:rsidRDefault="00C32E77" w:rsidP="00C32E7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C3557BB" w14:textId="77777777" w:rsidR="00C32E77" w:rsidRPr="00515AFA" w:rsidRDefault="00C32E77" w:rsidP="00C32E7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2573948D" w14:textId="77777777" w:rsidR="00C32E77" w:rsidRPr="00515AFA" w:rsidRDefault="00C32E77" w:rsidP="00C32E77">
      <w:pPr>
        <w:pStyle w:val="Tekstpodstawowy"/>
        <w:spacing w:line="240" w:lineRule="auto"/>
        <w:ind w:right="-47"/>
        <w:jc w:val="center"/>
        <w:rPr>
          <w:rFonts w:ascii="Times New Roman" w:hAnsi="Times New Roman"/>
          <w:b/>
          <w:sz w:val="22"/>
          <w:szCs w:val="22"/>
        </w:rPr>
      </w:pPr>
    </w:p>
    <w:p w14:paraId="5E16A330"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57F4A98" w14:textId="77777777" w:rsidR="00C32E77" w:rsidRPr="00515AFA" w:rsidRDefault="00C32E77" w:rsidP="00C32E7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F5D811D" w14:textId="77777777" w:rsidR="00C32E77" w:rsidRPr="00515AFA" w:rsidRDefault="00C32E77" w:rsidP="00C32E7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12EEB7B" w14:textId="77777777" w:rsidR="00C32E77" w:rsidRPr="00515AFA" w:rsidRDefault="00C32E77" w:rsidP="00C32E7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00CC57E" w14:textId="626A1499" w:rsidR="00C32E77" w:rsidRPr="00515AFA" w:rsidRDefault="00C32E77" w:rsidP="00C32E77">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monitor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y</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65015D9F" w14:textId="77777777" w:rsidR="00C32E77" w:rsidRPr="00515AFA" w:rsidRDefault="00C32E77" w:rsidP="00C32E77">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0071775B" w14:textId="77777777" w:rsidR="00C32E77" w:rsidRPr="00515AFA" w:rsidRDefault="00C32E77" w:rsidP="00C32E77">
      <w:pPr>
        <w:pStyle w:val="Tekstpodstawowy"/>
        <w:spacing w:line="240" w:lineRule="auto"/>
        <w:ind w:left="340" w:right="-47"/>
        <w:jc w:val="both"/>
        <w:rPr>
          <w:rFonts w:ascii="Times New Roman" w:hAnsi="Times New Roman"/>
          <w:i/>
          <w:sz w:val="22"/>
          <w:szCs w:val="22"/>
        </w:rPr>
      </w:pPr>
    </w:p>
    <w:p w14:paraId="1BFC8254" w14:textId="77777777" w:rsidR="00C32E77" w:rsidRPr="00515AFA" w:rsidRDefault="00C32E77" w:rsidP="00C32E7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12080B2" w14:textId="77777777" w:rsidR="00C32E77" w:rsidRPr="00515AFA" w:rsidRDefault="00C32E77" w:rsidP="00C32E77">
      <w:pPr>
        <w:pStyle w:val="Tekstpodstawowy"/>
        <w:spacing w:line="240" w:lineRule="auto"/>
        <w:ind w:right="-47"/>
        <w:jc w:val="center"/>
        <w:rPr>
          <w:rFonts w:ascii="Times New Roman" w:hAnsi="Times New Roman"/>
          <w:b/>
          <w:sz w:val="22"/>
          <w:szCs w:val="22"/>
        </w:rPr>
      </w:pPr>
    </w:p>
    <w:p w14:paraId="16F60A24"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7EFBE39" w14:textId="77777777" w:rsidR="00C32E77" w:rsidRPr="00515AFA" w:rsidRDefault="00C32E77" w:rsidP="00C32E7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36184EC" w14:textId="77777777" w:rsidR="00C32E77" w:rsidRPr="00515AFA" w:rsidRDefault="00C32E77" w:rsidP="00C32E7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F352116" w14:textId="77777777" w:rsidR="00C32E77" w:rsidRPr="00515AFA" w:rsidRDefault="00C32E77" w:rsidP="00C32E7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4430A2F" w14:textId="77777777" w:rsidR="00C32E77" w:rsidRPr="00515AFA" w:rsidRDefault="00C32E77" w:rsidP="00C32E7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1AEA619A" w14:textId="77777777" w:rsidR="00C32E77" w:rsidRPr="00515AFA" w:rsidRDefault="00C32E77" w:rsidP="00C32E77">
      <w:pPr>
        <w:pStyle w:val="Tekstpodstawowy"/>
        <w:spacing w:line="240" w:lineRule="auto"/>
        <w:ind w:right="-47"/>
        <w:jc w:val="center"/>
        <w:rPr>
          <w:rFonts w:ascii="Times New Roman" w:hAnsi="Times New Roman"/>
          <w:b/>
          <w:sz w:val="22"/>
          <w:szCs w:val="22"/>
        </w:rPr>
      </w:pPr>
    </w:p>
    <w:p w14:paraId="2CAF1116"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32F3F0D" w14:textId="77777777" w:rsidR="00C32E77" w:rsidRPr="00515AFA" w:rsidRDefault="00C32E77" w:rsidP="00C32E7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692A931" w14:textId="77777777" w:rsidR="00C32E77" w:rsidRPr="00515AFA" w:rsidRDefault="00C32E77" w:rsidP="00C32E7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5371A3FA" w14:textId="77777777" w:rsidR="00C32E77" w:rsidRPr="00515AFA" w:rsidRDefault="00C32E77" w:rsidP="00C32E7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9AC8C3B" w14:textId="77777777" w:rsidR="00C32E77" w:rsidRPr="00515AFA" w:rsidRDefault="00C32E77" w:rsidP="00C32E7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B8C882D" w14:textId="77777777" w:rsidR="00C32E77" w:rsidRPr="00515AFA" w:rsidRDefault="00C32E77" w:rsidP="00C32E7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595110E5" w14:textId="77777777" w:rsidR="00C32E77" w:rsidRPr="00515AFA" w:rsidRDefault="00C32E77" w:rsidP="00C32E7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602066C" w14:textId="77777777" w:rsidR="00C32E77" w:rsidRPr="00515AFA" w:rsidRDefault="00C32E77" w:rsidP="00C32E7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6BD1FEB" w14:textId="77777777" w:rsidR="00C32E77" w:rsidRPr="00515AFA" w:rsidRDefault="00C32E77" w:rsidP="00C32E7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007E6D8A" w14:textId="77777777" w:rsidR="00C32E77" w:rsidRPr="00515AFA" w:rsidRDefault="00C32E77" w:rsidP="00C32E7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D3D0195" w14:textId="77777777" w:rsidR="00C32E77" w:rsidRPr="00515AFA" w:rsidRDefault="00C32E77" w:rsidP="00C32E7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725851" w14:textId="77777777" w:rsidR="00C32E77" w:rsidRPr="00515AFA" w:rsidRDefault="00C32E77" w:rsidP="00C32E7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55B300B1" w14:textId="77777777" w:rsidR="00C32E77" w:rsidRPr="00515AFA" w:rsidRDefault="00C32E77" w:rsidP="00C32E7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F2E5FB1" w14:textId="77777777" w:rsidR="00C32E77" w:rsidRPr="00515AFA" w:rsidRDefault="00C32E77" w:rsidP="00C32E7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119D787" w14:textId="77777777" w:rsidR="00C32E77" w:rsidRPr="00515AFA" w:rsidRDefault="00C32E77" w:rsidP="00C32E77">
      <w:pPr>
        <w:pStyle w:val="Tekstpodstawowy"/>
        <w:ind w:right="-47"/>
        <w:jc w:val="center"/>
        <w:rPr>
          <w:rFonts w:ascii="Times New Roman" w:hAnsi="Times New Roman"/>
          <w:b/>
          <w:sz w:val="22"/>
          <w:szCs w:val="22"/>
        </w:rPr>
      </w:pPr>
    </w:p>
    <w:p w14:paraId="176E21CC" w14:textId="77777777" w:rsidR="00C32E77" w:rsidRPr="00515AFA" w:rsidRDefault="00C32E77" w:rsidP="00C32E77">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7135B15" w14:textId="77777777" w:rsidR="00C32E77" w:rsidRPr="00515AFA" w:rsidRDefault="00C32E77" w:rsidP="00C32E77">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C9A3BE0" w14:textId="77777777" w:rsidR="00C32E77" w:rsidRPr="00515AFA" w:rsidRDefault="00C32E77" w:rsidP="00C32E7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03F7D4F9" w14:textId="77777777" w:rsidR="00C32E77" w:rsidRPr="00515AFA" w:rsidRDefault="00C32E77" w:rsidP="00C32E7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5B20AB4" w14:textId="77777777" w:rsidR="00C32E77" w:rsidRPr="00515AFA" w:rsidRDefault="00C32E77" w:rsidP="00C32E77">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5188B6" w14:textId="77777777" w:rsidR="00C32E77" w:rsidRPr="00515AFA" w:rsidRDefault="00C32E77" w:rsidP="00C32E7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4F6887C" w14:textId="77777777" w:rsidR="00C32E77" w:rsidRPr="00515AFA" w:rsidRDefault="00C32E77" w:rsidP="00C32E77">
      <w:pPr>
        <w:rPr>
          <w:color w:val="00000A"/>
          <w:sz w:val="22"/>
          <w:szCs w:val="22"/>
          <w:lang w:val="pl-PL"/>
        </w:rPr>
      </w:pPr>
    </w:p>
    <w:p w14:paraId="50DEB2C5" w14:textId="77777777" w:rsidR="00C32E77" w:rsidRPr="00515AFA" w:rsidRDefault="00C32E77" w:rsidP="00C32E77">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A7D127A" w14:textId="77777777" w:rsidR="00C32E77" w:rsidRPr="00515AFA" w:rsidRDefault="00C32E77" w:rsidP="00C32E77">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B3A7CCD" w14:textId="77777777" w:rsidR="00C32E77" w:rsidRPr="00515AFA" w:rsidRDefault="00C32E77" w:rsidP="00C32E7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DD2C44E" w14:textId="77777777" w:rsidR="00C32E77" w:rsidRPr="00515AFA" w:rsidRDefault="00C32E77" w:rsidP="00C32E77">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9C19350" w14:textId="77777777" w:rsidR="00C32E77" w:rsidRPr="00515AFA" w:rsidRDefault="00C32E77" w:rsidP="00C32E7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23D5FFE" w14:textId="77777777" w:rsidR="00C32E77" w:rsidRPr="00515AFA" w:rsidRDefault="00C32E77" w:rsidP="00C32E7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7987DBF" w14:textId="77777777" w:rsidR="00C32E77" w:rsidRPr="00515AFA" w:rsidRDefault="00C32E77" w:rsidP="00C32E7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01CE67F" w14:textId="77777777" w:rsidR="00C32E77" w:rsidRPr="00515AFA" w:rsidRDefault="00C32E77" w:rsidP="00C32E77">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FC3755F" w14:textId="77777777" w:rsidR="00C32E77" w:rsidRPr="00515AFA" w:rsidRDefault="00C32E77" w:rsidP="00C32E77">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87A922D" w14:textId="77777777" w:rsidR="00C32E77" w:rsidRPr="00515AFA" w:rsidRDefault="00C32E77" w:rsidP="00C32E7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146D24B" w14:textId="77777777" w:rsidR="00C32E77" w:rsidRPr="00515AFA" w:rsidRDefault="00C32E77" w:rsidP="00C32E77">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4FE4A28" w14:textId="77777777" w:rsidR="00C32E77" w:rsidRPr="00515AFA" w:rsidRDefault="00C32E77" w:rsidP="00C32E7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A6FC23E" w14:textId="77777777" w:rsidR="00C32E77" w:rsidRPr="00515AFA" w:rsidRDefault="00C32E77" w:rsidP="00C32E77">
      <w:pPr>
        <w:ind w:left="720"/>
        <w:jc w:val="both"/>
        <w:rPr>
          <w:color w:val="00000A"/>
          <w:sz w:val="22"/>
          <w:szCs w:val="22"/>
          <w:lang w:val="pl-PL"/>
        </w:rPr>
      </w:pPr>
    </w:p>
    <w:p w14:paraId="7C7B729A" w14:textId="77777777" w:rsidR="00C32E77" w:rsidRPr="00515AFA" w:rsidRDefault="00C32E77" w:rsidP="00C32E77">
      <w:pPr>
        <w:ind w:left="170"/>
        <w:jc w:val="both"/>
        <w:rPr>
          <w:color w:val="00000A"/>
          <w:sz w:val="22"/>
          <w:szCs w:val="22"/>
          <w:lang w:val="pl-PL"/>
        </w:rPr>
      </w:pPr>
    </w:p>
    <w:p w14:paraId="26E872FC" w14:textId="77777777" w:rsidR="00C32E77" w:rsidRDefault="00C32E77" w:rsidP="00C32E77">
      <w:pPr>
        <w:pStyle w:val="Tekstpodstawowy"/>
        <w:spacing w:line="240" w:lineRule="auto"/>
        <w:ind w:left="360" w:right="-47"/>
        <w:jc w:val="center"/>
        <w:rPr>
          <w:rFonts w:ascii="Times New Roman" w:hAnsi="Times New Roman"/>
          <w:b/>
          <w:sz w:val="22"/>
          <w:szCs w:val="22"/>
        </w:rPr>
      </w:pPr>
    </w:p>
    <w:p w14:paraId="3E8FFCE5" w14:textId="77777777" w:rsidR="00C32E77" w:rsidRDefault="00C32E77" w:rsidP="00C32E77">
      <w:pPr>
        <w:pStyle w:val="Tekstpodstawowy"/>
        <w:spacing w:line="240" w:lineRule="auto"/>
        <w:ind w:left="360" w:right="-47"/>
        <w:jc w:val="center"/>
        <w:rPr>
          <w:rFonts w:ascii="Times New Roman" w:hAnsi="Times New Roman"/>
          <w:b/>
          <w:sz w:val="22"/>
          <w:szCs w:val="22"/>
        </w:rPr>
      </w:pPr>
    </w:p>
    <w:p w14:paraId="34E5C4BE" w14:textId="77777777" w:rsidR="00C32E77" w:rsidRDefault="00C32E77" w:rsidP="00C32E77">
      <w:pPr>
        <w:pStyle w:val="Tekstpodstawowy"/>
        <w:spacing w:line="240" w:lineRule="auto"/>
        <w:ind w:left="360" w:right="-47"/>
        <w:jc w:val="center"/>
        <w:rPr>
          <w:rFonts w:ascii="Times New Roman" w:hAnsi="Times New Roman"/>
          <w:b/>
          <w:sz w:val="22"/>
          <w:szCs w:val="22"/>
        </w:rPr>
      </w:pPr>
    </w:p>
    <w:p w14:paraId="6DB987E9" w14:textId="77777777" w:rsidR="00C32E77" w:rsidRPr="00515AFA" w:rsidRDefault="00C32E77" w:rsidP="00C32E77">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019FDC27" w14:textId="77777777" w:rsidR="00C32E77" w:rsidRPr="00515AFA" w:rsidRDefault="00C32E77" w:rsidP="00C32E77">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CCD63DC" w14:textId="77777777" w:rsidR="00C32E77" w:rsidRPr="00515AFA" w:rsidRDefault="00C32E77" w:rsidP="00C32E77">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E7CE8C2" w14:textId="77777777" w:rsidR="00C32E77" w:rsidRPr="00515AFA" w:rsidRDefault="00C32E77" w:rsidP="00C32E77">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FA26D4" w14:textId="77777777" w:rsidR="00C32E77" w:rsidRPr="00515AFA" w:rsidRDefault="00C32E77" w:rsidP="00C32E77">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FB07060" w14:textId="77777777" w:rsidR="00C32E77" w:rsidRPr="00515AFA" w:rsidRDefault="00C32E77" w:rsidP="00C32E77">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ED3F927" w14:textId="77777777" w:rsidR="00C32E77" w:rsidRPr="00515AFA" w:rsidRDefault="00C32E77" w:rsidP="00C32E77">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050A24C3" w14:textId="77777777" w:rsidR="00C32E77" w:rsidRPr="00515AFA" w:rsidRDefault="00C32E77" w:rsidP="00C32E77">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1310D47" w14:textId="77777777" w:rsidR="00C32E77" w:rsidRPr="00515AFA" w:rsidRDefault="00C32E77" w:rsidP="00C32E77">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1D73EBA" w14:textId="77777777" w:rsidR="00C32E77" w:rsidRPr="00515AFA" w:rsidRDefault="00C32E77" w:rsidP="00C32E77">
      <w:pPr>
        <w:numPr>
          <w:ilvl w:val="1"/>
          <w:numId w:val="35"/>
        </w:numPr>
        <w:jc w:val="both"/>
        <w:rPr>
          <w:bCs/>
          <w:sz w:val="22"/>
          <w:szCs w:val="22"/>
          <w:lang w:val="pl-PL" w:eastAsia="en-US"/>
        </w:rPr>
      </w:pPr>
      <w:r w:rsidRPr="00515AFA">
        <w:rPr>
          <w:bCs/>
          <w:sz w:val="22"/>
          <w:szCs w:val="22"/>
          <w:lang w:val="pl-PL" w:eastAsia="en-US"/>
        </w:rPr>
        <w:t>Czas reakcji na zgłoszenie usterki nie może być dłuższy niż ….godzin od momentu zgłoszenia, czas naprawy nie dłuższy niż ……… dni roboczych od momentu zgłoszenia.</w:t>
      </w:r>
    </w:p>
    <w:p w14:paraId="398E28A2" w14:textId="77777777" w:rsidR="00C32E77" w:rsidRPr="00515AFA" w:rsidRDefault="00C32E77" w:rsidP="00C32E77">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DB99823" w14:textId="77777777" w:rsidR="00C32E77" w:rsidRPr="00515AFA" w:rsidRDefault="00C32E77" w:rsidP="00C32E77">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40E338E" w14:textId="77777777" w:rsidR="00C32E77" w:rsidRPr="00515AFA" w:rsidRDefault="00C32E77" w:rsidP="00C32E77">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FDCBB4E" w14:textId="77777777" w:rsidR="00C32E77" w:rsidRPr="00515AFA" w:rsidRDefault="00C32E77" w:rsidP="00C32E77">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20A8EC1" w14:textId="77777777" w:rsidR="00C32E77" w:rsidRPr="00515AFA" w:rsidRDefault="00C32E77" w:rsidP="00C32E77">
      <w:pPr>
        <w:ind w:left="567"/>
        <w:jc w:val="both"/>
        <w:rPr>
          <w:bCs/>
          <w:sz w:val="22"/>
          <w:szCs w:val="22"/>
          <w:lang w:val="pl-PL" w:eastAsia="en-US"/>
        </w:rPr>
      </w:pPr>
    </w:p>
    <w:p w14:paraId="5A135FC6" w14:textId="77777777" w:rsidR="00C32E77" w:rsidRPr="00515AFA" w:rsidRDefault="00C32E77" w:rsidP="00C32E77">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344E0AB8" w14:textId="77777777" w:rsidR="00C32E77" w:rsidRPr="00515AFA" w:rsidRDefault="00C32E77" w:rsidP="00C32E77">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0FDFBE1" w14:textId="77777777" w:rsidR="00C32E77" w:rsidRPr="00515AFA" w:rsidRDefault="00C32E77" w:rsidP="00C32E77">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AB4A1B6" w14:textId="77777777" w:rsidR="00C32E77" w:rsidRPr="00515AFA" w:rsidRDefault="00C32E77" w:rsidP="00C32E77">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1EAC74B9" w14:textId="77777777" w:rsidR="00C32E77" w:rsidRPr="00515AFA" w:rsidRDefault="00C32E77" w:rsidP="00C32E77">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w:t>
      </w:r>
      <w:r w:rsidRPr="00515AFA">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9069A1F" w14:textId="77777777" w:rsidR="00C32E77" w:rsidRPr="00515AFA" w:rsidRDefault="00C32E77" w:rsidP="00C32E77">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D538AF3" w14:textId="77777777" w:rsidR="00C32E77" w:rsidRPr="00515AFA" w:rsidRDefault="00C32E77" w:rsidP="00C32E77">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9067780" w14:textId="77777777" w:rsidR="00C32E77" w:rsidRPr="00515AFA" w:rsidRDefault="00C32E77" w:rsidP="00C32E77">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82340A4" w14:textId="77777777" w:rsidR="00C32E77" w:rsidRPr="00515AFA" w:rsidRDefault="00C32E77" w:rsidP="00C32E77">
      <w:pPr>
        <w:pStyle w:val="Tekstpodstawowy"/>
        <w:spacing w:line="240" w:lineRule="auto"/>
        <w:ind w:right="-47"/>
        <w:rPr>
          <w:rFonts w:ascii="Times New Roman" w:hAnsi="Times New Roman"/>
          <w:b/>
          <w:sz w:val="22"/>
          <w:szCs w:val="22"/>
        </w:rPr>
      </w:pPr>
    </w:p>
    <w:p w14:paraId="0B73B6F0"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13DC31E"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9733CFF" w14:textId="77777777" w:rsidR="00C32E77" w:rsidRPr="00515AFA" w:rsidRDefault="00C32E77" w:rsidP="00C32E77">
      <w:pPr>
        <w:pStyle w:val="Tekstpodstawowy"/>
        <w:spacing w:line="240" w:lineRule="auto"/>
        <w:ind w:right="-47"/>
        <w:jc w:val="both"/>
        <w:rPr>
          <w:rFonts w:ascii="Times New Roman" w:hAnsi="Times New Roman"/>
          <w:sz w:val="22"/>
          <w:szCs w:val="22"/>
        </w:rPr>
      </w:pPr>
    </w:p>
    <w:p w14:paraId="04F80072" w14:textId="77777777" w:rsidR="00C32E77" w:rsidRPr="00515AFA" w:rsidRDefault="00C32E77" w:rsidP="00C32E77">
      <w:pPr>
        <w:spacing w:line="240" w:lineRule="atLeast"/>
        <w:ind w:right="-47"/>
        <w:jc w:val="center"/>
        <w:rPr>
          <w:b/>
          <w:sz w:val="22"/>
          <w:szCs w:val="22"/>
        </w:rPr>
      </w:pPr>
      <w:r w:rsidRPr="00515AFA">
        <w:rPr>
          <w:b/>
          <w:sz w:val="22"/>
          <w:szCs w:val="22"/>
        </w:rPr>
        <w:t>§ 10</w:t>
      </w:r>
    </w:p>
    <w:p w14:paraId="3935C7EB" w14:textId="77777777" w:rsidR="00C32E77" w:rsidRPr="00515AFA" w:rsidRDefault="00C32E77" w:rsidP="00C32E77">
      <w:pPr>
        <w:spacing w:line="240" w:lineRule="atLeast"/>
        <w:ind w:right="-47"/>
        <w:rPr>
          <w:sz w:val="22"/>
          <w:szCs w:val="22"/>
          <w:lang w:val="pl-PL"/>
        </w:rPr>
      </w:pPr>
    </w:p>
    <w:p w14:paraId="5F43462E" w14:textId="77777777" w:rsidR="00C32E77" w:rsidRPr="00515AFA" w:rsidRDefault="00C32E77" w:rsidP="00C32E77">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2E83B50" w14:textId="77777777" w:rsidR="00C32E77" w:rsidRPr="00515AFA" w:rsidRDefault="00C32E77" w:rsidP="00C32E77">
      <w:pPr>
        <w:tabs>
          <w:tab w:val="left" w:pos="367"/>
        </w:tabs>
        <w:spacing w:line="276" w:lineRule="auto"/>
        <w:ind w:left="360" w:right="60"/>
        <w:contextualSpacing/>
        <w:jc w:val="both"/>
        <w:rPr>
          <w:rFonts w:eastAsia="Calibri"/>
          <w:sz w:val="22"/>
          <w:szCs w:val="22"/>
          <w:lang w:val="pl-PL" w:eastAsia="en-US"/>
        </w:rPr>
      </w:pPr>
    </w:p>
    <w:p w14:paraId="1238356C" w14:textId="77777777" w:rsidR="00C32E77" w:rsidRPr="00515AFA" w:rsidRDefault="00C32E77" w:rsidP="00C32E7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1661D0B" w14:textId="77777777" w:rsidR="00C32E77" w:rsidRPr="00515AFA" w:rsidRDefault="00C32E77" w:rsidP="00C32E7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574FA4D" w14:textId="77777777" w:rsidR="00C32E77" w:rsidRPr="00515AFA" w:rsidRDefault="00C32E77" w:rsidP="00C32E77">
      <w:pPr>
        <w:tabs>
          <w:tab w:val="left" w:pos="387"/>
        </w:tabs>
        <w:spacing w:line="276" w:lineRule="auto"/>
        <w:ind w:left="720" w:right="60"/>
        <w:contextualSpacing/>
        <w:jc w:val="both"/>
        <w:rPr>
          <w:rFonts w:eastAsia="Calibri"/>
          <w:sz w:val="22"/>
          <w:szCs w:val="22"/>
          <w:lang w:val="pl-PL" w:eastAsia="en-US"/>
        </w:rPr>
      </w:pPr>
    </w:p>
    <w:p w14:paraId="43B32481" w14:textId="77777777" w:rsidR="00C32E77" w:rsidRPr="00515AFA" w:rsidRDefault="00C32E77" w:rsidP="00C32E77">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A8C3C1C" w14:textId="77777777" w:rsidR="00C32E77" w:rsidRPr="00515AFA" w:rsidRDefault="00C32E77" w:rsidP="00C32E7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0EAD073" w14:textId="77777777" w:rsidR="00C32E77" w:rsidRPr="00515AFA" w:rsidRDefault="00C32E77" w:rsidP="00C32E7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4B69D3" w14:textId="77777777" w:rsidR="00C32E77" w:rsidRPr="00515AFA" w:rsidRDefault="00C32E77" w:rsidP="00C32E7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7279746" w14:textId="77777777" w:rsidR="00C32E77" w:rsidRPr="00515AFA" w:rsidRDefault="00C32E77" w:rsidP="00C32E7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4E332A5" w14:textId="77777777" w:rsidR="00C32E77" w:rsidRPr="00515AFA" w:rsidRDefault="00C32E77" w:rsidP="00C32E7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B1AB218" w14:textId="77777777" w:rsidR="00C32E77" w:rsidRPr="00515AFA" w:rsidRDefault="00C32E77" w:rsidP="00C32E7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A2F0781" w14:textId="77777777" w:rsidR="00C32E77" w:rsidRPr="00515AFA" w:rsidRDefault="00C32E77" w:rsidP="00C32E7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93FAFF7" w14:textId="77777777" w:rsidR="00C32E77" w:rsidRPr="00515AFA" w:rsidRDefault="00C32E77" w:rsidP="00C32E7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B4E50E0" w14:textId="77777777" w:rsidR="00C32E77" w:rsidRPr="00515AFA" w:rsidRDefault="00C32E77" w:rsidP="00C32E77">
      <w:pPr>
        <w:pStyle w:val="Standard"/>
        <w:widowControl w:val="0"/>
        <w:spacing w:after="0"/>
        <w:jc w:val="both"/>
        <w:rPr>
          <w:rFonts w:ascii="Times New Roman" w:eastAsia="Lucida Sans Unicode" w:hAnsi="Times New Roman" w:cs="Times New Roman"/>
          <w:lang w:eastAsia="ar-SA"/>
        </w:rPr>
      </w:pPr>
    </w:p>
    <w:p w14:paraId="4681796A" w14:textId="77777777" w:rsidR="00C32E77" w:rsidRPr="00515AFA" w:rsidRDefault="00C32E77" w:rsidP="00C32E77">
      <w:pPr>
        <w:tabs>
          <w:tab w:val="left" w:pos="387"/>
        </w:tabs>
        <w:spacing w:line="276" w:lineRule="auto"/>
        <w:ind w:left="720" w:right="60"/>
        <w:contextualSpacing/>
        <w:jc w:val="both"/>
        <w:rPr>
          <w:rFonts w:eastAsia="Calibri"/>
          <w:sz w:val="22"/>
          <w:szCs w:val="22"/>
          <w:lang w:val="pl-PL" w:eastAsia="en-US"/>
        </w:rPr>
      </w:pPr>
    </w:p>
    <w:p w14:paraId="701BC1C1" w14:textId="77777777" w:rsidR="00C32E77" w:rsidRPr="00515AFA" w:rsidRDefault="00C32E77" w:rsidP="00C32E77">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73E4F8AE" w14:textId="77777777" w:rsidR="00C32E77" w:rsidRPr="00515AFA" w:rsidRDefault="00C32E77" w:rsidP="00C32E7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22516E2" w14:textId="77777777" w:rsidR="00C32E77" w:rsidRPr="00515AFA" w:rsidRDefault="00C32E77" w:rsidP="00C32E7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3EBB6B0" w14:textId="77777777" w:rsidR="00C32E77" w:rsidRPr="00515AFA" w:rsidRDefault="00C32E77" w:rsidP="00C32E7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28A3357" w14:textId="204A85EC" w:rsidR="00C32E77" w:rsidRPr="00515AFA" w:rsidRDefault="004C1926" w:rsidP="00C32E77">
      <w:pPr>
        <w:numPr>
          <w:ilvl w:val="0"/>
          <w:numId w:val="43"/>
        </w:numPr>
        <w:suppressAutoHyphens/>
        <w:autoSpaceDN w:val="0"/>
        <w:spacing w:after="147"/>
        <w:jc w:val="both"/>
        <w:rPr>
          <w:sz w:val="22"/>
          <w:szCs w:val="22"/>
          <w:lang w:val="pl-PL"/>
        </w:rPr>
      </w:pPr>
      <w:r>
        <w:rPr>
          <w:sz w:val="22"/>
          <w:szCs w:val="22"/>
          <w:lang w:val="pl-PL"/>
        </w:rPr>
        <w:t xml:space="preserve"> </w:t>
      </w:r>
      <w:r w:rsidR="00C32E77"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00C32E77" w:rsidRPr="00515AFA">
        <w:rPr>
          <w:sz w:val="22"/>
          <w:szCs w:val="22"/>
          <w:lang w:val="pl-PL"/>
        </w:rPr>
        <w:br/>
        <w:t xml:space="preserve">w przypadku zakończenia jego produkcji lub wstrzymania lub wycofania go </w:t>
      </w:r>
      <w:r w:rsidR="00C32E77" w:rsidRPr="00515AFA">
        <w:rPr>
          <w:sz w:val="22"/>
          <w:szCs w:val="22"/>
          <w:lang w:val="pl-PL"/>
        </w:rPr>
        <w:br/>
        <w:t xml:space="preserve">z produkcji po przedstawianiu stosownych dokumentów od producenta lub dystrybutora, z tym że cena wskazana w § 3 ust 1 nie może ulec podwyższeniu, </w:t>
      </w:r>
      <w:r w:rsidR="00C32E77" w:rsidRPr="00515AFA">
        <w:rPr>
          <w:sz w:val="22"/>
          <w:szCs w:val="22"/>
          <w:lang w:val="pl-PL"/>
        </w:rPr>
        <w:br/>
        <w:t>a parametry techniczne nie mogą być gorsze niż wskazane w  treści oferty,</w:t>
      </w:r>
    </w:p>
    <w:p w14:paraId="0AE03926" w14:textId="77777777" w:rsidR="00C32E77" w:rsidRPr="00515AFA" w:rsidRDefault="00C32E77" w:rsidP="00C32E7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6FD152E" w14:textId="77777777" w:rsidR="00C32E77" w:rsidRPr="00515AFA" w:rsidRDefault="00C32E77" w:rsidP="00C32E77">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462268A3" w14:textId="77777777" w:rsidR="00C32E77" w:rsidRPr="00515AFA" w:rsidRDefault="00C32E77" w:rsidP="00C32E7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114FE32" w14:textId="77777777" w:rsidR="00C32E77" w:rsidRPr="00515AFA" w:rsidRDefault="00C32E77" w:rsidP="00C32E7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D689ADC" w14:textId="77777777" w:rsidR="00C32E77" w:rsidRPr="00515AFA" w:rsidRDefault="00C32E77" w:rsidP="00C32E7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109A379" w14:textId="77777777" w:rsidR="00C32E77" w:rsidRPr="00515AFA" w:rsidRDefault="00C32E77" w:rsidP="00C32E77">
      <w:pPr>
        <w:widowControl w:val="0"/>
        <w:suppressAutoHyphens/>
        <w:autoSpaceDN w:val="0"/>
        <w:ind w:left="360"/>
        <w:jc w:val="center"/>
        <w:textAlignment w:val="baseline"/>
        <w:rPr>
          <w:rFonts w:eastAsia="SimSun"/>
          <w:b/>
          <w:bCs/>
          <w:color w:val="000000"/>
          <w:kern w:val="2"/>
          <w:sz w:val="22"/>
          <w:szCs w:val="22"/>
          <w:lang w:val="pl-PL"/>
        </w:rPr>
      </w:pPr>
    </w:p>
    <w:p w14:paraId="69D0F940" w14:textId="77777777" w:rsidR="00C32E77" w:rsidRPr="00515AFA" w:rsidRDefault="00C32E77" w:rsidP="00C32E77">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0F6F11C" w14:textId="77777777" w:rsidR="00C32E77" w:rsidRPr="00515AFA" w:rsidRDefault="00C32E77" w:rsidP="00C32E7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C8C6A7A" w14:textId="77777777" w:rsidR="00C32E77" w:rsidRPr="00515AFA" w:rsidRDefault="00C32E77" w:rsidP="00C32E7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1DDCA12" w14:textId="77777777" w:rsidR="00C32E77" w:rsidRPr="00515AFA" w:rsidRDefault="00C32E77" w:rsidP="00C32E7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49E0935" w14:textId="77777777" w:rsidR="00C32E77" w:rsidRPr="00515AFA" w:rsidRDefault="00C32E77" w:rsidP="00C32E7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DD3E29D"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4A968E5" w14:textId="77777777" w:rsidR="00C32E77" w:rsidRPr="00515AFA" w:rsidRDefault="00C32E77" w:rsidP="00C32E7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229D416" w14:textId="77777777" w:rsidR="00C32E77" w:rsidRPr="00515AFA" w:rsidRDefault="00C32E77" w:rsidP="00C32E7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9BA20FD" w14:textId="77777777" w:rsidR="00C32E77" w:rsidRPr="00515AFA" w:rsidRDefault="00C32E77" w:rsidP="00C32E7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490714F" w14:textId="77777777" w:rsidR="00C32E77" w:rsidRPr="00515AFA" w:rsidRDefault="00C32E77" w:rsidP="00C32E7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457D704" w14:textId="77777777" w:rsidR="00C32E77" w:rsidRPr="00515AFA" w:rsidRDefault="00C32E77" w:rsidP="00C32E7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8E07CD5" w14:textId="77777777" w:rsidR="00C32E77" w:rsidRPr="00515AFA" w:rsidRDefault="00C32E77" w:rsidP="00C32E77">
      <w:pPr>
        <w:pStyle w:val="Tekstpodstawowy"/>
        <w:spacing w:line="240" w:lineRule="auto"/>
        <w:ind w:right="-47"/>
        <w:jc w:val="center"/>
        <w:rPr>
          <w:rFonts w:ascii="Times New Roman" w:hAnsi="Times New Roman"/>
          <w:b/>
          <w:sz w:val="22"/>
          <w:szCs w:val="22"/>
        </w:rPr>
      </w:pPr>
    </w:p>
    <w:p w14:paraId="5721E30D" w14:textId="77777777" w:rsidR="00C32E77" w:rsidRPr="00515AFA" w:rsidRDefault="00C32E77" w:rsidP="00C32E77">
      <w:pPr>
        <w:pStyle w:val="Tekstpodstawowy"/>
        <w:spacing w:line="240" w:lineRule="auto"/>
        <w:ind w:right="-47"/>
        <w:jc w:val="center"/>
        <w:rPr>
          <w:rFonts w:ascii="Times New Roman" w:hAnsi="Times New Roman"/>
          <w:b/>
          <w:sz w:val="22"/>
          <w:szCs w:val="22"/>
        </w:rPr>
      </w:pPr>
    </w:p>
    <w:p w14:paraId="4A104450"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D197BB0" w14:textId="77777777" w:rsidR="00C32E77" w:rsidRPr="00515AFA" w:rsidRDefault="00C32E77" w:rsidP="00C32E77">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5AB0BD9" w14:textId="77777777" w:rsidR="00C32E77" w:rsidRPr="00515AFA" w:rsidRDefault="00C32E77" w:rsidP="00C32E77">
      <w:pPr>
        <w:jc w:val="center"/>
        <w:rPr>
          <w:b/>
          <w:sz w:val="22"/>
          <w:szCs w:val="22"/>
          <w:lang w:val="pl-PL"/>
        </w:rPr>
      </w:pPr>
    </w:p>
    <w:p w14:paraId="0DF22F85" w14:textId="77777777" w:rsidR="00C32E77" w:rsidRPr="00515AFA" w:rsidRDefault="00C32E77" w:rsidP="00C32E77">
      <w:pPr>
        <w:jc w:val="center"/>
        <w:rPr>
          <w:b/>
          <w:sz w:val="22"/>
          <w:szCs w:val="22"/>
          <w:lang w:val="pl-PL"/>
        </w:rPr>
      </w:pPr>
      <w:r w:rsidRPr="00515AFA">
        <w:rPr>
          <w:b/>
          <w:sz w:val="22"/>
          <w:szCs w:val="22"/>
          <w:lang w:val="pl-PL"/>
        </w:rPr>
        <w:t>§16</w:t>
      </w:r>
    </w:p>
    <w:p w14:paraId="1F15B0D3"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E2D4846"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A3A730E"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F5CC0D2" w14:textId="77777777" w:rsidR="00C32E77" w:rsidRPr="00515AFA" w:rsidRDefault="00C32E77" w:rsidP="00C32E77">
      <w:pPr>
        <w:pStyle w:val="Tekstpodstawowy"/>
        <w:spacing w:line="240" w:lineRule="auto"/>
        <w:ind w:right="-47"/>
        <w:jc w:val="center"/>
        <w:rPr>
          <w:rFonts w:ascii="Times New Roman" w:hAnsi="Times New Roman"/>
          <w:b/>
          <w:sz w:val="22"/>
          <w:szCs w:val="22"/>
        </w:rPr>
      </w:pPr>
    </w:p>
    <w:p w14:paraId="198C99D0" w14:textId="77777777" w:rsidR="0002574E" w:rsidRDefault="0002574E" w:rsidP="00C32E77">
      <w:pPr>
        <w:pStyle w:val="Tekstpodstawowy"/>
        <w:spacing w:line="240" w:lineRule="auto"/>
        <w:ind w:right="-47"/>
        <w:jc w:val="center"/>
        <w:rPr>
          <w:rFonts w:ascii="Times New Roman" w:hAnsi="Times New Roman"/>
          <w:b/>
          <w:sz w:val="22"/>
          <w:szCs w:val="22"/>
        </w:rPr>
      </w:pPr>
    </w:p>
    <w:p w14:paraId="7FE1BBC4" w14:textId="77777777" w:rsidR="0002574E" w:rsidRDefault="0002574E" w:rsidP="00C32E77">
      <w:pPr>
        <w:pStyle w:val="Tekstpodstawowy"/>
        <w:spacing w:line="240" w:lineRule="auto"/>
        <w:ind w:right="-47"/>
        <w:jc w:val="center"/>
        <w:rPr>
          <w:rFonts w:ascii="Times New Roman" w:hAnsi="Times New Roman"/>
          <w:b/>
          <w:sz w:val="22"/>
          <w:szCs w:val="22"/>
        </w:rPr>
      </w:pPr>
    </w:p>
    <w:p w14:paraId="645DFEDF" w14:textId="41F5704B"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5078EE7" w14:textId="77777777" w:rsidR="00C32E77" w:rsidRPr="00515AFA" w:rsidRDefault="00C32E77" w:rsidP="00C32E77">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E01D7E3" w14:textId="77777777" w:rsidR="00C32E77" w:rsidRPr="00515AFA" w:rsidRDefault="00C32E77" w:rsidP="00C32E77">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77C3DA21" w14:textId="77777777" w:rsidR="00C32E77" w:rsidRPr="00515AFA" w:rsidRDefault="00C32E77" w:rsidP="00C32E77">
      <w:pPr>
        <w:pStyle w:val="Tekstpodstawowy"/>
        <w:spacing w:line="240" w:lineRule="auto"/>
        <w:ind w:right="-47"/>
        <w:jc w:val="both"/>
        <w:rPr>
          <w:rFonts w:ascii="Times New Roman" w:hAnsi="Times New Roman"/>
          <w:sz w:val="22"/>
          <w:szCs w:val="22"/>
        </w:rPr>
      </w:pPr>
    </w:p>
    <w:p w14:paraId="2F942CCF" w14:textId="77777777" w:rsidR="00C32E77" w:rsidRPr="00515AFA" w:rsidRDefault="00C32E77" w:rsidP="00C32E7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287CEC0" w14:textId="77777777" w:rsidR="00C32E77" w:rsidRPr="00515AFA" w:rsidRDefault="00C32E77" w:rsidP="00C32E7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F137584" w14:textId="77777777" w:rsidR="00C32E77" w:rsidRPr="00515AFA" w:rsidRDefault="00C32E77" w:rsidP="00C32E77">
      <w:pPr>
        <w:pStyle w:val="Tekstpodstawowy2"/>
        <w:spacing w:line="240" w:lineRule="auto"/>
        <w:ind w:right="-47"/>
        <w:rPr>
          <w:sz w:val="22"/>
          <w:szCs w:val="22"/>
        </w:rPr>
      </w:pPr>
    </w:p>
    <w:p w14:paraId="789013A7" w14:textId="77777777" w:rsidR="00C32E77" w:rsidRPr="00515AFA" w:rsidRDefault="00C32E77" w:rsidP="00C32E77">
      <w:pPr>
        <w:pStyle w:val="Tekstpodstawowy2"/>
        <w:spacing w:line="240" w:lineRule="auto"/>
        <w:ind w:right="-47"/>
        <w:rPr>
          <w:sz w:val="22"/>
          <w:szCs w:val="22"/>
        </w:rPr>
      </w:pPr>
    </w:p>
    <w:p w14:paraId="4A4EF18B" w14:textId="77777777" w:rsidR="00C32E77" w:rsidRPr="00515AFA" w:rsidRDefault="00C32E77" w:rsidP="00C32E77">
      <w:pPr>
        <w:pStyle w:val="Tekstpodstawowy2"/>
        <w:spacing w:line="240" w:lineRule="auto"/>
        <w:ind w:right="-47"/>
        <w:rPr>
          <w:b/>
          <w:sz w:val="22"/>
          <w:szCs w:val="22"/>
        </w:rPr>
      </w:pPr>
      <w:r w:rsidRPr="00515AFA">
        <w:rPr>
          <w:b/>
          <w:sz w:val="22"/>
          <w:szCs w:val="22"/>
        </w:rPr>
        <w:t xml:space="preserve">         Za Sprzedawcę                                                                  Za Kupującego</w:t>
      </w:r>
    </w:p>
    <w:p w14:paraId="51952F59" w14:textId="77777777" w:rsidR="00C32E77" w:rsidRPr="00515AFA" w:rsidRDefault="00C32E77" w:rsidP="00C32E77">
      <w:pPr>
        <w:rPr>
          <w:sz w:val="22"/>
          <w:szCs w:val="22"/>
          <w:lang w:val="pl-PL"/>
        </w:rPr>
      </w:pPr>
    </w:p>
    <w:p w14:paraId="6346389B" w14:textId="77777777" w:rsidR="00C32E77" w:rsidRPr="00515AFA" w:rsidRDefault="00C32E77" w:rsidP="00C32E77">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7F672E5"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64A273D6"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4742BEDF"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66A13A97"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52519AEE"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1FB181C4"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77CC05DB"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6909919A"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2F23A247"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051555C3"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1E87D6C2"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5C469DCD"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1C20ACB3"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2C8DFFBB"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5E988552"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1C3F7335"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4933789E"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56A7205C"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649156E4"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36BF5121"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649832D5"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3DE2F909"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47789813"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786EE784"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51B4B241"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1C2758D5"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2C87A877"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6B56A2D6"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75B1E220"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443CE587"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6F3E4847"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4367BCA3"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DBC81F7"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3D2EF3F"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E3109F3" w14:textId="77777777" w:rsidR="00C32E77" w:rsidRPr="00515AFA" w:rsidRDefault="00C32E77" w:rsidP="00C32E77">
      <w:pPr>
        <w:widowControl w:val="0"/>
        <w:autoSpaceDE w:val="0"/>
        <w:autoSpaceDN w:val="0"/>
        <w:jc w:val="right"/>
        <w:textAlignment w:val="baseline"/>
        <w:rPr>
          <w:sz w:val="22"/>
          <w:szCs w:val="22"/>
          <w:lang w:val="pl-PL"/>
        </w:rPr>
      </w:pPr>
    </w:p>
    <w:p w14:paraId="0A575C63" w14:textId="77777777" w:rsidR="00C32E77" w:rsidRDefault="00C32E77" w:rsidP="00C32E77">
      <w:pPr>
        <w:widowControl w:val="0"/>
        <w:autoSpaceDE w:val="0"/>
        <w:autoSpaceDN w:val="0"/>
        <w:jc w:val="right"/>
        <w:textAlignment w:val="baseline"/>
        <w:rPr>
          <w:sz w:val="22"/>
          <w:szCs w:val="22"/>
          <w:lang w:val="pl-PL"/>
        </w:rPr>
      </w:pPr>
    </w:p>
    <w:p w14:paraId="548002C7" w14:textId="77777777" w:rsidR="00C32E77" w:rsidRDefault="00C32E77" w:rsidP="00C32E77">
      <w:pPr>
        <w:widowControl w:val="0"/>
        <w:autoSpaceDE w:val="0"/>
        <w:autoSpaceDN w:val="0"/>
        <w:jc w:val="right"/>
        <w:textAlignment w:val="baseline"/>
        <w:rPr>
          <w:sz w:val="22"/>
          <w:szCs w:val="22"/>
          <w:lang w:val="pl-PL"/>
        </w:rPr>
      </w:pPr>
    </w:p>
    <w:p w14:paraId="4DF76AB4" w14:textId="77777777" w:rsidR="00C32E77" w:rsidRDefault="00C32E77" w:rsidP="00C32E77">
      <w:pPr>
        <w:widowControl w:val="0"/>
        <w:autoSpaceDE w:val="0"/>
        <w:autoSpaceDN w:val="0"/>
        <w:jc w:val="right"/>
        <w:textAlignment w:val="baseline"/>
        <w:rPr>
          <w:sz w:val="22"/>
          <w:szCs w:val="22"/>
          <w:lang w:val="pl-PL"/>
        </w:rPr>
      </w:pPr>
    </w:p>
    <w:p w14:paraId="27C55023" w14:textId="77777777" w:rsidR="00C32E77" w:rsidRDefault="00C32E77" w:rsidP="00C32E77">
      <w:pPr>
        <w:widowControl w:val="0"/>
        <w:autoSpaceDE w:val="0"/>
        <w:autoSpaceDN w:val="0"/>
        <w:jc w:val="right"/>
        <w:textAlignment w:val="baseline"/>
        <w:rPr>
          <w:sz w:val="22"/>
          <w:szCs w:val="22"/>
          <w:lang w:val="pl-PL"/>
        </w:rPr>
      </w:pPr>
    </w:p>
    <w:p w14:paraId="57A012E6" w14:textId="77777777" w:rsidR="00C32E77" w:rsidRDefault="00C32E77" w:rsidP="00C32E77">
      <w:pPr>
        <w:widowControl w:val="0"/>
        <w:autoSpaceDE w:val="0"/>
        <w:autoSpaceDN w:val="0"/>
        <w:jc w:val="right"/>
        <w:textAlignment w:val="baseline"/>
        <w:rPr>
          <w:sz w:val="22"/>
          <w:szCs w:val="22"/>
          <w:lang w:val="pl-PL"/>
        </w:rPr>
      </w:pPr>
    </w:p>
    <w:p w14:paraId="3301E6A2" w14:textId="77777777" w:rsidR="00C32E77" w:rsidRDefault="00C32E77" w:rsidP="00C32E77">
      <w:pPr>
        <w:widowControl w:val="0"/>
        <w:autoSpaceDE w:val="0"/>
        <w:autoSpaceDN w:val="0"/>
        <w:jc w:val="right"/>
        <w:textAlignment w:val="baseline"/>
        <w:rPr>
          <w:sz w:val="22"/>
          <w:szCs w:val="22"/>
          <w:lang w:val="pl-PL"/>
        </w:rPr>
      </w:pPr>
    </w:p>
    <w:p w14:paraId="6AF9AFF6" w14:textId="77777777" w:rsidR="00C32E77" w:rsidRDefault="00C32E77" w:rsidP="00C32E77">
      <w:pPr>
        <w:widowControl w:val="0"/>
        <w:autoSpaceDE w:val="0"/>
        <w:autoSpaceDN w:val="0"/>
        <w:jc w:val="right"/>
        <w:textAlignment w:val="baseline"/>
        <w:rPr>
          <w:sz w:val="22"/>
          <w:szCs w:val="22"/>
          <w:lang w:val="pl-PL"/>
        </w:rPr>
      </w:pPr>
    </w:p>
    <w:p w14:paraId="07E06BC7" w14:textId="77777777" w:rsidR="00C32E77" w:rsidRDefault="00C32E77" w:rsidP="00C32E77">
      <w:pPr>
        <w:widowControl w:val="0"/>
        <w:autoSpaceDE w:val="0"/>
        <w:autoSpaceDN w:val="0"/>
        <w:jc w:val="right"/>
        <w:textAlignment w:val="baseline"/>
        <w:rPr>
          <w:sz w:val="22"/>
          <w:szCs w:val="22"/>
          <w:lang w:val="pl-PL"/>
        </w:rPr>
      </w:pPr>
    </w:p>
    <w:p w14:paraId="47936B10" w14:textId="77777777" w:rsidR="00C32E77" w:rsidRDefault="00C32E77" w:rsidP="00C32E77">
      <w:pPr>
        <w:widowControl w:val="0"/>
        <w:autoSpaceDE w:val="0"/>
        <w:autoSpaceDN w:val="0"/>
        <w:jc w:val="right"/>
        <w:textAlignment w:val="baseline"/>
        <w:rPr>
          <w:sz w:val="22"/>
          <w:szCs w:val="22"/>
          <w:lang w:val="pl-PL"/>
        </w:rPr>
      </w:pPr>
    </w:p>
    <w:p w14:paraId="42316C8E" w14:textId="77777777" w:rsidR="00C32E77" w:rsidRPr="00515AFA" w:rsidRDefault="00C32E77" w:rsidP="00C32E77">
      <w:pPr>
        <w:widowControl w:val="0"/>
        <w:autoSpaceDE w:val="0"/>
        <w:autoSpaceDN w:val="0"/>
        <w:jc w:val="right"/>
        <w:textAlignment w:val="baseline"/>
        <w:rPr>
          <w:sz w:val="22"/>
          <w:szCs w:val="22"/>
          <w:lang w:val="pl-PL"/>
        </w:rPr>
      </w:pPr>
      <w:r w:rsidRPr="00515AFA">
        <w:rPr>
          <w:sz w:val="22"/>
          <w:szCs w:val="22"/>
          <w:lang w:val="pl-PL"/>
        </w:rPr>
        <w:t>Załącznik nr 2 do umowy</w:t>
      </w:r>
    </w:p>
    <w:p w14:paraId="7D1E6165" w14:textId="77777777" w:rsidR="00C32E77" w:rsidRPr="00515AFA" w:rsidRDefault="00C32E77" w:rsidP="00C32E77">
      <w:pPr>
        <w:widowControl w:val="0"/>
        <w:autoSpaceDE w:val="0"/>
        <w:autoSpaceDN w:val="0"/>
        <w:jc w:val="both"/>
        <w:textAlignment w:val="baseline"/>
        <w:rPr>
          <w:sz w:val="22"/>
          <w:szCs w:val="22"/>
          <w:lang w:val="pl-PL"/>
        </w:rPr>
      </w:pPr>
    </w:p>
    <w:p w14:paraId="118B496B" w14:textId="77777777" w:rsidR="00C32E77" w:rsidRPr="00515AFA" w:rsidRDefault="00C32E77" w:rsidP="00C32E77">
      <w:pPr>
        <w:widowControl w:val="0"/>
        <w:autoSpaceDE w:val="0"/>
        <w:autoSpaceDN w:val="0"/>
        <w:jc w:val="both"/>
        <w:textAlignment w:val="baseline"/>
        <w:rPr>
          <w:sz w:val="22"/>
          <w:szCs w:val="22"/>
          <w:lang w:val="pl-PL"/>
        </w:rPr>
      </w:pPr>
    </w:p>
    <w:p w14:paraId="278C4CBD" w14:textId="77777777" w:rsidR="00C32E77" w:rsidRPr="00515AFA" w:rsidRDefault="00C32E77" w:rsidP="00C32E77">
      <w:pPr>
        <w:widowControl w:val="0"/>
        <w:autoSpaceDE w:val="0"/>
        <w:autoSpaceDN w:val="0"/>
        <w:jc w:val="both"/>
        <w:textAlignment w:val="baseline"/>
        <w:rPr>
          <w:sz w:val="22"/>
          <w:szCs w:val="22"/>
          <w:lang w:val="pl-PL"/>
        </w:rPr>
      </w:pPr>
      <w:r w:rsidRPr="00515AFA">
        <w:rPr>
          <w:sz w:val="22"/>
          <w:szCs w:val="22"/>
          <w:lang w:val="pl-PL"/>
        </w:rPr>
        <w:t>.....................................… </w:t>
      </w:r>
    </w:p>
    <w:p w14:paraId="4C68B159" w14:textId="77777777" w:rsidR="00C32E77" w:rsidRPr="00515AFA" w:rsidRDefault="00C32E77" w:rsidP="00C32E77">
      <w:pPr>
        <w:widowControl w:val="0"/>
        <w:autoSpaceDE w:val="0"/>
        <w:autoSpaceDN w:val="0"/>
        <w:ind w:firstLine="555"/>
        <w:textAlignment w:val="baseline"/>
        <w:rPr>
          <w:sz w:val="22"/>
          <w:szCs w:val="22"/>
          <w:lang w:val="pl-PL"/>
        </w:rPr>
      </w:pPr>
      <w:r w:rsidRPr="00515AFA">
        <w:rPr>
          <w:sz w:val="22"/>
          <w:szCs w:val="22"/>
          <w:lang w:val="pl-PL"/>
        </w:rPr>
        <w:t>Nazwa Wykonawcy</w:t>
      </w:r>
    </w:p>
    <w:p w14:paraId="67687022" w14:textId="77777777" w:rsidR="00C32E77" w:rsidRPr="00515AFA" w:rsidRDefault="00C32E77" w:rsidP="00C32E77">
      <w:pPr>
        <w:widowControl w:val="0"/>
        <w:autoSpaceDE w:val="0"/>
        <w:autoSpaceDN w:val="0"/>
        <w:textAlignment w:val="baseline"/>
        <w:rPr>
          <w:sz w:val="22"/>
          <w:szCs w:val="22"/>
          <w:lang w:val="pl-PL"/>
        </w:rPr>
      </w:pPr>
    </w:p>
    <w:p w14:paraId="2CA2A929" w14:textId="77777777" w:rsidR="00C32E77" w:rsidRPr="00515AFA" w:rsidRDefault="00C32E77" w:rsidP="00C32E77">
      <w:pPr>
        <w:widowControl w:val="0"/>
        <w:autoSpaceDE w:val="0"/>
        <w:autoSpaceDN w:val="0"/>
        <w:jc w:val="both"/>
        <w:textAlignment w:val="baseline"/>
        <w:rPr>
          <w:sz w:val="22"/>
          <w:szCs w:val="22"/>
          <w:lang w:val="pl-PL"/>
        </w:rPr>
      </w:pPr>
      <w:r w:rsidRPr="00515AFA">
        <w:rPr>
          <w:sz w:val="22"/>
          <w:szCs w:val="22"/>
          <w:lang w:val="pl-PL"/>
        </w:rPr>
        <w:t>.....................................…</w:t>
      </w:r>
    </w:p>
    <w:p w14:paraId="77405771" w14:textId="77777777" w:rsidR="00C32E77" w:rsidRPr="00515AFA" w:rsidRDefault="00C32E77" w:rsidP="00C32E77">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A678A2D" w14:textId="77777777" w:rsidR="00C32E77" w:rsidRPr="00515AFA" w:rsidRDefault="00C32E77" w:rsidP="00C32E77">
      <w:pPr>
        <w:widowControl w:val="0"/>
        <w:autoSpaceDE w:val="0"/>
        <w:autoSpaceDN w:val="0"/>
        <w:spacing w:before="90"/>
        <w:ind w:left="115" w:right="110"/>
        <w:jc w:val="both"/>
        <w:outlineLvl w:val="0"/>
        <w:rPr>
          <w:rFonts w:eastAsia="Verdana"/>
          <w:b/>
          <w:bCs/>
          <w:sz w:val="22"/>
          <w:szCs w:val="22"/>
          <w:lang w:val="pl-PL" w:eastAsia="en-US"/>
        </w:rPr>
      </w:pPr>
    </w:p>
    <w:p w14:paraId="712CD190"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5F706CD5" w14:textId="77777777" w:rsidR="00C32E77" w:rsidRPr="00515AFA" w:rsidRDefault="00C32E77" w:rsidP="00C32E77">
      <w:pPr>
        <w:widowControl w:val="0"/>
        <w:autoSpaceDE w:val="0"/>
        <w:autoSpaceDN w:val="0"/>
        <w:jc w:val="center"/>
        <w:textAlignment w:val="baseline"/>
        <w:rPr>
          <w:b/>
          <w:bCs/>
          <w:sz w:val="22"/>
          <w:szCs w:val="22"/>
          <w:lang w:val="pl-PL"/>
        </w:rPr>
      </w:pPr>
    </w:p>
    <w:p w14:paraId="770C1A64" w14:textId="77777777" w:rsidR="00C32E77" w:rsidRPr="00515AFA" w:rsidRDefault="00C32E77" w:rsidP="00C32E77">
      <w:pPr>
        <w:widowControl w:val="0"/>
        <w:autoSpaceDE w:val="0"/>
        <w:autoSpaceDN w:val="0"/>
        <w:jc w:val="center"/>
        <w:textAlignment w:val="baseline"/>
        <w:rPr>
          <w:b/>
          <w:bCs/>
          <w:sz w:val="22"/>
          <w:szCs w:val="22"/>
          <w:lang w:val="pl-PL"/>
        </w:rPr>
      </w:pPr>
    </w:p>
    <w:p w14:paraId="265D6790" w14:textId="77777777" w:rsidR="00C32E77" w:rsidRPr="00515AFA" w:rsidRDefault="00C32E77" w:rsidP="00C32E77">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85AD541" w14:textId="77777777" w:rsidR="00C32E77" w:rsidRPr="00515AFA" w:rsidRDefault="00C32E77" w:rsidP="00C32E77">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FB40590" w14:textId="77777777" w:rsidR="00C32E77" w:rsidRPr="00515AFA" w:rsidRDefault="00C32E77" w:rsidP="00C32E77">
      <w:pPr>
        <w:widowControl w:val="0"/>
        <w:autoSpaceDE w:val="0"/>
        <w:autoSpaceDN w:val="0"/>
        <w:jc w:val="center"/>
        <w:textAlignment w:val="baseline"/>
        <w:rPr>
          <w:b/>
          <w:bCs/>
          <w:sz w:val="22"/>
          <w:szCs w:val="22"/>
          <w:lang w:val="pl-PL"/>
        </w:rPr>
      </w:pPr>
    </w:p>
    <w:p w14:paraId="3846552E" w14:textId="77777777" w:rsidR="00C32E77" w:rsidRPr="00515AFA" w:rsidRDefault="00C32E77" w:rsidP="00C32E77">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D3EA6E4" w14:textId="77777777" w:rsidR="00C32E77" w:rsidRPr="00515AFA" w:rsidRDefault="00C32E77" w:rsidP="00C32E7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7956938" w14:textId="77777777" w:rsidR="00C32E77" w:rsidRPr="00515AFA" w:rsidRDefault="00C32E77" w:rsidP="00C32E7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9F274DD" w14:textId="77777777" w:rsidR="00C32E77" w:rsidRPr="00515AFA" w:rsidRDefault="00C32E77" w:rsidP="00C32E7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57A353A" w14:textId="77777777" w:rsidR="00C32E77" w:rsidRPr="00515AFA" w:rsidRDefault="00C32E77" w:rsidP="00C32E77">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r>
      <w:r w:rsidRPr="00515AFA">
        <w:rPr>
          <w:rFonts w:eastAsia="Calibri"/>
          <w:sz w:val="22"/>
          <w:szCs w:val="22"/>
          <w:lang w:val="pl-PL" w:eastAsia="en-US"/>
        </w:rPr>
        <w:lastRenderedPageBreak/>
        <w:t>w rozumieniu art. 24a ustawy z dnia 15 lutego 1992 r. o podatku dochodowym od osób prawnych.</w:t>
      </w:r>
    </w:p>
    <w:p w14:paraId="0C58BDFA" w14:textId="77777777" w:rsidR="00C32E77" w:rsidRPr="00515AFA" w:rsidRDefault="00C32E77" w:rsidP="00C32E77">
      <w:pPr>
        <w:spacing w:after="200" w:line="276" w:lineRule="auto"/>
        <w:ind w:left="780"/>
        <w:contextualSpacing/>
        <w:textAlignment w:val="baseline"/>
        <w:rPr>
          <w:sz w:val="22"/>
          <w:szCs w:val="22"/>
          <w:lang w:val="pl-PL"/>
        </w:rPr>
      </w:pPr>
    </w:p>
    <w:p w14:paraId="437CD35F" w14:textId="77777777" w:rsidR="00C32E77" w:rsidRPr="00515AFA" w:rsidRDefault="00C32E77" w:rsidP="00C32E77">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6C5BC27"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0ACFF971"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67A10C49"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28613B1E" w14:textId="77777777" w:rsidR="00C32E77" w:rsidRPr="00515AFA" w:rsidRDefault="00C32E77" w:rsidP="00C32E7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C32E77" w:rsidRPr="00A365E2" w14:paraId="0571A391" w14:textId="77777777" w:rsidTr="00D77023">
        <w:tc>
          <w:tcPr>
            <w:tcW w:w="4105" w:type="dxa"/>
            <w:hideMark/>
          </w:tcPr>
          <w:p w14:paraId="3525A545" w14:textId="77777777" w:rsidR="00C32E77" w:rsidRPr="00515AFA" w:rsidRDefault="00C32E77" w:rsidP="00D77023">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0422AD3" w14:textId="77777777" w:rsidR="00C32E77" w:rsidRPr="00515AFA" w:rsidRDefault="00C32E77" w:rsidP="00D77023">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39CAD05" w14:textId="77777777" w:rsidR="00C32E77" w:rsidRPr="00515AFA" w:rsidRDefault="00C32E77" w:rsidP="00C32E77">
      <w:pPr>
        <w:spacing w:line="360" w:lineRule="auto"/>
        <w:jc w:val="both"/>
        <w:rPr>
          <w:rFonts w:eastAsia="Calibri"/>
          <w:color w:val="222A35"/>
          <w:sz w:val="22"/>
          <w:szCs w:val="22"/>
          <w:lang w:val="pl-PL" w:eastAsia="x-none"/>
        </w:rPr>
      </w:pPr>
    </w:p>
    <w:p w14:paraId="5CA67BA2" w14:textId="77777777" w:rsidR="00C32E77" w:rsidRPr="00515AFA" w:rsidRDefault="00C32E77" w:rsidP="00C32E77">
      <w:pPr>
        <w:widowControl w:val="0"/>
        <w:autoSpaceDE w:val="0"/>
        <w:autoSpaceDN w:val="0"/>
        <w:spacing w:line="360" w:lineRule="auto"/>
        <w:rPr>
          <w:rFonts w:eastAsia="Verdana"/>
          <w:color w:val="222A35"/>
          <w:sz w:val="22"/>
          <w:szCs w:val="22"/>
          <w:lang w:val="pl-PL" w:eastAsia="x-none"/>
        </w:rPr>
      </w:pPr>
    </w:p>
    <w:p w14:paraId="79E1CF3D"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66D84BBF"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12DED081"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08F1B0D8"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3B1A08FD"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70D7A66D"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1C189F9B" w14:textId="77777777" w:rsidR="00C32E77" w:rsidRPr="00515AFA" w:rsidRDefault="00C32E77" w:rsidP="00C32E77">
      <w:pPr>
        <w:widowControl w:val="0"/>
        <w:autoSpaceDE w:val="0"/>
        <w:autoSpaceDN w:val="0"/>
        <w:spacing w:before="90"/>
        <w:ind w:right="110"/>
        <w:jc w:val="both"/>
        <w:outlineLvl w:val="0"/>
        <w:rPr>
          <w:rFonts w:eastAsia="Verdana"/>
          <w:b/>
          <w:bCs/>
          <w:sz w:val="22"/>
          <w:szCs w:val="22"/>
          <w:lang w:val="pl-PL" w:eastAsia="en-US"/>
        </w:rPr>
      </w:pPr>
    </w:p>
    <w:p w14:paraId="77AFC875" w14:textId="77777777" w:rsidR="00C32E77" w:rsidRPr="00515AFA" w:rsidRDefault="00C32E77" w:rsidP="00C32E77">
      <w:pPr>
        <w:pStyle w:val="Zwykytekst"/>
        <w:tabs>
          <w:tab w:val="left" w:pos="7050"/>
        </w:tabs>
        <w:rPr>
          <w:rFonts w:ascii="Times New Roman" w:hAnsi="Times New Roman" w:cs="Times New Roman"/>
          <w:i/>
          <w:iCs/>
          <w:sz w:val="22"/>
          <w:szCs w:val="22"/>
          <w:lang w:val="pl-PL"/>
        </w:rPr>
      </w:pPr>
    </w:p>
    <w:p w14:paraId="2DAA37D3" w14:textId="77777777" w:rsidR="00C32E77" w:rsidRPr="00515AFA" w:rsidRDefault="00C32E77" w:rsidP="00C32E77">
      <w:pPr>
        <w:rPr>
          <w:sz w:val="22"/>
          <w:szCs w:val="22"/>
          <w:lang w:val="pl-PL"/>
        </w:rPr>
      </w:pPr>
    </w:p>
    <w:p w14:paraId="1E42075F" w14:textId="77777777" w:rsidR="00496551" w:rsidRPr="00C32E77" w:rsidRDefault="00496551" w:rsidP="00C32E77">
      <w:pPr>
        <w:rPr>
          <w:lang w:val="pl-PL"/>
        </w:rPr>
      </w:pPr>
    </w:p>
    <w:sectPr w:rsidR="00496551" w:rsidRPr="00C32E7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4FEE5" w14:textId="77777777" w:rsidR="00881EDA" w:rsidRDefault="00881EDA">
      <w:r>
        <w:separator/>
      </w:r>
    </w:p>
  </w:endnote>
  <w:endnote w:type="continuationSeparator" w:id="0">
    <w:p w14:paraId="7117AE24" w14:textId="77777777" w:rsidR="00881EDA" w:rsidRDefault="00881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1D75C" w14:textId="77777777" w:rsidR="007C25D3" w:rsidRDefault="007C25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5955" w14:textId="77777777" w:rsidR="00C32E77" w:rsidRDefault="00C32E77">
    <w:pPr>
      <w:pStyle w:val="Stopka"/>
      <w:jc w:val="right"/>
    </w:pPr>
    <w:r>
      <w:fldChar w:fldCharType="begin"/>
    </w:r>
    <w:r>
      <w:instrText>PAGE   \* MERGEFORMAT</w:instrText>
    </w:r>
    <w:r>
      <w:fldChar w:fldCharType="separate"/>
    </w:r>
    <w:r>
      <w:rPr>
        <w:lang w:val="pl-PL"/>
      </w:rPr>
      <w:t>2</w:t>
    </w:r>
    <w:r>
      <w:fldChar w:fldCharType="end"/>
    </w:r>
  </w:p>
  <w:p w14:paraId="2586E000" w14:textId="77777777" w:rsidR="007C25D3" w:rsidRDefault="007C25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F7BA" w14:textId="77777777" w:rsidR="007C25D3" w:rsidRDefault="007C25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C7765" w14:textId="77777777" w:rsidR="00881EDA" w:rsidRDefault="00881EDA">
      <w:r>
        <w:separator/>
      </w:r>
    </w:p>
  </w:footnote>
  <w:footnote w:type="continuationSeparator" w:id="0">
    <w:p w14:paraId="1D588F81" w14:textId="77777777" w:rsidR="00881EDA" w:rsidRDefault="00881EDA">
      <w:r>
        <w:continuationSeparator/>
      </w:r>
    </w:p>
  </w:footnote>
  <w:footnote w:id="1">
    <w:p w14:paraId="762C7549" w14:textId="77777777" w:rsidR="00C32E77" w:rsidRDefault="00C32E77" w:rsidP="00C32E7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9C7758" w14:textId="77777777" w:rsidR="00C32E77" w:rsidRDefault="00C32E77" w:rsidP="00C32E7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79B2E54" w14:textId="77777777" w:rsidR="00C32E77" w:rsidRDefault="00C32E77" w:rsidP="00C32E7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4D31AB" w14:textId="77777777" w:rsidR="00C32E77" w:rsidRDefault="00C32E77" w:rsidP="00C32E7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7774F33" w14:textId="77777777" w:rsidR="00C32E77" w:rsidRDefault="00C32E77" w:rsidP="00C32E7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7264ED0" w14:textId="77777777" w:rsidR="00C32E77" w:rsidRDefault="00C32E77" w:rsidP="00C32E7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3AA61FF" w14:textId="77777777" w:rsidR="00C32E77" w:rsidRDefault="00C32E77" w:rsidP="00C32E7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7E44B5" w14:textId="77777777" w:rsidR="00C32E77" w:rsidRDefault="00C32E77" w:rsidP="00C32E7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1EC21F" w14:textId="77777777" w:rsidR="00C32E77" w:rsidRDefault="00C32E77" w:rsidP="00C32E7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C0A0E74" w14:textId="77777777" w:rsidR="00C32E77" w:rsidRDefault="00C32E77" w:rsidP="00C32E7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8D96743" w14:textId="77777777" w:rsidR="00C32E77" w:rsidRDefault="00C32E77" w:rsidP="00C32E7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75B3721" w14:textId="77777777" w:rsidR="00C32E77" w:rsidRDefault="00C32E77" w:rsidP="00C32E7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15EB2E6" w14:textId="77777777" w:rsidR="00C32E77" w:rsidRDefault="00C32E77" w:rsidP="00C32E7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901E717" w14:textId="77777777" w:rsidR="00C32E77" w:rsidRDefault="00C32E77" w:rsidP="00C32E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90B2669" w14:textId="77777777" w:rsidR="00C32E77" w:rsidRDefault="00C32E77" w:rsidP="00C32E7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BCD67CD" w14:textId="77777777" w:rsidR="00C32E77" w:rsidRDefault="00C32E77" w:rsidP="00C32E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21425A0" w14:textId="77777777" w:rsidR="00C32E77" w:rsidRDefault="00C32E77" w:rsidP="00C32E7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F4323C" w14:textId="77777777" w:rsidR="00C32E77" w:rsidRDefault="00C32E77" w:rsidP="00C32E7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37E9BC" w14:textId="77777777" w:rsidR="00C32E77" w:rsidRDefault="00C32E77" w:rsidP="00C32E7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40EA525" w14:textId="77777777" w:rsidR="00C32E77" w:rsidRDefault="00C32E77" w:rsidP="00C32E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E239BB" w14:textId="77777777" w:rsidR="00C32E77" w:rsidRDefault="00C32E77" w:rsidP="00C32E7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1CDAB19" w14:textId="77777777" w:rsidR="00C32E77" w:rsidRDefault="00C32E77" w:rsidP="00C32E7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A29DB10" w14:textId="77777777" w:rsidR="00C32E77" w:rsidRDefault="00C32E77" w:rsidP="00C32E7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C5CDC1" w14:textId="77777777" w:rsidR="00C32E77" w:rsidRDefault="00C32E77" w:rsidP="00C32E7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9732FE5" w14:textId="77777777" w:rsidR="00C32E77" w:rsidRDefault="00C32E77" w:rsidP="00C32E7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01224E" w14:textId="77777777" w:rsidR="00C32E77" w:rsidRDefault="00C32E77" w:rsidP="00C32E7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D8DFA6F" w14:textId="77777777" w:rsidR="00C32E77" w:rsidRDefault="00C32E77" w:rsidP="00C32E7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CD1D9D" w14:textId="77777777" w:rsidR="00C32E77" w:rsidRDefault="00C32E77" w:rsidP="00C32E7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9F5C6BC" w14:textId="77777777" w:rsidR="00C32E77" w:rsidRDefault="00C32E77" w:rsidP="00C32E7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4D5E4B3" w14:textId="77777777" w:rsidR="00C32E77" w:rsidRDefault="00C32E77" w:rsidP="00C32E7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28864" w14:textId="77777777" w:rsidR="007C25D3" w:rsidRDefault="007C25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77FAB" w14:textId="77777777" w:rsidR="007C25D3" w:rsidRDefault="007C25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FBBBC" w14:textId="77777777" w:rsidR="007C25D3" w:rsidRDefault="007C25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42155066">
    <w:abstractNumId w:val="19"/>
  </w:num>
  <w:num w:numId="2" w16cid:durableId="35515850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3098464">
    <w:abstractNumId w:val="29"/>
  </w:num>
  <w:num w:numId="4" w16cid:durableId="2003465488">
    <w:abstractNumId w:val="11"/>
  </w:num>
  <w:num w:numId="5" w16cid:durableId="795293019">
    <w:abstractNumId w:val="30"/>
  </w:num>
  <w:num w:numId="6" w16cid:durableId="876354061">
    <w:abstractNumId w:val="32"/>
  </w:num>
  <w:num w:numId="7" w16cid:durableId="245723353">
    <w:abstractNumId w:val="35"/>
  </w:num>
  <w:num w:numId="8" w16cid:durableId="389811259">
    <w:abstractNumId w:val="25"/>
  </w:num>
  <w:num w:numId="9" w16cid:durableId="1709909448">
    <w:abstractNumId w:val="39"/>
  </w:num>
  <w:num w:numId="10" w16cid:durableId="366029387">
    <w:abstractNumId w:val="27"/>
  </w:num>
  <w:num w:numId="11" w16cid:durableId="990984368">
    <w:abstractNumId w:val="6"/>
  </w:num>
  <w:num w:numId="12" w16cid:durableId="1915241967">
    <w:abstractNumId w:val="10"/>
  </w:num>
  <w:num w:numId="13" w16cid:durableId="453403499">
    <w:abstractNumId w:val="14"/>
  </w:num>
  <w:num w:numId="14" w16cid:durableId="1106579787">
    <w:abstractNumId w:val="40"/>
  </w:num>
  <w:num w:numId="15" w16cid:durableId="379281708">
    <w:abstractNumId w:val="13"/>
  </w:num>
  <w:num w:numId="16" w16cid:durableId="444033616">
    <w:abstractNumId w:val="9"/>
  </w:num>
  <w:num w:numId="17" w16cid:durableId="1236282894">
    <w:abstractNumId w:val="37"/>
  </w:num>
  <w:num w:numId="18" w16cid:durableId="368922684">
    <w:abstractNumId w:val="28"/>
  </w:num>
  <w:num w:numId="19" w16cid:durableId="1288585715">
    <w:abstractNumId w:val="23"/>
  </w:num>
  <w:num w:numId="20" w16cid:durableId="1118790633">
    <w:abstractNumId w:val="26"/>
  </w:num>
  <w:num w:numId="21" w16cid:durableId="579095029">
    <w:abstractNumId w:val="20"/>
  </w:num>
  <w:num w:numId="22" w16cid:durableId="241916516">
    <w:abstractNumId w:val="0"/>
  </w:num>
  <w:num w:numId="23" w16cid:durableId="1791168491">
    <w:abstractNumId w:val="38"/>
  </w:num>
  <w:num w:numId="24" w16cid:durableId="1580483593">
    <w:abstractNumId w:val="18"/>
  </w:num>
  <w:num w:numId="25" w16cid:durableId="1400321075">
    <w:abstractNumId w:val="3"/>
  </w:num>
  <w:num w:numId="26" w16cid:durableId="1364940452">
    <w:abstractNumId w:val="31"/>
  </w:num>
  <w:num w:numId="27" w16cid:durableId="2961805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19030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99355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22707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15153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52771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92902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26919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15352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37006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871757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50078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683006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439282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590094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953192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165294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098597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629228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2377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36984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64182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1EDA"/>
    <w:rsid w:val="000033EA"/>
    <w:rsid w:val="0002467C"/>
    <w:rsid w:val="0002574E"/>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1926"/>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25D3"/>
    <w:rsid w:val="007D703B"/>
    <w:rsid w:val="00800261"/>
    <w:rsid w:val="00841B63"/>
    <w:rsid w:val="0086736E"/>
    <w:rsid w:val="00881EDA"/>
    <w:rsid w:val="008D3AF3"/>
    <w:rsid w:val="008E0730"/>
    <w:rsid w:val="0092337E"/>
    <w:rsid w:val="0092730E"/>
    <w:rsid w:val="009561DA"/>
    <w:rsid w:val="0098432D"/>
    <w:rsid w:val="00997B0E"/>
    <w:rsid w:val="009A694A"/>
    <w:rsid w:val="009A7064"/>
    <w:rsid w:val="009F7ECA"/>
    <w:rsid w:val="00A365E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2E77"/>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421F"/>
  <w15:chartTrackingRefBased/>
  <w15:docId w15:val="{626A5CE0-2E22-44C9-B4C7-0C9EEF849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2E7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32E7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3336</Words>
  <Characters>22254</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2023-08-29T06:35:00Z</cp:lastPrinted>
  <dcterms:created xsi:type="dcterms:W3CDTF">2023-08-29T06:38:00Z</dcterms:created>
  <dcterms:modified xsi:type="dcterms:W3CDTF">2023-08-29T06:38:00Z</dcterms:modified>
</cp:coreProperties>
</file>