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62238D9E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E74792" w:rsidRPr="00E74792">
        <w:rPr>
          <w:b/>
          <w:sz w:val="24"/>
          <w:szCs w:val="24"/>
        </w:rPr>
        <w:t>ochrona fizyczna i dozór obiektów AGH zlokalizowanych w Miękini - KC-zp.272-405/23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BB0" w14:textId="77777777" w:rsidR="006D244E" w:rsidRPr="00B418F8" w:rsidRDefault="006B0CED" w:rsidP="006D244E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</w:p>
          <w:p w14:paraId="1C9C470D" w14:textId="64EC4607" w:rsidR="006D244E" w:rsidRPr="00B418F8" w:rsidRDefault="006D244E" w:rsidP="006D244E">
            <w:pPr>
              <w:pStyle w:val="Tretekstu"/>
              <w:spacing w:after="0" w:line="240" w:lineRule="auto"/>
              <w:ind w:left="357" w:hanging="288"/>
            </w:pPr>
            <w:r w:rsidRPr="00B418F8">
              <w:t xml:space="preserve"> </w:t>
            </w:r>
            <w:r w:rsidR="00E74792">
              <w:t>jedną</w:t>
            </w:r>
            <w:r w:rsidRPr="00B418F8">
              <w:t xml:space="preserve">  grup</w:t>
            </w:r>
            <w:r w:rsidR="00E74792">
              <w:t>ą</w:t>
            </w:r>
            <w:r w:rsidRPr="00B418F8">
              <w:t xml:space="preserve">  interwencyjn</w:t>
            </w:r>
            <w:r w:rsidR="00E74792">
              <w:t>ą</w:t>
            </w:r>
            <w:r w:rsidRPr="00B418F8">
              <w:t>, składając</w:t>
            </w:r>
            <w:r w:rsidR="00E74792">
              <w:t>ą</w:t>
            </w:r>
            <w:r w:rsidRPr="00B418F8">
              <w:t xml:space="preserve"> się min. z </w:t>
            </w:r>
            <w:r w:rsidR="00F3062F">
              <w:t>2 osób</w:t>
            </w:r>
            <w:bookmarkStart w:id="0" w:name="_GoBack"/>
            <w:bookmarkEnd w:id="0"/>
            <w:r w:rsidR="00CA685D">
              <w:t>,</w:t>
            </w:r>
            <w:r w:rsidRPr="00B418F8">
              <w:t xml:space="preserve"> dostępn</w:t>
            </w:r>
            <w:r w:rsidR="00E74792">
              <w:t xml:space="preserve">ą </w:t>
            </w:r>
            <w:r w:rsidRPr="00B418F8">
              <w:t>w godz. 19:00-</w:t>
            </w:r>
            <w:r>
              <w:t>0</w:t>
            </w:r>
            <w:r w:rsidRPr="00B418F8">
              <w:t xml:space="preserve">7:00  </w:t>
            </w:r>
            <w:r w:rsidRPr="00C50D77">
              <w:rPr>
                <w:lang w:eastAsia="zh-CN"/>
              </w:rPr>
              <w:t xml:space="preserve">- </w:t>
            </w:r>
            <w:r w:rsidRPr="00C50D77">
              <w:rPr>
                <w:highlight w:val="yellow"/>
              </w:rPr>
              <w:t xml:space="preserve"> TAK/NIE*</w:t>
            </w:r>
          </w:p>
          <w:p w14:paraId="5D71807F" w14:textId="20392E2D" w:rsidR="006B0CED" w:rsidRDefault="006B0CED" w:rsidP="00E74792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38D60D2A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</w:t>
      </w:r>
      <w:r w:rsidR="00E74792">
        <w:rPr>
          <w:b/>
          <w:sz w:val="22"/>
          <w:szCs w:val="22"/>
          <w:shd w:val="clear" w:color="auto" w:fill="FFFFFF"/>
        </w:rPr>
        <w:t xml:space="preserve">osoby wchodzące w skład grupy interwencyjnej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3394AC15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699A7582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BA30AA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857CA" w14:textId="77777777" w:rsidR="005236DD" w:rsidRDefault="005236DD">
      <w:r>
        <w:separator/>
      </w:r>
    </w:p>
  </w:endnote>
  <w:endnote w:type="continuationSeparator" w:id="0">
    <w:p w14:paraId="0DF75603" w14:textId="77777777" w:rsidR="005236DD" w:rsidRDefault="0052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AD561" w14:textId="77777777" w:rsidR="005236DD" w:rsidRDefault="005236DD">
      <w:r>
        <w:separator/>
      </w:r>
    </w:p>
  </w:footnote>
  <w:footnote w:type="continuationSeparator" w:id="0">
    <w:p w14:paraId="2723ACF1" w14:textId="77777777" w:rsidR="005236DD" w:rsidRDefault="005236DD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5736"/>
    <w:rsid w:val="001D0F1F"/>
    <w:rsid w:val="002328A0"/>
    <w:rsid w:val="00263CEB"/>
    <w:rsid w:val="0028660D"/>
    <w:rsid w:val="002A7F51"/>
    <w:rsid w:val="002D597A"/>
    <w:rsid w:val="002F6C4A"/>
    <w:rsid w:val="0045218A"/>
    <w:rsid w:val="00517D50"/>
    <w:rsid w:val="005236DD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F2701"/>
    <w:rsid w:val="007F6736"/>
    <w:rsid w:val="00800FF1"/>
    <w:rsid w:val="008539D0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685D"/>
    <w:rsid w:val="00CF6409"/>
    <w:rsid w:val="00D20CBF"/>
    <w:rsid w:val="00D431A6"/>
    <w:rsid w:val="00D67C47"/>
    <w:rsid w:val="00D93916"/>
    <w:rsid w:val="00DB6364"/>
    <w:rsid w:val="00E35DB9"/>
    <w:rsid w:val="00E74792"/>
    <w:rsid w:val="00E97FEE"/>
    <w:rsid w:val="00ED3546"/>
    <w:rsid w:val="00F04CB8"/>
    <w:rsid w:val="00F21267"/>
    <w:rsid w:val="00F3062F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2023-07-27T08:05:00Z</cp:lastPrinted>
  <dcterms:created xsi:type="dcterms:W3CDTF">2023-07-28T12:53:00Z</dcterms:created>
  <dcterms:modified xsi:type="dcterms:W3CDTF">2023-07-28T12:53:00Z</dcterms:modified>
</cp:coreProperties>
</file>