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EFFFBFF" w14:textId="7703D7E4" w:rsidR="00236A69" w:rsidRPr="00714DC8" w:rsidRDefault="00236A69" w:rsidP="00714DC8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  <w:bookmarkStart w:id="0" w:name="_GoBack"/>
      <w:bookmarkEnd w:id="0"/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17074468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0B36DB11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714DC8" w:rsidRPr="00714DC8">
        <w:rPr>
          <w:rFonts w:ascii="Times New Roman" w:hAnsi="Times New Roman"/>
          <w:b/>
          <w:sz w:val="20"/>
          <w:szCs w:val="20"/>
        </w:rPr>
        <w:t>Usługa rekrutacji ochotników, przeprowadzenie badań ankietowych, zebranie próbek moczu do badań laboratoryjnych oraz uzyskanie wymaganych zgód związanych z przeprowadzeniem eksperymentu medycznego w projekcie - KC-zp.272-430/23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3BC11817" w14:textId="6F022016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714DC8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14DC8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79C6022B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714DC8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714DC8">
        <w:rPr>
          <w:rFonts w:ascii="Times New Roman" w:eastAsia="Times New Roman" w:hAnsi="Times New Roman"/>
          <w:lang w:eastAsia="pl-PL"/>
        </w:rPr>
        <w:t>: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C4E2754" w14:textId="0CD7FE9C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1D479729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714DC8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413D8C72" w14:textId="77777777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714DC8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714DC8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AFAFB" w14:textId="77777777" w:rsidR="00655E7D" w:rsidRDefault="00655E7D" w:rsidP="0038231F">
      <w:pPr>
        <w:spacing w:after="0" w:line="240" w:lineRule="auto"/>
      </w:pPr>
      <w:r>
        <w:separator/>
      </w:r>
    </w:p>
  </w:endnote>
  <w:endnote w:type="continuationSeparator" w:id="0">
    <w:p w14:paraId="5FBA7C43" w14:textId="77777777" w:rsidR="00655E7D" w:rsidRDefault="00655E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3F3425" w14:textId="77777777" w:rsidR="00655E7D" w:rsidRDefault="00655E7D" w:rsidP="0038231F">
      <w:pPr>
        <w:spacing w:after="0" w:line="240" w:lineRule="auto"/>
      </w:pPr>
      <w:r>
        <w:separator/>
      </w:r>
    </w:p>
  </w:footnote>
  <w:footnote w:type="continuationSeparator" w:id="0">
    <w:p w14:paraId="0110549E" w14:textId="77777777" w:rsidR="00655E7D" w:rsidRDefault="00655E7D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45DD853C" w:rsidR="00C44BEC" w:rsidRDefault="00714DC8">
    <w:pPr>
      <w:pStyle w:val="Nagwek"/>
    </w:pPr>
    <w:r>
      <w:t xml:space="preserve">                                                                           </w:t>
    </w:r>
    <w:r>
      <w:rPr>
        <w:noProof/>
      </w:rPr>
      <w:drawing>
        <wp:inline distT="0" distB="0" distL="0" distR="0" wp14:anchorId="46226D5B" wp14:editId="39DCF4B3">
          <wp:extent cx="1247775" cy="1263482"/>
          <wp:effectExtent l="0" t="0" r="0" b="0"/>
          <wp:docPr id="17" name="Obraz 17" descr="Obraz zawierający flaga, symbol, logo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2147464" name="Obraz 2" descr="Obraz zawierający flaga, symbol, logo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13" cy="128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7FB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0BBE"/>
    <w:rsid w:val="00634311"/>
    <w:rsid w:val="00641874"/>
    <w:rsid w:val="00655E7D"/>
    <w:rsid w:val="006676AE"/>
    <w:rsid w:val="006A3A1F"/>
    <w:rsid w:val="006A52B6"/>
    <w:rsid w:val="006F0034"/>
    <w:rsid w:val="006F3D32"/>
    <w:rsid w:val="007118F0"/>
    <w:rsid w:val="00714DC8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6C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E5CA2-6A51-4EB1-B117-A2AE17973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2023-07-18T07:50:00Z</cp:lastPrinted>
  <dcterms:created xsi:type="dcterms:W3CDTF">2023-07-17T10:31:00Z</dcterms:created>
  <dcterms:modified xsi:type="dcterms:W3CDTF">2023-07-18T07:50:00Z</dcterms:modified>
</cp:coreProperties>
</file>