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02EF2" w14:textId="5D4FB366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34D7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5515E6C9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44383F0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6D295CA3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6D3B9DF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638E8623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6DBCDCA8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016A011C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AB94E2F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11F95811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25B42DD6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C4F4449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7FB5A51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0C4BF4C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76EBB9B2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4C3FE1DE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9C8D365" w14:textId="7777777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8D3719" w:rsidRPr="008D3719">
        <w:rPr>
          <w:rFonts w:eastAsia="Times New Roman" w:cs="Calibri"/>
          <w:b/>
          <w:lang w:eastAsia="pl-PL"/>
        </w:rPr>
        <w:t>dostawa wraz z montażem i podłączeniem projektora multimedialnego laserowego w sali nr 327 paw. A-4. Przegląd systemu AV sali wykładowej nr 3 paw. A-4 wraz z jego modernizacją - KC-zp.272-431/23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3862AA0D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3C227ED4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1268572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7E3EEE6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49F5F6C5" w14:textId="55A249AA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C08CDF6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78D253DE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37E87571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6BEE4B6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FCEFEEA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7476D0D9" w14:textId="4DF0D107" w:rsidR="005103B9" w:rsidRPr="00634D7D" w:rsidRDefault="008F3D36" w:rsidP="00634D7D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634D7D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0FF3BB" w14:textId="77777777" w:rsidR="00DA0AC2" w:rsidRDefault="00DA0AC2" w:rsidP="0038231F">
      <w:pPr>
        <w:spacing w:after="0" w:line="240" w:lineRule="auto"/>
      </w:pPr>
      <w:r>
        <w:separator/>
      </w:r>
    </w:p>
  </w:endnote>
  <w:endnote w:type="continuationSeparator" w:id="0">
    <w:p w14:paraId="206CE0C2" w14:textId="77777777" w:rsidR="00DA0AC2" w:rsidRDefault="00DA0AC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DD641" w14:textId="77777777" w:rsidR="008D3719" w:rsidRDefault="008D37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58BF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C173E9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7D663" w14:textId="77777777" w:rsidR="008D3719" w:rsidRDefault="008D37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C7A7B2" w14:textId="77777777" w:rsidR="00DA0AC2" w:rsidRDefault="00DA0AC2" w:rsidP="0038231F">
      <w:pPr>
        <w:spacing w:after="0" w:line="240" w:lineRule="auto"/>
      </w:pPr>
      <w:r>
        <w:separator/>
      </w:r>
    </w:p>
  </w:footnote>
  <w:footnote w:type="continuationSeparator" w:id="0">
    <w:p w14:paraId="0F960B47" w14:textId="77777777" w:rsidR="00DA0AC2" w:rsidRDefault="00DA0AC2" w:rsidP="0038231F">
      <w:pPr>
        <w:spacing w:after="0" w:line="240" w:lineRule="auto"/>
      </w:pPr>
      <w:r>
        <w:continuationSeparator/>
      </w:r>
    </w:p>
  </w:footnote>
  <w:footnote w:id="1">
    <w:p w14:paraId="51B1EEF6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32294449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3EA22" w14:textId="77777777" w:rsidR="008D3719" w:rsidRDefault="008D37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DD7C3" w14:textId="77777777" w:rsidR="008D3719" w:rsidRDefault="008D37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F7130" w14:textId="77777777" w:rsidR="008D3719" w:rsidRDefault="008D37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2674198">
    <w:abstractNumId w:val="7"/>
  </w:num>
  <w:num w:numId="2" w16cid:durableId="1827239358">
    <w:abstractNumId w:val="0"/>
  </w:num>
  <w:num w:numId="3" w16cid:durableId="1376351814">
    <w:abstractNumId w:val="6"/>
  </w:num>
  <w:num w:numId="4" w16cid:durableId="781650956">
    <w:abstractNumId w:val="9"/>
  </w:num>
  <w:num w:numId="5" w16cid:durableId="1526678668">
    <w:abstractNumId w:val="8"/>
  </w:num>
  <w:num w:numId="6" w16cid:durableId="2050834848">
    <w:abstractNumId w:val="5"/>
  </w:num>
  <w:num w:numId="7" w16cid:durableId="1675496467">
    <w:abstractNumId w:val="1"/>
  </w:num>
  <w:num w:numId="8" w16cid:durableId="1550531857">
    <w:abstractNumId w:val="3"/>
  </w:num>
  <w:num w:numId="9" w16cid:durableId="2105757874">
    <w:abstractNumId w:val="2"/>
  </w:num>
  <w:num w:numId="10" w16cid:durableId="104153852">
    <w:abstractNumId w:val="4"/>
  </w:num>
  <w:num w:numId="11" w16cid:durableId="208236018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0AC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34D7D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3719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0AC2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CC042A"/>
  <w15:chartTrackingRefBased/>
  <w15:docId w15:val="{B2986B94-C8BA-4D80-881E-FC5CF8570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324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2023-07-17T12:47:00Z</dcterms:created>
  <dcterms:modified xsi:type="dcterms:W3CDTF">2023-07-17T12:47:00Z</dcterms:modified>
</cp:coreProperties>
</file>