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A049D" w14:textId="1D58EB9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1D42E6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62FD31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63C16A26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E12236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8E3DF1B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8F308B8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EA2429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1E2CE69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5158DB3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36E9FA0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298488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58CE32C4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797E6F7A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0287993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70D195D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C92C47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658855EF" w14:textId="77777777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121134" w:rsidRPr="00121134">
        <w:rPr>
          <w:rFonts w:eastAsia="Times New Roman" w:cs="Calibri"/>
          <w:b/>
          <w:lang w:eastAsia="pl-PL"/>
        </w:rPr>
        <w:t>dostawa urządzenia wielofunkcyjnego 3 w 1, do druku 3D z tworzyw sztucznych, z modułem lasera i obróbki CNC dla WMN - KC-zp.272-429/23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3A5594F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0403A6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B0D01CB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D0A9F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1B851A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5C5B690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D929E1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B286BA3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8B6305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068870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5116EE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5B2C43AE" w14:textId="7753C32B" w:rsidR="005103B9" w:rsidRPr="001D42E6" w:rsidRDefault="008F3D36" w:rsidP="001D42E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1D42E6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93C51" w14:textId="77777777" w:rsidR="00000010" w:rsidRDefault="00000010" w:rsidP="0038231F">
      <w:pPr>
        <w:spacing w:after="0" w:line="240" w:lineRule="auto"/>
      </w:pPr>
      <w:r>
        <w:separator/>
      </w:r>
    </w:p>
  </w:endnote>
  <w:endnote w:type="continuationSeparator" w:id="0">
    <w:p w14:paraId="697E9230" w14:textId="77777777" w:rsidR="00000010" w:rsidRDefault="000000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3A3AF" w14:textId="77777777" w:rsidR="00121134" w:rsidRDefault="001211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DBA6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E246AB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3415A" w14:textId="77777777" w:rsidR="00121134" w:rsidRDefault="001211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E8F4C5" w14:textId="77777777" w:rsidR="00000010" w:rsidRDefault="00000010" w:rsidP="0038231F">
      <w:pPr>
        <w:spacing w:after="0" w:line="240" w:lineRule="auto"/>
      </w:pPr>
      <w:r>
        <w:separator/>
      </w:r>
    </w:p>
  </w:footnote>
  <w:footnote w:type="continuationSeparator" w:id="0">
    <w:p w14:paraId="3F497D9B" w14:textId="77777777" w:rsidR="00000010" w:rsidRDefault="00000010" w:rsidP="0038231F">
      <w:pPr>
        <w:spacing w:after="0" w:line="240" w:lineRule="auto"/>
      </w:pPr>
      <w:r>
        <w:continuationSeparator/>
      </w:r>
    </w:p>
  </w:footnote>
  <w:footnote w:id="1">
    <w:p w14:paraId="1FA6F565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320F476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6E2AC" w14:textId="77777777" w:rsidR="00121134" w:rsidRDefault="001211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2891C" w14:textId="77777777" w:rsidR="00121134" w:rsidRDefault="001211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125EB" w14:textId="77777777" w:rsidR="00121134" w:rsidRDefault="001211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2307658">
    <w:abstractNumId w:val="7"/>
  </w:num>
  <w:num w:numId="2" w16cid:durableId="764807280">
    <w:abstractNumId w:val="0"/>
  </w:num>
  <w:num w:numId="3" w16cid:durableId="1702969542">
    <w:abstractNumId w:val="6"/>
  </w:num>
  <w:num w:numId="4" w16cid:durableId="850265468">
    <w:abstractNumId w:val="9"/>
  </w:num>
  <w:num w:numId="5" w16cid:durableId="175197312">
    <w:abstractNumId w:val="8"/>
  </w:num>
  <w:num w:numId="6" w16cid:durableId="6368743">
    <w:abstractNumId w:val="5"/>
  </w:num>
  <w:num w:numId="7" w16cid:durableId="893128114">
    <w:abstractNumId w:val="1"/>
  </w:num>
  <w:num w:numId="8" w16cid:durableId="446780989">
    <w:abstractNumId w:val="3"/>
  </w:num>
  <w:num w:numId="9" w16cid:durableId="534848879">
    <w:abstractNumId w:val="2"/>
  </w:num>
  <w:num w:numId="10" w16cid:durableId="1309282408">
    <w:abstractNumId w:val="4"/>
  </w:num>
  <w:num w:numId="11" w16cid:durableId="1057363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0010"/>
    <w:rsid w:val="00000010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21134"/>
    <w:rsid w:val="001902D2"/>
    <w:rsid w:val="001C6945"/>
    <w:rsid w:val="001D42E6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EA86B9"/>
  <w15:chartTrackingRefBased/>
  <w15:docId w15:val="{FB9972B6-D8FA-466D-88B3-B684E0122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2023-07-19T11:02:00Z</dcterms:created>
  <dcterms:modified xsi:type="dcterms:W3CDTF">2023-07-19T11:02:00Z</dcterms:modified>
</cp:coreProperties>
</file>