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355B0" w14:textId="7660CD35" w:rsidR="00BA5498" w:rsidRPr="0075299D" w:rsidRDefault="00BA5498" w:rsidP="0075299D">
      <w:pPr>
        <w:jc w:val="right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 xml:space="preserve">Załącznik nr </w:t>
      </w:r>
      <w:r w:rsidR="00644DB7" w:rsidRPr="0075299D">
        <w:rPr>
          <w:b/>
          <w:sz w:val="22"/>
          <w:szCs w:val="22"/>
          <w:lang w:val="pl-PL"/>
        </w:rPr>
        <w:t>3</w:t>
      </w:r>
    </w:p>
    <w:p w14:paraId="584B0772" w14:textId="77777777" w:rsidR="00BA5498" w:rsidRPr="0075299D" w:rsidRDefault="00BA5498" w:rsidP="0075299D">
      <w:pPr>
        <w:jc w:val="right"/>
        <w:rPr>
          <w:b/>
          <w:sz w:val="22"/>
          <w:szCs w:val="22"/>
          <w:lang w:val="pl-PL"/>
        </w:rPr>
      </w:pPr>
    </w:p>
    <w:p w14:paraId="51697755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>WZÓR UMOWY</w:t>
      </w:r>
    </w:p>
    <w:p w14:paraId="5613C654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  <w:r w:rsidRPr="0075299D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4FAC652C" w14:textId="77777777" w:rsidR="00BA5498" w:rsidRPr="0075299D" w:rsidRDefault="00BA5498" w:rsidP="0075299D">
      <w:pPr>
        <w:jc w:val="center"/>
        <w:rPr>
          <w:b/>
          <w:sz w:val="22"/>
          <w:szCs w:val="22"/>
          <w:lang w:val="pl-PL"/>
        </w:rPr>
      </w:pPr>
    </w:p>
    <w:p w14:paraId="23B22EF7" w14:textId="19267A83" w:rsidR="00BA5498" w:rsidRPr="0075299D" w:rsidRDefault="00BA5498" w:rsidP="0075299D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 xml:space="preserve">Zawarta w Krakowie w wyniku przeprowadzonego postępowania o zamówienie publiczne </w:t>
      </w:r>
      <w:r w:rsidRPr="0075299D">
        <w:rPr>
          <w:sz w:val="22"/>
          <w:szCs w:val="22"/>
          <w:lang w:val="pl-PL"/>
        </w:rPr>
        <w:br/>
        <w:t xml:space="preserve">w trybie </w:t>
      </w:r>
      <w:r w:rsidR="00D66B91" w:rsidRPr="0075299D">
        <w:rPr>
          <w:sz w:val="22"/>
          <w:szCs w:val="22"/>
          <w:lang w:val="pl-PL"/>
        </w:rPr>
        <w:t xml:space="preserve">podstawowym bez negocjacji </w:t>
      </w:r>
      <w:r w:rsidRPr="0075299D">
        <w:rPr>
          <w:sz w:val="22"/>
          <w:szCs w:val="22"/>
          <w:lang w:val="pl-PL"/>
        </w:rPr>
        <w:t>pomiędzy:</w:t>
      </w:r>
    </w:p>
    <w:p w14:paraId="05C07561" w14:textId="77777777" w:rsidR="00BA5498" w:rsidRPr="0075299D" w:rsidRDefault="00BA5498" w:rsidP="0075299D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</w:p>
    <w:p w14:paraId="4363ADD4" w14:textId="7585EC04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b/>
          <w:sz w:val="22"/>
          <w:szCs w:val="22"/>
        </w:rPr>
        <w:t>Akademią</w:t>
      </w:r>
      <w:r w:rsidR="008D6653" w:rsidRPr="0075299D">
        <w:rPr>
          <w:rFonts w:ascii="Times New Roman" w:hAnsi="Times New Roman"/>
          <w:b/>
          <w:sz w:val="22"/>
          <w:szCs w:val="22"/>
        </w:rPr>
        <w:t xml:space="preserve"> </w:t>
      </w:r>
      <w:r w:rsidRPr="0075299D">
        <w:rPr>
          <w:rFonts w:ascii="Times New Roman" w:hAnsi="Times New Roman"/>
          <w:b/>
          <w:sz w:val="22"/>
          <w:szCs w:val="22"/>
        </w:rPr>
        <w:t>Górniczo-Hutniczą im. Stanisława Staszica w Krakowie al. Mickiewicza 30</w:t>
      </w:r>
      <w:r w:rsidRPr="0075299D">
        <w:rPr>
          <w:rFonts w:ascii="Times New Roman" w:hAnsi="Times New Roman"/>
          <w:sz w:val="22"/>
          <w:szCs w:val="22"/>
        </w:rPr>
        <w:t xml:space="preserve"> Wydział / inna jednostka ........................................................</w:t>
      </w:r>
      <w:r w:rsidR="005F5263" w:rsidRPr="0075299D">
        <w:rPr>
          <w:rFonts w:ascii="Times New Roman" w:hAnsi="Times New Roman"/>
          <w:sz w:val="22"/>
          <w:szCs w:val="22"/>
        </w:rPr>
        <w:t>.......</w:t>
      </w:r>
    </w:p>
    <w:p w14:paraId="6210829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reprezentowaną przez:</w:t>
      </w:r>
    </w:p>
    <w:p w14:paraId="2E6DEBBD" w14:textId="1D7FA71A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1. Dziekana Wydziału /Kierownika Jednostki/............................................................. </w:t>
      </w:r>
    </w:p>
    <w:p w14:paraId="034477E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zwaną dalej KUPUJĄCYM</w:t>
      </w:r>
    </w:p>
    <w:p w14:paraId="74B7934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a </w:t>
      </w:r>
    </w:p>
    <w:p w14:paraId="41991E60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6BFAA7AB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reprezentowanym przez:</w:t>
      </w:r>
    </w:p>
    <w:p w14:paraId="09FF46AE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46C532B1" w14:textId="77777777" w:rsidR="00BA5498" w:rsidRPr="0075299D" w:rsidRDefault="00BA5498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zwanym dalej SPRZEDAWCĄ</w:t>
      </w:r>
    </w:p>
    <w:p w14:paraId="1636898B" w14:textId="77777777" w:rsidR="00BA5498" w:rsidRPr="0075299D" w:rsidRDefault="00BA5498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54759C9" w14:textId="77777777" w:rsidR="00BA5498" w:rsidRPr="0075299D" w:rsidRDefault="00BA5498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bookmarkStart w:id="0" w:name="_Hlk106019711"/>
      <w:r w:rsidRPr="0075299D">
        <w:rPr>
          <w:rFonts w:ascii="Times New Roman" w:hAnsi="Times New Roman"/>
          <w:b/>
          <w:sz w:val="22"/>
          <w:szCs w:val="22"/>
        </w:rPr>
        <w:t>§ 1</w:t>
      </w:r>
    </w:p>
    <w:bookmarkEnd w:id="0"/>
    <w:p w14:paraId="5D4C4803" w14:textId="6090CA65" w:rsidR="00BA5498" w:rsidRPr="0075299D" w:rsidRDefault="00BA5498" w:rsidP="0075299D">
      <w:pPr>
        <w:pStyle w:val="Akapitzlist"/>
        <w:numPr>
          <w:ilvl w:val="0"/>
          <w:numId w:val="2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Przedmiotem niniejszej umowy jest</w:t>
      </w:r>
      <w:bookmarkStart w:id="1" w:name="_Hlk58842586"/>
      <w:r w:rsidRPr="0075299D">
        <w:rPr>
          <w:sz w:val="22"/>
          <w:szCs w:val="22"/>
          <w:lang w:val="pl-PL"/>
        </w:rPr>
        <w:t>:</w:t>
      </w:r>
      <w:r w:rsidR="0002185D" w:rsidRPr="0075299D">
        <w:rPr>
          <w:sz w:val="22"/>
          <w:szCs w:val="22"/>
          <w:lang w:val="pl-PL"/>
        </w:rPr>
        <w:t xml:space="preserve"> </w:t>
      </w:r>
      <w:r w:rsidR="00C3744C" w:rsidRPr="00C3744C">
        <w:rPr>
          <w:b/>
          <w:bCs/>
          <w:sz w:val="22"/>
          <w:szCs w:val="22"/>
          <w:lang w:val="pl-PL"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  <w:bookmarkStart w:id="2" w:name="_GoBack"/>
      <w:bookmarkEnd w:id="2"/>
    </w:p>
    <w:p w14:paraId="52738CAE" w14:textId="0F1FFD43" w:rsidR="00BA5498" w:rsidRPr="0075299D" w:rsidRDefault="00BA5498" w:rsidP="0075299D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Cs/>
          <w:sz w:val="22"/>
          <w:szCs w:val="22"/>
        </w:rPr>
      </w:pPr>
      <w:bookmarkStart w:id="3" w:name="_Hlk98922074"/>
      <w:bookmarkEnd w:id="1"/>
      <w:r w:rsidRPr="0075299D">
        <w:rPr>
          <w:rFonts w:ascii="Times New Roman" w:hAnsi="Times New Roman"/>
          <w:sz w:val="22"/>
          <w:szCs w:val="22"/>
        </w:rPr>
        <w:t xml:space="preserve">Szczegółowa specyfikacja </w:t>
      </w:r>
      <w:r w:rsidR="00A145E2" w:rsidRPr="0075299D">
        <w:rPr>
          <w:rFonts w:ascii="Times New Roman" w:hAnsi="Times New Roman"/>
          <w:sz w:val="22"/>
          <w:szCs w:val="22"/>
        </w:rPr>
        <w:t>systemu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bookmarkEnd w:id="3"/>
      <w:r w:rsidRPr="0075299D">
        <w:rPr>
          <w:rFonts w:ascii="Times New Roman" w:hAnsi="Times New Roman"/>
          <w:sz w:val="22"/>
          <w:szCs w:val="22"/>
        </w:rPr>
        <w:t xml:space="preserve">jest określona w </w:t>
      </w:r>
      <w:r w:rsidRPr="0075299D">
        <w:rPr>
          <w:rFonts w:ascii="Times New Roman" w:hAnsi="Times New Roman"/>
          <w:iCs/>
          <w:sz w:val="22"/>
          <w:szCs w:val="22"/>
        </w:rPr>
        <w:t>załączniku nr 1, który stanowi integralną część niniejszej umowy.</w:t>
      </w:r>
    </w:p>
    <w:p w14:paraId="1D56D08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2</w:t>
      </w:r>
    </w:p>
    <w:p w14:paraId="268B709D" w14:textId="5FE3B938" w:rsidR="005C53CA" w:rsidRPr="0075299D" w:rsidRDefault="00964142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Sprzedawca zobowiązuje się wykonać, dostarczyć i zamontować tabliczki, o których mowa w § 1 w terminie do 4 miesięcy od daty podpisania umowy</w:t>
      </w:r>
      <w:r w:rsidR="0075299D">
        <w:rPr>
          <w:b/>
          <w:bCs/>
          <w:sz w:val="22"/>
          <w:szCs w:val="22"/>
          <w:lang w:val="pl-PL"/>
        </w:rPr>
        <w:t xml:space="preserve"> </w:t>
      </w:r>
      <w:r w:rsidR="0075299D">
        <w:rPr>
          <w:sz w:val="22"/>
          <w:szCs w:val="22"/>
          <w:lang w:val="pl-PL"/>
        </w:rPr>
        <w:t>do siedziby</w:t>
      </w:r>
      <w:r w:rsidRPr="0075299D">
        <w:rPr>
          <w:sz w:val="22"/>
          <w:szCs w:val="22"/>
          <w:lang w:val="pl-PL"/>
        </w:rPr>
        <w:t xml:space="preserve"> Kupującego</w:t>
      </w:r>
      <w:r w:rsidR="0075299D">
        <w:rPr>
          <w:sz w:val="22"/>
          <w:szCs w:val="22"/>
          <w:lang w:val="pl-PL"/>
        </w:rPr>
        <w:t>.</w:t>
      </w:r>
    </w:p>
    <w:p w14:paraId="073BE7A6" w14:textId="7FFDC13D" w:rsidR="005C53CA" w:rsidRPr="0075299D" w:rsidRDefault="005C53CA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Wykonawca zobowiązany jest do uzgodnienia z wyprzedzeniem min. 5 dni roboczych terminu montażu tabliczek w poszczególnych lokalizacjach wskazanych przez Zamawiającego.</w:t>
      </w:r>
    </w:p>
    <w:p w14:paraId="44EB3107" w14:textId="740C2C7B" w:rsidR="005C53CA" w:rsidRPr="0075299D" w:rsidRDefault="005C53CA" w:rsidP="0075299D">
      <w:pPr>
        <w:numPr>
          <w:ilvl w:val="0"/>
          <w:numId w:val="29"/>
        </w:numPr>
        <w:autoSpaceDN w:val="0"/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Montaż u Zamawiającego może następować w dni robocze od poniedziałku do piątku w godzinach od 8:00 do 15:00, terminy do ustalenia</w:t>
      </w:r>
      <w:r w:rsidR="00D66B91" w:rsidRPr="0075299D">
        <w:rPr>
          <w:sz w:val="22"/>
          <w:szCs w:val="22"/>
          <w:lang w:val="pl-PL"/>
        </w:rPr>
        <w:t>.</w:t>
      </w:r>
    </w:p>
    <w:p w14:paraId="4BAF7668" w14:textId="21D0299A" w:rsidR="005C53CA" w:rsidRPr="0075299D" w:rsidRDefault="005C53CA" w:rsidP="0075299D">
      <w:pPr>
        <w:numPr>
          <w:ilvl w:val="0"/>
          <w:numId w:val="29"/>
        </w:numPr>
        <w:autoSpaceDN w:val="0"/>
        <w:ind w:left="284" w:right="-47" w:hanging="284"/>
        <w:jc w:val="both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 xml:space="preserve">Termin wykonania przedmiotu umowy uznaje się za dotrzymany jeżeli przed jego upływem Sprzedawca wykona, dostarczy i zamontuje tabliczki w miejscu ich przeznaczenia w stanie zupełnym.  </w:t>
      </w:r>
    </w:p>
    <w:p w14:paraId="450DBEAD" w14:textId="77777777" w:rsidR="00964142" w:rsidRPr="0075299D" w:rsidRDefault="00964142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75299D">
        <w:rPr>
          <w:rFonts w:ascii="Times New Roman" w:hAnsi="Times New Roman"/>
          <w:b/>
          <w:sz w:val="22"/>
          <w:szCs w:val="22"/>
        </w:rPr>
        <w:t>§ 3</w:t>
      </w:r>
    </w:p>
    <w:p w14:paraId="1DC59C59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ustalają</w:t>
      </w:r>
      <w:r w:rsidR="00D66B91" w:rsidRPr="0075299D">
        <w:rPr>
          <w:rFonts w:ascii="Times New Roman" w:hAnsi="Times New Roman"/>
          <w:sz w:val="22"/>
          <w:szCs w:val="22"/>
        </w:rPr>
        <w:t xml:space="preserve">, że maksymalna cena </w:t>
      </w:r>
      <w:r w:rsidRPr="0075299D">
        <w:rPr>
          <w:rFonts w:ascii="Times New Roman" w:hAnsi="Times New Roman"/>
          <w:sz w:val="22"/>
          <w:szCs w:val="22"/>
        </w:rPr>
        <w:t xml:space="preserve">netto za </w:t>
      </w:r>
      <w:r w:rsidR="00D66B91" w:rsidRPr="0075299D">
        <w:rPr>
          <w:rFonts w:ascii="Times New Roman" w:hAnsi="Times New Roman"/>
          <w:sz w:val="22"/>
          <w:szCs w:val="22"/>
        </w:rPr>
        <w:t xml:space="preserve">wykonanie </w:t>
      </w:r>
      <w:r w:rsidRPr="0075299D">
        <w:rPr>
          <w:rFonts w:ascii="Times New Roman" w:hAnsi="Times New Roman"/>
          <w:sz w:val="22"/>
          <w:szCs w:val="22"/>
        </w:rPr>
        <w:t xml:space="preserve">przedmiot umowy </w:t>
      </w:r>
      <w:r w:rsidR="00987FC3" w:rsidRPr="0075299D">
        <w:rPr>
          <w:rFonts w:ascii="Times New Roman" w:hAnsi="Times New Roman"/>
          <w:sz w:val="22"/>
          <w:szCs w:val="22"/>
        </w:rPr>
        <w:t xml:space="preserve">wynosi </w:t>
      </w:r>
      <w:r w:rsidRPr="0075299D">
        <w:rPr>
          <w:rFonts w:ascii="Times New Roman" w:hAnsi="Times New Roman"/>
          <w:sz w:val="22"/>
          <w:szCs w:val="22"/>
        </w:rPr>
        <w:t xml:space="preserve"> ...........................</w:t>
      </w:r>
      <w:r w:rsidR="00987FC3" w:rsidRPr="0075299D">
        <w:rPr>
          <w:rFonts w:ascii="Times New Roman" w:hAnsi="Times New Roman"/>
          <w:sz w:val="22"/>
          <w:szCs w:val="22"/>
        </w:rPr>
        <w:t xml:space="preserve"> zł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r w:rsidRPr="0075299D">
        <w:rPr>
          <w:rFonts w:ascii="Times New Roman" w:hAnsi="Times New Roman"/>
          <w:i/>
          <w:sz w:val="22"/>
          <w:szCs w:val="22"/>
        </w:rPr>
        <w:t>(słownie....................)</w:t>
      </w:r>
    </w:p>
    <w:p w14:paraId="4710CA60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75299D">
        <w:rPr>
          <w:rFonts w:ascii="Times New Roman" w:hAnsi="Times New Roman"/>
          <w:i/>
          <w:sz w:val="22"/>
          <w:szCs w:val="22"/>
        </w:rPr>
        <w:t>(słownie:.....................................)</w:t>
      </w:r>
    </w:p>
    <w:p w14:paraId="67D98455" w14:textId="77777777" w:rsidR="00987FC3" w:rsidRPr="0075299D" w:rsidRDefault="00987FC3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Maksymalna cena </w:t>
      </w:r>
      <w:r w:rsidR="00964142" w:rsidRPr="0075299D">
        <w:rPr>
          <w:rFonts w:ascii="Times New Roman" w:hAnsi="Times New Roman"/>
          <w:sz w:val="22"/>
          <w:szCs w:val="22"/>
        </w:rPr>
        <w:t xml:space="preserve">brutto za przedmiot umowy </w:t>
      </w:r>
      <w:r w:rsidRPr="0075299D">
        <w:rPr>
          <w:rFonts w:ascii="Times New Roman" w:hAnsi="Times New Roman"/>
          <w:sz w:val="22"/>
          <w:szCs w:val="22"/>
        </w:rPr>
        <w:t>wynosi ………….</w:t>
      </w:r>
      <w:r w:rsidR="00964142" w:rsidRPr="0075299D">
        <w:rPr>
          <w:rFonts w:ascii="Times New Roman" w:hAnsi="Times New Roman"/>
          <w:sz w:val="22"/>
          <w:szCs w:val="22"/>
        </w:rPr>
        <w:t>……</w:t>
      </w:r>
      <w:r w:rsidRPr="0075299D">
        <w:rPr>
          <w:rFonts w:ascii="Times New Roman" w:hAnsi="Times New Roman"/>
          <w:sz w:val="22"/>
          <w:szCs w:val="22"/>
        </w:rPr>
        <w:t xml:space="preserve"> </w:t>
      </w:r>
      <w:r w:rsidR="00964142" w:rsidRPr="0075299D">
        <w:rPr>
          <w:rFonts w:ascii="Times New Roman" w:hAnsi="Times New Roman"/>
          <w:sz w:val="22"/>
          <w:szCs w:val="22"/>
        </w:rPr>
        <w:t>(</w:t>
      </w:r>
      <w:r w:rsidR="00964142" w:rsidRPr="0075299D">
        <w:rPr>
          <w:rFonts w:ascii="Times New Roman" w:hAnsi="Times New Roman"/>
          <w:i/>
          <w:sz w:val="22"/>
          <w:szCs w:val="22"/>
        </w:rPr>
        <w:t>słownie:………………………………………………………….)</w:t>
      </w:r>
    </w:p>
    <w:p w14:paraId="40ED7BBC" w14:textId="77777777" w:rsidR="00987FC3" w:rsidRPr="0075299D" w:rsidRDefault="00964142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Cena obejmuje całkowitą należność jaką Kupujący zobowiązany jest zapłacić za przedmiot zamówienia,  jego dostarczenie do miejsca przeznaczenia i montaż.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7096EBEC" w14:textId="77777777" w:rsidR="00987FC3" w:rsidRPr="0075299D" w:rsidRDefault="005C53CA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lastRenderedPageBreak/>
        <w:t xml:space="preserve">Zamawiający zastrzega sobie możliwość ograniczenia zakresu przedmiotu zamówienia o max. </w:t>
      </w:r>
      <w:r w:rsidR="006F6323" w:rsidRPr="0075299D">
        <w:rPr>
          <w:rFonts w:ascii="Times New Roman" w:hAnsi="Times New Roman"/>
          <w:sz w:val="22"/>
          <w:szCs w:val="22"/>
        </w:rPr>
        <w:t>10 </w:t>
      </w:r>
      <w:r w:rsidRPr="0075299D">
        <w:rPr>
          <w:rFonts w:ascii="Times New Roman" w:hAnsi="Times New Roman"/>
          <w:sz w:val="22"/>
          <w:szCs w:val="22"/>
        </w:rPr>
        <w:t>%.</w:t>
      </w:r>
      <w:r w:rsidR="00964142" w:rsidRPr="0075299D">
        <w:rPr>
          <w:rFonts w:ascii="Times New Roman" w:hAnsi="Times New Roman"/>
          <w:sz w:val="22"/>
          <w:szCs w:val="22"/>
        </w:rPr>
        <w:t xml:space="preserve"> </w:t>
      </w:r>
    </w:p>
    <w:p w14:paraId="435C99F6" w14:textId="2E398B04" w:rsidR="005C53CA" w:rsidRPr="0075299D" w:rsidRDefault="005C53CA" w:rsidP="0075299D">
      <w:pPr>
        <w:pStyle w:val="Tekstpodstawowy"/>
        <w:numPr>
          <w:ilvl w:val="0"/>
          <w:numId w:val="34"/>
        </w:numPr>
        <w:tabs>
          <w:tab w:val="left" w:pos="-1340"/>
          <w:tab w:val="left" w:pos="-980"/>
        </w:tabs>
        <w:suppressAutoHyphens/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Koszty dostawy (w tym koszty opakowania, ubezpieczenia) ponosi Sprzedawca.</w:t>
      </w:r>
    </w:p>
    <w:p w14:paraId="528B3A5F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24B3DB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4</w:t>
      </w:r>
    </w:p>
    <w:p w14:paraId="5B8B1182" w14:textId="77777777" w:rsidR="005C53CA" w:rsidRPr="0075299D" w:rsidRDefault="005C53CA" w:rsidP="0075299D">
      <w:pPr>
        <w:pStyle w:val="Tekstpodstawowy"/>
        <w:numPr>
          <w:ilvl w:val="0"/>
          <w:numId w:val="31"/>
        </w:numPr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oświadcza, że jest uprawniony oraz posiada niezbędne kwalifikacje do pełnej realizacji przedmiotu zamówienia.</w:t>
      </w:r>
    </w:p>
    <w:p w14:paraId="012B9062" w14:textId="77777777" w:rsidR="005C53CA" w:rsidRPr="0075299D" w:rsidRDefault="005C53CA" w:rsidP="0075299D">
      <w:pPr>
        <w:pStyle w:val="Tekstpodstawowy"/>
        <w:numPr>
          <w:ilvl w:val="0"/>
          <w:numId w:val="31"/>
        </w:numPr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14:paraId="7F4E9F25" w14:textId="77777777" w:rsidR="005C53CA" w:rsidRPr="0075299D" w:rsidRDefault="005C53CA" w:rsidP="0075299D">
      <w:pPr>
        <w:jc w:val="center"/>
        <w:rPr>
          <w:sz w:val="22"/>
          <w:szCs w:val="22"/>
          <w:lang w:val="pl-PL"/>
        </w:rPr>
      </w:pPr>
    </w:p>
    <w:p w14:paraId="063C3A58" w14:textId="77777777" w:rsidR="005C53CA" w:rsidRPr="0075299D" w:rsidRDefault="005C53CA" w:rsidP="0075299D">
      <w:pPr>
        <w:jc w:val="center"/>
        <w:rPr>
          <w:sz w:val="22"/>
          <w:szCs w:val="22"/>
        </w:rPr>
      </w:pPr>
      <w:r w:rsidRPr="0075299D">
        <w:rPr>
          <w:sz w:val="22"/>
          <w:szCs w:val="22"/>
        </w:rPr>
        <w:t>§ 5</w:t>
      </w:r>
    </w:p>
    <w:p w14:paraId="51728E5A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32CBEFE8" w14:textId="1FDA929E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</w:t>
      </w:r>
      <w:r w:rsid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zastosowania zapisy dotyczące naliczania odsetek ustawowych za nieterminową zapłatę o których mowa w ust. 3.</w:t>
      </w:r>
    </w:p>
    <w:p w14:paraId="54BF6F9F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F2A0685" w14:textId="77777777" w:rsidR="004179FF" w:rsidRPr="0075299D" w:rsidRDefault="004179FF" w:rsidP="0075299D">
      <w:pPr>
        <w:pStyle w:val="Tekstpodstawowy"/>
        <w:numPr>
          <w:ilvl w:val="0"/>
          <w:numId w:val="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75B45CB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355958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6</w:t>
      </w:r>
    </w:p>
    <w:p w14:paraId="2556F733" w14:textId="35C9E3A4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Strony ustanawiają odpowiedzialność za niewykonanie lub nienależyte wykonanie umowy  w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formie kar umownych.</w:t>
      </w:r>
    </w:p>
    <w:p w14:paraId="1456231E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Sprzedawca zapłaci Kupującemu kary umowne:</w:t>
      </w:r>
    </w:p>
    <w:p w14:paraId="478DE33B" w14:textId="77777777" w:rsidR="005C53CA" w:rsidRPr="0075299D" w:rsidRDefault="005C53CA" w:rsidP="0075299D">
      <w:pPr>
        <w:pStyle w:val="Tekstpodstawowy"/>
        <w:numPr>
          <w:ilvl w:val="1"/>
          <w:numId w:val="6"/>
        </w:numPr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29532427" w14:textId="26ED1D5C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za zwłokę w usunięciu wad stwierdzonych przy odbiorze lub w okresie rękojmi, gwarancji w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wysokości 0,2 % ceny netto określonej w § 3 pkt.1 za każdy dzień zwłoki liczony od dnia  wyznaczonego na usunięcie wad;</w:t>
      </w:r>
    </w:p>
    <w:p w14:paraId="759EBE36" w14:textId="28D2E04A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</w:t>
      </w:r>
      <w:r w:rsidR="00964142" w:rsidRPr="0075299D">
        <w:rPr>
          <w:rFonts w:ascii="Times New Roman" w:hAnsi="Times New Roman"/>
          <w:sz w:val="22"/>
          <w:szCs w:val="22"/>
        </w:rPr>
        <w:t> </w:t>
      </w:r>
      <w:r w:rsidRPr="0075299D">
        <w:rPr>
          <w:rFonts w:ascii="Times New Roman" w:hAnsi="Times New Roman"/>
          <w:sz w:val="22"/>
          <w:szCs w:val="22"/>
        </w:rPr>
        <w:t>3 ust. 1;</w:t>
      </w:r>
    </w:p>
    <w:p w14:paraId="65F419D9" w14:textId="77777777" w:rsidR="005C53CA" w:rsidRPr="0075299D" w:rsidRDefault="005C53CA" w:rsidP="0075299D">
      <w:pPr>
        <w:pStyle w:val="Tekstpodstawowy"/>
        <w:numPr>
          <w:ilvl w:val="1"/>
          <w:numId w:val="6"/>
        </w:numPr>
        <w:tabs>
          <w:tab w:val="num" w:pos="720"/>
        </w:tabs>
        <w:autoSpaceDN w:val="0"/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609079F7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Kupujący zapłaci Sprzedawcy karę umową:</w:t>
      </w:r>
    </w:p>
    <w:p w14:paraId="21A3D44C" w14:textId="77777777" w:rsidR="005C53CA" w:rsidRPr="0075299D" w:rsidRDefault="005C53CA" w:rsidP="0075299D">
      <w:pPr>
        <w:pStyle w:val="Tekstpodstawowy"/>
        <w:numPr>
          <w:ilvl w:val="0"/>
          <w:numId w:val="7"/>
        </w:numPr>
        <w:autoSpaceDN w:val="0"/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251419BD" w14:textId="77777777" w:rsidR="005C53CA" w:rsidRPr="0075299D" w:rsidRDefault="005C53CA" w:rsidP="0075299D">
      <w:pPr>
        <w:pStyle w:val="Tekstpodstawowy"/>
        <w:numPr>
          <w:ilvl w:val="0"/>
          <w:numId w:val="7"/>
        </w:numPr>
        <w:autoSpaceDN w:val="0"/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0F2C2EFF" w14:textId="77777777" w:rsidR="005C53CA" w:rsidRPr="0075299D" w:rsidRDefault="005C53CA" w:rsidP="0075299D">
      <w:pPr>
        <w:pStyle w:val="Tekstpodstawowy"/>
        <w:numPr>
          <w:ilvl w:val="0"/>
          <w:numId w:val="1"/>
        </w:numPr>
        <w:tabs>
          <w:tab w:val="num" w:pos="360"/>
        </w:tabs>
        <w:autoSpaceDN w:val="0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D139D1E" w14:textId="77777777" w:rsidR="005C53CA" w:rsidRPr="0075299D" w:rsidRDefault="005C53CA" w:rsidP="0075299D">
      <w:pPr>
        <w:pStyle w:val="Akapitzlist"/>
        <w:numPr>
          <w:ilvl w:val="0"/>
          <w:numId w:val="1"/>
        </w:numPr>
        <w:autoSpaceDN w:val="0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lastRenderedPageBreak/>
        <w:t>Łączna maksymalna wysokość kar umownych, których mogą dochodzić Strony nie może przekroczyć 20% wynagrodzenia netto o którym mowa w § 3 ust. 1 umowy.</w:t>
      </w:r>
    </w:p>
    <w:p w14:paraId="647F4F61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03152105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7</w:t>
      </w:r>
    </w:p>
    <w:p w14:paraId="750C7207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797F6090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26A8756A" w14:textId="77777777" w:rsidR="00D741F5" w:rsidRPr="0075299D" w:rsidRDefault="00D741F5" w:rsidP="0075299D">
      <w:pPr>
        <w:numPr>
          <w:ilvl w:val="0"/>
          <w:numId w:val="9"/>
        </w:numPr>
        <w:suppressAutoHyphens/>
        <w:contextualSpacing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 xml:space="preserve">dowiedzenia się o tym, że Sprzedawca na skutek swojej niewypłacalności nie wykonuje zobowiązań pieniężnych przez okres co najmniej 3 miesięcy, </w:t>
      </w:r>
    </w:p>
    <w:p w14:paraId="27AD3C26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3BE95313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został wydany nakaz zajęcia majątku Sprzedawcy w zakresie, który uniemożliwia wykonanie przez Sprzedawcę przedmiotu Umowy;</w:t>
      </w:r>
    </w:p>
    <w:p w14:paraId="0124CE82" w14:textId="77777777" w:rsidR="00D741F5" w:rsidRPr="0075299D" w:rsidRDefault="00D741F5" w:rsidP="0075299D">
      <w:pPr>
        <w:numPr>
          <w:ilvl w:val="0"/>
          <w:numId w:val="9"/>
        </w:numPr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75299D">
        <w:rPr>
          <w:rFonts w:eastAsia="Calibri"/>
          <w:color w:val="00000A"/>
          <w:sz w:val="22"/>
          <w:szCs w:val="22"/>
          <w:lang w:val="pl-PL" w:eastAsia="en-US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7C12F317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Zamawiającemu przysługuje prawo odstąpienia od umowy w terminie 30 dni w całości lub części niewykonanej, jeżeli wykonanie przedmiotu umowy stanie się niemożliwe wskutek okoliczności leżących po stronie Wykonawcy.</w:t>
      </w:r>
    </w:p>
    <w:p w14:paraId="7E04BD74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 xml:space="preserve">Strony zgodnie ustalają, że odstąpienie przez Zamawiającego od Umowy w części, 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16E4F983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Odstąpienie od Umowy lub jej części może nastąpić wyłącznie w formie pisemnej, pod rygorem nieważności, wraz z podaniem uzasadnienia, w terminie 30 dni od zaistnienia przesłanek odstąpienia.</w:t>
      </w:r>
    </w:p>
    <w:p w14:paraId="6944DF7E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 xml:space="preserve">W przypadku odstąpienia od umowy przez Zamawiającego z przyczyn leżących po stronie Wykonawcy, Zamawiający zobowiązany jest do zapłaty jedynie za należycie wykonane dostawy. </w:t>
      </w:r>
    </w:p>
    <w:p w14:paraId="123EDADD" w14:textId="77777777" w:rsidR="00D741F5" w:rsidRPr="0075299D" w:rsidRDefault="00D741F5" w:rsidP="0075299D">
      <w:pPr>
        <w:widowControl w:val="0"/>
        <w:numPr>
          <w:ilvl w:val="0"/>
          <w:numId w:val="8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75299D">
        <w:rPr>
          <w:color w:val="00000A"/>
          <w:sz w:val="22"/>
          <w:szCs w:val="22"/>
          <w:lang w:val="pl-PL"/>
        </w:rPr>
        <w:t>Odstąpienie od umowy nie zwalnia wykonawcy z obowiązku zapłaty naliczonych kar umownych</w:t>
      </w:r>
    </w:p>
    <w:p w14:paraId="2ECF053C" w14:textId="77777777" w:rsidR="0075299D" w:rsidRDefault="0075299D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bookmarkStart w:id="4" w:name="_Hlk112750080"/>
    </w:p>
    <w:p w14:paraId="13C40A9E" w14:textId="1F377D4F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8</w:t>
      </w:r>
    </w:p>
    <w:bookmarkEnd w:id="4"/>
    <w:p w14:paraId="2CC3C7FD" w14:textId="3F62F9B5" w:rsidR="00D741F5" w:rsidRPr="0075299D" w:rsidRDefault="005C53CA" w:rsidP="0075299D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  <w:r w:rsidR="00D741F5" w:rsidRPr="0075299D">
        <w:rPr>
          <w:sz w:val="22"/>
          <w:szCs w:val="22"/>
          <w:lang w:val="pl-PL"/>
        </w:rPr>
        <w:t xml:space="preserve"> </w:t>
      </w:r>
      <w:r w:rsidR="00BF7600" w:rsidRPr="0075299D">
        <w:rPr>
          <w:sz w:val="22"/>
          <w:szCs w:val="22"/>
          <w:lang w:val="pl-PL"/>
        </w:rPr>
        <w:t>Montaż u Zamawiającego może następować w dni robocze od poniedziałku do piątku w godzinach od 8:00 do 15:00</w:t>
      </w:r>
    </w:p>
    <w:p w14:paraId="6B1B8438" w14:textId="68E5A3E9" w:rsidR="00D741F5" w:rsidRPr="0075299D" w:rsidRDefault="00D741F5" w:rsidP="0075299D">
      <w:pPr>
        <w:pStyle w:val="Tekstpodstawowy"/>
        <w:spacing w:line="240" w:lineRule="auto"/>
        <w:ind w:left="360"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9</w:t>
      </w:r>
    </w:p>
    <w:p w14:paraId="1CA0C7B9" w14:textId="3788A7CC" w:rsidR="00D741F5" w:rsidRPr="0075299D" w:rsidRDefault="00D741F5" w:rsidP="0075299D">
      <w:pPr>
        <w:numPr>
          <w:ilvl w:val="0"/>
          <w:numId w:val="36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 xml:space="preserve">Sprzedawca udziela ……. miesięcznej gwarancji jakości na </w:t>
      </w:r>
      <w:r w:rsidR="00BF7600" w:rsidRPr="0075299D">
        <w:rPr>
          <w:sz w:val="22"/>
          <w:szCs w:val="22"/>
          <w:lang w:val="pl-PL"/>
        </w:rPr>
        <w:t>tabliczki</w:t>
      </w:r>
      <w:r w:rsidRPr="0075299D">
        <w:rPr>
          <w:sz w:val="22"/>
          <w:szCs w:val="22"/>
          <w:lang w:val="pl-PL"/>
        </w:rPr>
        <w:t xml:space="preserve"> będące przedmiotem niniejszej umowy, przy czym uprawnienia z tytułu rękojmi nie zostają wyłączone. Okres gwarancji liczy się od daty podpisania bezusterkowego protokołu zdawczo-odbiorczego. </w:t>
      </w:r>
    </w:p>
    <w:p w14:paraId="5F1AD7E6" w14:textId="7FB663DA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sz w:val="22"/>
          <w:szCs w:val="22"/>
          <w:lang w:val="pl-PL"/>
        </w:rPr>
        <w:t>Sprzedawca udziela Kupującemu gwarancji, że dostarczony przedmiot zamówienia jest nowy i</w:t>
      </w:r>
      <w:r w:rsidR="0075299D">
        <w:rPr>
          <w:sz w:val="22"/>
          <w:szCs w:val="22"/>
          <w:lang w:val="pl-PL"/>
        </w:rPr>
        <w:t> </w:t>
      </w:r>
      <w:r w:rsidRPr="0075299D">
        <w:rPr>
          <w:sz w:val="22"/>
          <w:szCs w:val="22"/>
          <w:lang w:val="pl-PL"/>
        </w:rPr>
        <w:t xml:space="preserve">wolny od wad fizycznych i wad prawnych. </w:t>
      </w:r>
    </w:p>
    <w:p w14:paraId="23D98EA3" w14:textId="5FCE4CDB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lastRenderedPageBreak/>
        <w:t xml:space="preserve">Wykonawca zobowiązuje się usuwać wszelkie usterki i wady, które zostaną zidentyfikowane w trakcie eksploatacji </w:t>
      </w:r>
      <w:r w:rsidR="00BF7600" w:rsidRPr="0075299D">
        <w:rPr>
          <w:bCs/>
          <w:sz w:val="22"/>
          <w:szCs w:val="22"/>
          <w:lang w:val="pl-PL" w:eastAsia="en-US"/>
        </w:rPr>
        <w:t>tabliczek</w:t>
      </w:r>
      <w:r w:rsidRPr="0075299D">
        <w:rPr>
          <w:bCs/>
          <w:sz w:val="22"/>
          <w:szCs w:val="22"/>
          <w:lang w:val="pl-PL" w:eastAsia="en-US"/>
        </w:rPr>
        <w:t xml:space="preserve">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349F4135" w14:textId="77777777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Wykonawca zobowiązany jest do świadczenia usług gwarancyjnych na poniższych zasadach:</w:t>
      </w:r>
    </w:p>
    <w:p w14:paraId="6BB8A786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 xml:space="preserve">Sprzedawca zapewni wykonanie napraw w okresie gwarancyjnym w siedzibie Zamawiającego bądź przewóz do serwisu na własny koszt.  </w:t>
      </w:r>
    </w:p>
    <w:p w14:paraId="25FFBE89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F3D552D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Czas reakcji na zgłoszenie usterki nie może być dłuższy niż 48 godzin od momentu zgłoszenia, czas naprawy nie dłuższy niż 7 dni roboczych od momentu zgłoszenia. Za dni robocze przyjmuje się dni od poniedziałku do piątku z wyjątkiem dni ustawowo wolnych od pracy.</w:t>
      </w:r>
    </w:p>
    <w:p w14:paraId="4EF97D28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35910FC4" w14:textId="5DB2BC30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1916B449" w14:textId="77777777" w:rsidR="00D741F5" w:rsidRPr="0075299D" w:rsidRDefault="00D741F5" w:rsidP="0075299D">
      <w:pPr>
        <w:numPr>
          <w:ilvl w:val="1"/>
          <w:numId w:val="8"/>
        </w:numPr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70F2572" w14:textId="1321A459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bCs/>
          <w:sz w:val="22"/>
          <w:szCs w:val="22"/>
          <w:lang w:val="pl-PL" w:eastAsia="en-US"/>
        </w:rPr>
      </w:pPr>
      <w:r w:rsidRPr="0075299D">
        <w:rPr>
          <w:bCs/>
          <w:sz w:val="22"/>
          <w:szCs w:val="22"/>
          <w:lang w:val="pl-PL" w:eastAsia="en-US"/>
        </w:rPr>
        <w:t>Okres gwarancji zostanie automatycznie wydłużony o czas, który minie od momentu zgłoszenia usterki do wykonani</w:t>
      </w:r>
      <w:r w:rsidR="00BF7600" w:rsidRPr="0075299D">
        <w:rPr>
          <w:bCs/>
          <w:sz w:val="22"/>
          <w:szCs w:val="22"/>
          <w:lang w:val="pl-PL" w:eastAsia="en-US"/>
        </w:rPr>
        <w:t>a</w:t>
      </w:r>
      <w:r w:rsidRPr="0075299D">
        <w:rPr>
          <w:bCs/>
          <w:sz w:val="22"/>
          <w:szCs w:val="22"/>
          <w:lang w:val="pl-PL" w:eastAsia="en-US"/>
        </w:rPr>
        <w:t xml:space="preserve"> naprawy.</w:t>
      </w:r>
    </w:p>
    <w:p w14:paraId="13745650" w14:textId="27711892" w:rsidR="00D741F5" w:rsidRPr="0075299D" w:rsidRDefault="00D741F5" w:rsidP="0075299D">
      <w:pPr>
        <w:numPr>
          <w:ilvl w:val="0"/>
          <w:numId w:val="36"/>
        </w:numPr>
        <w:tabs>
          <w:tab w:val="left" w:pos="426"/>
        </w:tabs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bCs/>
          <w:sz w:val="22"/>
          <w:szCs w:val="22"/>
          <w:lang w:val="pl-PL" w:eastAsia="en-US"/>
        </w:rPr>
        <w:t xml:space="preserve">Sprzedawca zobowiązuje się do wymiany wadliwego </w:t>
      </w:r>
      <w:r w:rsidR="00BF7600" w:rsidRPr="0075299D">
        <w:rPr>
          <w:bCs/>
          <w:sz w:val="22"/>
          <w:szCs w:val="22"/>
          <w:lang w:val="pl-PL" w:eastAsia="en-US"/>
        </w:rPr>
        <w:t xml:space="preserve">materiału </w:t>
      </w:r>
      <w:r w:rsidRPr="0075299D">
        <w:rPr>
          <w:bCs/>
          <w:sz w:val="22"/>
          <w:szCs w:val="22"/>
          <w:lang w:val="pl-PL" w:eastAsia="en-US"/>
        </w:rPr>
        <w:t>na wolny od wad po bezskutecznych dwóch naprawach gwarancyjnych.</w:t>
      </w:r>
    </w:p>
    <w:p w14:paraId="7333FD1A" w14:textId="77777777" w:rsidR="00D741F5" w:rsidRPr="0075299D" w:rsidRDefault="00D741F5" w:rsidP="0075299D">
      <w:pPr>
        <w:numPr>
          <w:ilvl w:val="0"/>
          <w:numId w:val="36"/>
        </w:numPr>
        <w:ind w:left="284" w:hanging="284"/>
        <w:jc w:val="both"/>
        <w:rPr>
          <w:sz w:val="22"/>
          <w:szCs w:val="22"/>
          <w:lang w:val="pl-PL"/>
        </w:rPr>
      </w:pPr>
      <w:r w:rsidRPr="0075299D">
        <w:rPr>
          <w:bCs/>
          <w:sz w:val="22"/>
          <w:szCs w:val="22"/>
          <w:lang w:val="pl-PL" w:eastAsia="en-US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2733A4B" w14:textId="140167E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 xml:space="preserve">§ </w:t>
      </w:r>
      <w:r w:rsidR="004179FF" w:rsidRPr="0075299D">
        <w:rPr>
          <w:rFonts w:ascii="Times New Roman" w:hAnsi="Times New Roman"/>
          <w:sz w:val="22"/>
          <w:szCs w:val="22"/>
        </w:rPr>
        <w:t>10</w:t>
      </w:r>
    </w:p>
    <w:p w14:paraId="5CEA8B49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 xml:space="preserve">Wszelkie zmiany Umowy wymagają zgody obu Stron i zachowania formy pisemnej </w:t>
      </w:r>
      <w:r w:rsidRPr="0075299D">
        <w:rPr>
          <w:color w:val="000000"/>
          <w:kern w:val="2"/>
          <w:sz w:val="22"/>
          <w:szCs w:val="22"/>
          <w:lang w:val="pl-PL"/>
        </w:rPr>
        <w:br/>
        <w:t>pod rygorem nieważności.</w:t>
      </w:r>
    </w:p>
    <w:p w14:paraId="2CEE5C18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455 ustawy Prawo zamówień publicznych.  </w:t>
      </w:r>
    </w:p>
    <w:p w14:paraId="4F4FBFC3" w14:textId="77777777" w:rsidR="00D741F5" w:rsidRPr="0075299D" w:rsidRDefault="00D741F5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rFonts w:eastAsia="SimSun"/>
          <w:color w:val="000000"/>
          <w:kern w:val="3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Dopuszcza się możliwość zmiany ustaleń niniejszej Umowy w stosunku do treści oferty, bez</w:t>
      </w:r>
      <w:r w:rsidRPr="0075299D">
        <w:rPr>
          <w:rFonts w:eastAsia="SimSun"/>
          <w:color w:val="000000"/>
          <w:kern w:val="3"/>
          <w:sz w:val="22"/>
          <w:szCs w:val="22"/>
          <w:lang w:val="pl-PL"/>
        </w:rPr>
        <w:t xml:space="preserve"> przeprowadzania nowego postępowania o udzielenie zamówienia Sprzedawcy w następujących przypadkach: </w:t>
      </w:r>
    </w:p>
    <w:p w14:paraId="2FA3C74B" w14:textId="77777777" w:rsidR="00987FC3" w:rsidRPr="0075299D" w:rsidRDefault="005C53CA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wysokości wynagrodzenia w przypadku zmiany stawki podatku od towarów i usług.</w:t>
      </w:r>
    </w:p>
    <w:p w14:paraId="0A0A8E4C" w14:textId="35E0CDFA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5201B63A" w14:textId="77777777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przedłużenia okresu gwarancji, w sytuacji jej przedłużenia przez producenta </w:t>
      </w:r>
      <w:r w:rsidRPr="0075299D">
        <w:rPr>
          <w:bCs/>
          <w:color w:val="000000"/>
          <w:kern w:val="2"/>
          <w:sz w:val="22"/>
          <w:szCs w:val="22"/>
          <w:lang w:val="pl-PL"/>
        </w:rPr>
        <w:br/>
        <w:t>lub Sprzedawcę,</w:t>
      </w:r>
    </w:p>
    <w:p w14:paraId="26B8A6E3" w14:textId="59528D5E" w:rsidR="00BF7600" w:rsidRPr="0075299D" w:rsidRDefault="00BF7600" w:rsidP="0075299D">
      <w:pPr>
        <w:numPr>
          <w:ilvl w:val="0"/>
          <w:numId w:val="33"/>
        </w:numPr>
        <w:autoSpaceDN w:val="0"/>
        <w:jc w:val="both"/>
        <w:rPr>
          <w:bCs/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>zmiany cen w sytuacji, kiedy zmiana ta będzie korzystna dla Kupującego tzn. na cenę niższą (upusty, rabaty przy zachowaniu dotychczasowego zakresu świadczenia)</w:t>
      </w:r>
      <w:r w:rsidR="00514170" w:rsidRPr="0075299D">
        <w:rPr>
          <w:bCs/>
          <w:color w:val="000000"/>
          <w:kern w:val="2"/>
          <w:sz w:val="22"/>
          <w:szCs w:val="22"/>
          <w:lang w:val="pl-PL"/>
        </w:rPr>
        <w:t xml:space="preserve"> </w:t>
      </w: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na pisemny wniosek jednej ze Stron. </w:t>
      </w:r>
    </w:p>
    <w:p w14:paraId="3365C5C0" w14:textId="77777777" w:rsidR="00514170" w:rsidRPr="0075299D" w:rsidRDefault="005C53CA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</w:p>
    <w:p w14:paraId="590BCBC2" w14:textId="2A9864F5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lastRenderedPageBreak/>
        <w:t>Zmiana wysokości wynagrodzenia należnego Wykonawcy w przypadku zaistnienia przesłanki, o   której mowa w 3 pkt. a),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55ABF6C" w14:textId="77777777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color w:val="000000"/>
          <w:kern w:val="2"/>
          <w:sz w:val="22"/>
          <w:szCs w:val="22"/>
          <w:lang w:val="pl-PL"/>
        </w:rPr>
        <w:t>W przypadku zmiany, o której mowa w ust. 3 pkt. a), wartość wynagrodzenia netto nie zmieni się, a wartość wynagrodzenia brutto zostanie wyliczona na podstawie nowych przepisów.</w:t>
      </w:r>
    </w:p>
    <w:p w14:paraId="689921F9" w14:textId="0B29D806" w:rsidR="00514170" w:rsidRPr="0075299D" w:rsidRDefault="00514170" w:rsidP="0075299D">
      <w:pPr>
        <w:numPr>
          <w:ilvl w:val="0"/>
          <w:numId w:val="32"/>
        </w:numPr>
        <w:tabs>
          <w:tab w:val="left" w:pos="360"/>
        </w:tabs>
        <w:suppressAutoHyphens/>
        <w:autoSpaceDN w:val="0"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75299D">
        <w:rPr>
          <w:bCs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75299D">
        <w:rPr>
          <w:bCs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</w:t>
      </w:r>
      <w:r w:rsidRPr="0075299D">
        <w:rPr>
          <w:rFonts w:eastAsia="SimSun"/>
          <w:bCs/>
          <w:color w:val="000000"/>
          <w:kern w:val="2"/>
          <w:sz w:val="22"/>
          <w:szCs w:val="22"/>
          <w:lang w:val="pl-PL"/>
        </w:rPr>
        <w:t xml:space="preserve"> której te zmiany dotyczą, drugiej Stronie.                 </w:t>
      </w:r>
    </w:p>
    <w:p w14:paraId="727FCCED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BE59044" w14:textId="18CA9C9E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 1</w:t>
      </w:r>
      <w:r w:rsidR="004179FF" w:rsidRPr="0075299D">
        <w:rPr>
          <w:rFonts w:ascii="Times New Roman" w:hAnsi="Times New Roman"/>
          <w:sz w:val="22"/>
          <w:szCs w:val="22"/>
        </w:rPr>
        <w:t>1</w:t>
      </w:r>
    </w:p>
    <w:p w14:paraId="20DC5766" w14:textId="77777777" w:rsidR="005C53CA" w:rsidRPr="0075299D" w:rsidRDefault="005C53CA" w:rsidP="0075299D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40119D9A" w14:textId="4D2AE774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2</w:t>
      </w:r>
    </w:p>
    <w:p w14:paraId="7ED7E399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3B436FC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2524D1D5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3.  Wykonawca zobowiązuje się do wykorzystania uzyskanych, powyższych informacji jedynie w celu wykonania przedmiotu umowy. </w:t>
      </w:r>
    </w:p>
    <w:p w14:paraId="1092A15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 xml:space="preserve">4. </w:t>
      </w:r>
      <w:r w:rsidRPr="0075299D">
        <w:rPr>
          <w:sz w:val="22"/>
          <w:szCs w:val="22"/>
        </w:rPr>
        <w:tab/>
        <w:t xml:space="preserve">Wykonawca zobowiązuje się ujawnić powyższe informacje tylko tym pracownikom Wykonawcy, wobec których ujawnienie takie będzie uzasadnione zakresem, w którym wykonują przedmiot umowy. </w:t>
      </w:r>
    </w:p>
    <w:p w14:paraId="64451D1D" w14:textId="77777777" w:rsidR="005C53CA" w:rsidRPr="0075299D" w:rsidRDefault="005C53CA" w:rsidP="0075299D">
      <w:pPr>
        <w:pStyle w:val="NormalnyWeb"/>
        <w:spacing w:before="0" w:after="0"/>
        <w:ind w:left="284" w:hanging="284"/>
        <w:jc w:val="both"/>
        <w:rPr>
          <w:sz w:val="22"/>
          <w:szCs w:val="22"/>
        </w:rPr>
      </w:pPr>
      <w:r w:rsidRPr="0075299D">
        <w:rPr>
          <w:sz w:val="22"/>
          <w:szCs w:val="22"/>
        </w:rPr>
        <w:t>5.  Powyższe przepisy nie będą miały zastosowania wobec informacji powszechnie znanych lub opublikowanych oraz w przypadku żądania ich ujawnienia przez uprawniony organ.</w:t>
      </w:r>
    </w:p>
    <w:p w14:paraId="7D6F0C64" w14:textId="777777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83B44E7" w14:textId="0DFF1ECC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3</w:t>
      </w:r>
    </w:p>
    <w:p w14:paraId="04CF0D0A" w14:textId="77777777" w:rsidR="005C53CA" w:rsidRPr="0075299D" w:rsidRDefault="005C53CA" w:rsidP="0075299D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1633F82D" w14:textId="77777777" w:rsidR="005C53CA" w:rsidRPr="0075299D" w:rsidRDefault="005C53CA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62C48B05" w14:textId="22007A7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4</w:t>
      </w:r>
    </w:p>
    <w:p w14:paraId="29163342" w14:textId="77777777" w:rsidR="005C53CA" w:rsidRPr="0075299D" w:rsidRDefault="005C53CA" w:rsidP="0075299D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53B928CB" w14:textId="77777777" w:rsidR="005C53CA" w:rsidRPr="0075299D" w:rsidRDefault="005C53CA" w:rsidP="0075299D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015EC7F8" w14:textId="14537037" w:rsidR="005C53CA" w:rsidRPr="0075299D" w:rsidRDefault="005C53CA" w:rsidP="0075299D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§1</w:t>
      </w:r>
      <w:r w:rsidR="004179FF" w:rsidRPr="0075299D">
        <w:rPr>
          <w:rFonts w:ascii="Times New Roman" w:hAnsi="Times New Roman"/>
          <w:sz w:val="22"/>
          <w:szCs w:val="22"/>
        </w:rPr>
        <w:t>5</w:t>
      </w:r>
    </w:p>
    <w:p w14:paraId="2C2A2EDD" w14:textId="77777777" w:rsidR="005C53CA" w:rsidRPr="0075299D" w:rsidRDefault="005C53CA" w:rsidP="0075299D">
      <w:pPr>
        <w:pStyle w:val="Tekstpodstawowy"/>
        <w:spacing w:line="240" w:lineRule="auto"/>
        <w:ind w:right="-47" w:firstLine="284"/>
        <w:jc w:val="both"/>
        <w:rPr>
          <w:rFonts w:ascii="Times New Roman" w:hAnsi="Times New Roman"/>
          <w:b/>
          <w:sz w:val="22"/>
          <w:szCs w:val="22"/>
        </w:rPr>
      </w:pPr>
      <w:r w:rsidRPr="0075299D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6954AFD9" w14:textId="77777777" w:rsidR="005C53CA" w:rsidRPr="0075299D" w:rsidRDefault="005C53CA" w:rsidP="0075299D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70EAFBD2" w14:textId="77777777" w:rsidR="005C53CA" w:rsidRPr="0075299D" w:rsidRDefault="005C53CA" w:rsidP="0075299D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75299D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01CBA3AD" w14:textId="77777777" w:rsidR="005C53CA" w:rsidRPr="0075299D" w:rsidRDefault="005C53CA" w:rsidP="0075299D">
      <w:pPr>
        <w:jc w:val="both"/>
        <w:rPr>
          <w:sz w:val="22"/>
          <w:szCs w:val="22"/>
          <w:lang w:val="pl-PL"/>
        </w:rPr>
      </w:pPr>
    </w:p>
    <w:p w14:paraId="7C52C50A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E5DFC63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6A80DCC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....................................................................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>……………………………….....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</w:t>
      </w:r>
    </w:p>
    <w:p w14:paraId="38262EEA" w14:textId="77777777" w:rsidR="005C53CA" w:rsidRPr="0075299D" w:rsidRDefault="005C53CA" w:rsidP="0075299D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75299D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2BE29EC0" w14:textId="77777777" w:rsidR="005C53CA" w:rsidRPr="0075299D" w:rsidRDefault="005C53CA" w:rsidP="0075299D">
      <w:pPr>
        <w:pStyle w:val="Zwykyteks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1C6222A" w14:textId="77777777" w:rsidR="005C53CA" w:rsidRPr="0075299D" w:rsidRDefault="005C53CA" w:rsidP="0075299D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49196087" w14:textId="77777777" w:rsidR="005C53CA" w:rsidRPr="0075299D" w:rsidRDefault="005C53CA" w:rsidP="0075299D">
      <w:pPr>
        <w:pStyle w:val="Zwykytekst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KONTRASYGNATA FINANSOWA</w:t>
      </w:r>
    </w:p>
    <w:p w14:paraId="33D9EB37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bookmarkStart w:id="5" w:name="_Hlk104894231"/>
      <w:r w:rsidRPr="0075299D">
        <w:rPr>
          <w:rFonts w:ascii="Times New Roman" w:hAnsi="Times New Roman" w:cs="Times New Roman"/>
          <w:sz w:val="22"/>
          <w:szCs w:val="22"/>
          <w:lang w:val="pl-PL"/>
        </w:rPr>
        <w:lastRenderedPageBreak/>
        <w:t>Załączniki do umowy :</w:t>
      </w:r>
    </w:p>
    <w:p w14:paraId="4A217AF1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 xml:space="preserve">1) Szczegółowa specyfikacja przedmiotu zamówienia </w:t>
      </w:r>
    </w:p>
    <w:p w14:paraId="017640DA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75299D">
        <w:rPr>
          <w:rFonts w:ascii="Times New Roman" w:hAnsi="Times New Roman" w:cs="Times New Roman"/>
          <w:sz w:val="22"/>
          <w:szCs w:val="22"/>
          <w:lang w:val="pl-PL"/>
        </w:rPr>
        <w:t>2) Oświadczenie dla celów podatkowych dotyczące podmiotów powiązanych</w:t>
      </w:r>
    </w:p>
    <w:p w14:paraId="30A2A1BF" w14:textId="77777777" w:rsidR="005C53CA" w:rsidRPr="0075299D" w:rsidRDefault="005C53CA" w:rsidP="0075299D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</w:p>
    <w:p w14:paraId="6A23D8DA" w14:textId="77777777" w:rsidR="005C53CA" w:rsidRPr="0075299D" w:rsidRDefault="005C53CA" w:rsidP="0075299D">
      <w:pPr>
        <w:widowControl w:val="0"/>
        <w:autoSpaceDE w:val="0"/>
        <w:jc w:val="right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Załącznik nr 2 do umowy</w:t>
      </w:r>
    </w:p>
    <w:p w14:paraId="7C431EF0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</w:p>
    <w:p w14:paraId="3606C963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</w:p>
    <w:p w14:paraId="3D689988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.....................................… </w:t>
      </w:r>
    </w:p>
    <w:p w14:paraId="70D6C394" w14:textId="77777777" w:rsidR="005C53CA" w:rsidRPr="0075299D" w:rsidRDefault="005C53CA" w:rsidP="0075299D">
      <w:pPr>
        <w:widowControl w:val="0"/>
        <w:autoSpaceDE w:val="0"/>
        <w:ind w:firstLine="555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Nazwa Wykonawcy</w:t>
      </w:r>
    </w:p>
    <w:p w14:paraId="7A1A0869" w14:textId="77777777" w:rsidR="005C53CA" w:rsidRPr="0075299D" w:rsidRDefault="005C53CA" w:rsidP="0075299D">
      <w:pPr>
        <w:widowControl w:val="0"/>
        <w:autoSpaceDE w:val="0"/>
        <w:textAlignment w:val="baseline"/>
        <w:rPr>
          <w:sz w:val="22"/>
          <w:szCs w:val="22"/>
          <w:lang w:val="pl-PL"/>
        </w:rPr>
      </w:pPr>
    </w:p>
    <w:p w14:paraId="53C1A9E4" w14:textId="77777777" w:rsidR="005C53CA" w:rsidRPr="0075299D" w:rsidRDefault="005C53CA" w:rsidP="0075299D">
      <w:pPr>
        <w:widowControl w:val="0"/>
        <w:autoSpaceDE w:val="0"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.....................................…</w:t>
      </w:r>
    </w:p>
    <w:p w14:paraId="479F7282" w14:textId="77777777" w:rsidR="005C53CA" w:rsidRPr="0075299D" w:rsidRDefault="005C53CA" w:rsidP="0075299D">
      <w:pPr>
        <w:widowControl w:val="0"/>
        <w:autoSpaceDE w:val="0"/>
        <w:ind w:firstLine="840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NIP</w:t>
      </w:r>
      <w:r w:rsidRPr="0075299D">
        <w:rPr>
          <w:sz w:val="22"/>
          <w:szCs w:val="22"/>
          <w:lang w:val="pl-PL"/>
        </w:rPr>
        <w:tab/>
        <w:t> </w:t>
      </w:r>
    </w:p>
    <w:p w14:paraId="4AF8C788" w14:textId="77777777" w:rsidR="005C53CA" w:rsidRPr="0075299D" w:rsidRDefault="005C53CA" w:rsidP="0075299D">
      <w:pPr>
        <w:widowControl w:val="0"/>
        <w:autoSpaceDE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50B923C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F5DBDD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E00A5D8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9E73346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>OŚWIADCZENIE DLA CELÓW PODATKOWYCH</w:t>
      </w:r>
    </w:p>
    <w:p w14:paraId="15A6DC2C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3D59525C" w14:textId="77777777" w:rsidR="005C53CA" w:rsidRPr="0075299D" w:rsidRDefault="005C53CA" w:rsidP="0075299D">
      <w:pPr>
        <w:widowControl w:val="0"/>
        <w:autoSpaceDE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6B96D1D" w14:textId="77777777" w:rsidR="005C53CA" w:rsidRPr="0075299D" w:rsidRDefault="005C53CA" w:rsidP="0075299D">
      <w:pPr>
        <w:widowControl w:val="0"/>
        <w:autoSpaceDE w:val="0"/>
        <w:textAlignment w:val="baseline"/>
        <w:rPr>
          <w:sz w:val="22"/>
          <w:szCs w:val="22"/>
          <w:lang w:val="pl-PL"/>
        </w:rPr>
      </w:pPr>
      <w:r w:rsidRPr="0075299D">
        <w:rPr>
          <w:sz w:val="22"/>
          <w:szCs w:val="22"/>
          <w:lang w:val="pl-PL"/>
        </w:rPr>
        <w:t>Działając w imieniu ………………………………, (dalej jako: „</w:t>
      </w:r>
      <w:r w:rsidRPr="0075299D">
        <w:rPr>
          <w:b/>
          <w:bCs/>
          <w:sz w:val="22"/>
          <w:szCs w:val="22"/>
          <w:lang w:val="pl-PL"/>
        </w:rPr>
        <w:t>Podmiot</w:t>
      </w:r>
      <w:r w:rsidRPr="0075299D">
        <w:rPr>
          <w:sz w:val="22"/>
          <w:szCs w:val="22"/>
          <w:lang w:val="pl-PL"/>
        </w:rPr>
        <w:t>”) niniejszym oświadcza, że Podmiot:</w:t>
      </w:r>
    </w:p>
    <w:p w14:paraId="329BB545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b/>
          <w:bCs/>
          <w:sz w:val="22"/>
          <w:szCs w:val="22"/>
          <w:lang w:val="pl-PL"/>
        </w:rPr>
        <w:t>jest / nie jest</w:t>
      </w:r>
      <w:r w:rsidRPr="0075299D">
        <w:rPr>
          <w:sz w:val="22"/>
          <w:szCs w:val="22"/>
          <w:vertAlign w:val="superscript"/>
          <w:lang w:val="pl-PL"/>
        </w:rPr>
        <w:footnoteReference w:id="1"/>
      </w:r>
      <w:r w:rsidRPr="0075299D">
        <w:rPr>
          <w:sz w:val="22"/>
          <w:szCs w:val="22"/>
          <w:lang w:val="pl-PL"/>
        </w:rPr>
        <w:t xml:space="preserve"> podmiotem powiązanym z Akademią Górniczo-Hutniczą </w:t>
      </w:r>
      <w:r w:rsidRPr="0075299D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75299D">
        <w:rPr>
          <w:sz w:val="22"/>
          <w:szCs w:val="22"/>
          <w:vertAlign w:val="superscript"/>
        </w:rPr>
        <w:footnoteReference w:id="2"/>
      </w:r>
      <w:r w:rsidRPr="0075299D">
        <w:rPr>
          <w:sz w:val="22"/>
          <w:szCs w:val="22"/>
          <w:lang w:val="pl-PL"/>
        </w:rPr>
        <w:t>;</w:t>
      </w:r>
    </w:p>
    <w:p w14:paraId="1A85F9B3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75299D">
        <w:rPr>
          <w:sz w:val="22"/>
          <w:szCs w:val="22"/>
          <w:vertAlign w:val="superscript"/>
        </w:rPr>
        <w:footnoteReference w:id="3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5299D">
        <w:rPr>
          <w:sz w:val="22"/>
          <w:szCs w:val="22"/>
          <w:vertAlign w:val="superscript"/>
        </w:rPr>
        <w:footnoteReference w:id="4"/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20C91581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 w:rsidRPr="0075299D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75299D">
        <w:rPr>
          <w:sz w:val="22"/>
          <w:szCs w:val="22"/>
          <w:vertAlign w:val="superscript"/>
        </w:rPr>
        <w:footnoteReference w:id="5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75299D">
        <w:rPr>
          <w:sz w:val="22"/>
          <w:szCs w:val="22"/>
          <w:vertAlign w:val="superscript"/>
        </w:rPr>
        <w:footnoteReference w:id="6"/>
      </w:r>
      <w:r w:rsidRPr="0075299D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75299D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75299D">
        <w:rPr>
          <w:rFonts w:eastAsia="Calibri"/>
          <w:sz w:val="22"/>
          <w:szCs w:val="22"/>
          <w:lang w:val="pl-PL" w:eastAsia="en-US"/>
        </w:rPr>
        <w:t xml:space="preserve"> </w:t>
      </w:r>
    </w:p>
    <w:p w14:paraId="5D4AC8A8" w14:textId="77777777" w:rsidR="005C53CA" w:rsidRPr="0075299D" w:rsidRDefault="005C53CA" w:rsidP="0075299D">
      <w:pPr>
        <w:widowControl w:val="0"/>
        <w:numPr>
          <w:ilvl w:val="0"/>
          <w:numId w:val="18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75299D">
        <w:rPr>
          <w:rFonts w:eastAsia="Calibri"/>
          <w:sz w:val="22"/>
          <w:szCs w:val="22"/>
          <w:lang w:val="pl-PL" w:eastAsia="en-US"/>
        </w:rPr>
        <w:t xml:space="preserve">Podmiot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75299D">
        <w:rPr>
          <w:sz w:val="22"/>
          <w:szCs w:val="22"/>
          <w:vertAlign w:val="superscript"/>
          <w:lang w:val="pl-PL"/>
        </w:rPr>
        <w:footnoteReference w:id="7"/>
      </w:r>
      <w:r w:rsidRPr="0075299D">
        <w:rPr>
          <w:sz w:val="22"/>
          <w:szCs w:val="22"/>
          <w:lang w:val="pl-PL"/>
        </w:rPr>
        <w:t xml:space="preserve"> </w:t>
      </w:r>
      <w:r w:rsidRPr="0075299D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75299D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75299D">
        <w:rPr>
          <w:sz w:val="22"/>
          <w:szCs w:val="22"/>
          <w:vertAlign w:val="superscript"/>
        </w:rPr>
        <w:footnoteReference w:id="8"/>
      </w:r>
      <w:r w:rsidRPr="0075299D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1900CA39" w14:textId="77777777" w:rsidR="005C53CA" w:rsidRPr="0075299D" w:rsidRDefault="005C53CA" w:rsidP="0075299D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4E5AA37B" w14:textId="77777777" w:rsidR="005C53CA" w:rsidRPr="0075299D" w:rsidRDefault="005C53CA" w:rsidP="0075299D">
      <w:pPr>
        <w:jc w:val="both"/>
        <w:rPr>
          <w:rFonts w:eastAsia="Calibri"/>
          <w:sz w:val="22"/>
          <w:szCs w:val="22"/>
          <w:lang w:val="pl-PL" w:eastAsia="en-US"/>
        </w:rPr>
      </w:pPr>
      <w:r w:rsidRPr="0075299D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75299D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063E770F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56A37F8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6F1DD70" w14:textId="77777777" w:rsidR="005C53CA" w:rsidRPr="0075299D" w:rsidRDefault="005C53CA" w:rsidP="0075299D">
      <w:pPr>
        <w:widowControl w:val="0"/>
        <w:autoSpaceDE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C9024E" w14:textId="77777777" w:rsidR="005C53CA" w:rsidRPr="0075299D" w:rsidRDefault="005C53CA" w:rsidP="0075299D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C53CA" w:rsidRPr="0075299D" w14:paraId="3245F4C5" w14:textId="77777777" w:rsidTr="005C53CA">
        <w:tc>
          <w:tcPr>
            <w:tcW w:w="4105" w:type="dxa"/>
            <w:hideMark/>
          </w:tcPr>
          <w:p w14:paraId="356A447A" w14:textId="77777777" w:rsidR="005C53CA" w:rsidRPr="0075299D" w:rsidRDefault="005C53CA" w:rsidP="0075299D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8D1C381" w14:textId="77777777" w:rsidR="005C53CA" w:rsidRPr="0075299D" w:rsidRDefault="005C53CA" w:rsidP="0075299D">
            <w:pPr>
              <w:jc w:val="center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75299D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  <w:bookmarkEnd w:id="5"/>
    </w:tbl>
    <w:p w14:paraId="40CBF94A" w14:textId="77777777" w:rsidR="005C53CA" w:rsidRPr="0075299D" w:rsidRDefault="005C53CA" w:rsidP="0075299D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sectPr w:rsidR="005C53CA" w:rsidRPr="0075299D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11D3D" w14:textId="77777777" w:rsidR="0031257B" w:rsidRDefault="0031257B">
      <w:r>
        <w:separator/>
      </w:r>
    </w:p>
  </w:endnote>
  <w:endnote w:type="continuationSeparator" w:id="0">
    <w:p w14:paraId="6D1A89CA" w14:textId="77777777" w:rsidR="0031257B" w:rsidRDefault="00312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F49F2" w14:textId="77777777" w:rsidR="0031257B" w:rsidRDefault="0031257B">
      <w:r>
        <w:separator/>
      </w:r>
    </w:p>
  </w:footnote>
  <w:footnote w:type="continuationSeparator" w:id="0">
    <w:p w14:paraId="3A154BFA" w14:textId="77777777" w:rsidR="0031257B" w:rsidRDefault="0031257B">
      <w:r>
        <w:continuationSeparator/>
      </w:r>
    </w:p>
  </w:footnote>
  <w:footnote w:id="1">
    <w:p w14:paraId="7B21D089" w14:textId="77777777" w:rsidR="005C53CA" w:rsidRDefault="005C53CA" w:rsidP="005C53C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B4A1400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EE2422" w14:textId="77777777" w:rsidR="005C53CA" w:rsidRDefault="005C53CA" w:rsidP="005C53CA">
      <w:pPr>
        <w:pStyle w:val="paragraph"/>
        <w:numPr>
          <w:ilvl w:val="0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ED07EB" w14:textId="77777777" w:rsidR="005C53CA" w:rsidRDefault="005C53CA" w:rsidP="005C53CA">
      <w:pPr>
        <w:pStyle w:val="paragraph"/>
        <w:numPr>
          <w:ilvl w:val="0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557480" w14:textId="77777777" w:rsidR="005C53CA" w:rsidRDefault="005C53CA" w:rsidP="005C53CA">
      <w:pPr>
        <w:pStyle w:val="paragraph"/>
        <w:numPr>
          <w:ilvl w:val="1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6319D4" w14:textId="77777777" w:rsidR="005C53CA" w:rsidRDefault="005C53CA" w:rsidP="005C53CA">
      <w:pPr>
        <w:pStyle w:val="paragraph"/>
        <w:numPr>
          <w:ilvl w:val="1"/>
          <w:numId w:val="19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E2D738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676D44" w14:textId="77777777" w:rsidR="005C53CA" w:rsidRDefault="005C53CA" w:rsidP="005C53CA">
      <w:pPr>
        <w:pStyle w:val="paragraph"/>
        <w:numPr>
          <w:ilvl w:val="0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DD78F15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992079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7FA7EE" w14:textId="77777777" w:rsidR="005C53CA" w:rsidRDefault="005C53CA" w:rsidP="005C53CA">
      <w:pPr>
        <w:pStyle w:val="paragraph"/>
        <w:numPr>
          <w:ilvl w:val="1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5A5DD5" w14:textId="77777777" w:rsidR="005C53CA" w:rsidRDefault="005C53CA" w:rsidP="005C53CA">
      <w:pPr>
        <w:pStyle w:val="paragraph"/>
        <w:numPr>
          <w:ilvl w:val="0"/>
          <w:numId w:val="20"/>
        </w:numPr>
        <w:autoSpaceDN w:val="0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CE7E55" w14:textId="77777777" w:rsidR="005C53CA" w:rsidRDefault="005C53CA" w:rsidP="005C53C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BD1676E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B79DE06" w14:textId="77777777" w:rsidR="005C53CA" w:rsidRDefault="005C53CA" w:rsidP="005C53C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D4757C7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4FF7810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7ADC093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C19B2B" w14:textId="77777777" w:rsidR="005C53CA" w:rsidRDefault="005C53CA" w:rsidP="005C53CA">
      <w:pPr>
        <w:pStyle w:val="Tekstprzypisudolnego"/>
        <w:numPr>
          <w:ilvl w:val="0"/>
          <w:numId w:val="21"/>
        </w:numPr>
        <w:autoSpaceDN w:val="0"/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16AC3AB" w14:textId="77777777" w:rsidR="005C53CA" w:rsidRDefault="005C53CA" w:rsidP="005C53CA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7E16B7D" w14:textId="77777777" w:rsidR="005C53CA" w:rsidRDefault="005C53CA" w:rsidP="005C53C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DE55156" w14:textId="77777777" w:rsidR="005C53CA" w:rsidRDefault="005C53CA" w:rsidP="005C53C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6E0930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5635213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E50825D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1A5ECFE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581C9DB" w14:textId="77777777" w:rsidR="005C53CA" w:rsidRDefault="005C53CA" w:rsidP="005C53C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299A85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A19B07E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69492E4" w14:textId="77777777" w:rsidR="005C53CA" w:rsidRDefault="005C53CA" w:rsidP="005C53C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D0AA" w14:textId="77777777" w:rsidR="005C2F93" w:rsidRDefault="005C2F93">
    <w:pPr>
      <w:pStyle w:val="Nagwek"/>
      <w:rPr>
        <w:noProof/>
      </w:rPr>
    </w:pPr>
  </w:p>
  <w:p w14:paraId="1AE09EC9" w14:textId="4B63EE94" w:rsidR="00AB08B5" w:rsidRDefault="00BC1C10">
    <w:pPr>
      <w:pStyle w:val="Nagwek"/>
    </w:pPr>
    <w:r w:rsidRPr="007C5363">
      <w:rPr>
        <w:rFonts w:ascii="Verdana" w:hAnsi="Verdana"/>
        <w:i/>
        <w:noProof/>
        <w:sz w:val="16"/>
        <w:szCs w:val="16"/>
      </w:rPr>
      <w:drawing>
        <wp:inline distT="0" distB="0" distL="0" distR="0" wp14:anchorId="53C48D90" wp14:editId="5B6F5E80">
          <wp:extent cx="5730875" cy="1121917"/>
          <wp:effectExtent l="0" t="0" r="3175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1121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BB4E41"/>
    <w:multiLevelType w:val="hybridMultilevel"/>
    <w:tmpl w:val="AACE2C8A"/>
    <w:lvl w:ilvl="0" w:tplc="753CFA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FC4015C"/>
    <w:multiLevelType w:val="hybridMultilevel"/>
    <w:tmpl w:val="CC406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927789"/>
    <w:multiLevelType w:val="hybridMultilevel"/>
    <w:tmpl w:val="C966DFCA"/>
    <w:lvl w:ilvl="0" w:tplc="A59CC96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864C72"/>
    <w:multiLevelType w:val="multilevel"/>
    <w:tmpl w:val="FDEE1C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9147AD"/>
    <w:multiLevelType w:val="multilevel"/>
    <w:tmpl w:val="D390F0AA"/>
    <w:lvl w:ilvl="0">
      <w:start w:val="1"/>
      <w:numFmt w:val="decimal"/>
      <w:lvlText w:val="%1."/>
      <w:lvlJc w:val="left"/>
      <w:pPr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672EEE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F132B81"/>
    <w:multiLevelType w:val="hybridMultilevel"/>
    <w:tmpl w:val="D974C90E"/>
    <w:lvl w:ilvl="0" w:tplc="99A617C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DB20C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42E320C"/>
    <w:multiLevelType w:val="hybridMultilevel"/>
    <w:tmpl w:val="79645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0A7C98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1"/>
  </w:num>
  <w:num w:numId="24">
    <w:abstractNumId w:val="5"/>
  </w:num>
  <w:num w:numId="25">
    <w:abstractNumId w:val="19"/>
  </w:num>
  <w:num w:numId="26">
    <w:abstractNumId w:val="10"/>
  </w:num>
  <w:num w:numId="27">
    <w:abstractNumId w:val="9"/>
  </w:num>
  <w:num w:numId="28">
    <w:abstractNumId w:val="27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17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F26"/>
    <w:rsid w:val="000033EA"/>
    <w:rsid w:val="00010F83"/>
    <w:rsid w:val="0002185D"/>
    <w:rsid w:val="00022E2D"/>
    <w:rsid w:val="0002467C"/>
    <w:rsid w:val="00025FF5"/>
    <w:rsid w:val="00040A7A"/>
    <w:rsid w:val="000936CA"/>
    <w:rsid w:val="00097182"/>
    <w:rsid w:val="000B1A00"/>
    <w:rsid w:val="000C0F66"/>
    <w:rsid w:val="000C404A"/>
    <w:rsid w:val="000E6096"/>
    <w:rsid w:val="00125F9D"/>
    <w:rsid w:val="00131C55"/>
    <w:rsid w:val="001764D4"/>
    <w:rsid w:val="00190B03"/>
    <w:rsid w:val="001B1DA2"/>
    <w:rsid w:val="001F341B"/>
    <w:rsid w:val="001F386C"/>
    <w:rsid w:val="002430FD"/>
    <w:rsid w:val="00267340"/>
    <w:rsid w:val="002716FE"/>
    <w:rsid w:val="00275C59"/>
    <w:rsid w:val="00295BF3"/>
    <w:rsid w:val="002A79FC"/>
    <w:rsid w:val="00303B9D"/>
    <w:rsid w:val="0031257B"/>
    <w:rsid w:val="003222A5"/>
    <w:rsid w:val="00337165"/>
    <w:rsid w:val="00356EF9"/>
    <w:rsid w:val="003974EB"/>
    <w:rsid w:val="003C6167"/>
    <w:rsid w:val="003E7A05"/>
    <w:rsid w:val="003F1749"/>
    <w:rsid w:val="004179FF"/>
    <w:rsid w:val="00496551"/>
    <w:rsid w:val="004A1C18"/>
    <w:rsid w:val="004C4EC3"/>
    <w:rsid w:val="004C6EF6"/>
    <w:rsid w:val="00512FD2"/>
    <w:rsid w:val="00514170"/>
    <w:rsid w:val="00523F87"/>
    <w:rsid w:val="00593CEB"/>
    <w:rsid w:val="005C2F93"/>
    <w:rsid w:val="005C53CA"/>
    <w:rsid w:val="005C6D38"/>
    <w:rsid w:val="005D2104"/>
    <w:rsid w:val="005F5263"/>
    <w:rsid w:val="00614C95"/>
    <w:rsid w:val="00644DB7"/>
    <w:rsid w:val="00645384"/>
    <w:rsid w:val="00660027"/>
    <w:rsid w:val="0069339E"/>
    <w:rsid w:val="006D745B"/>
    <w:rsid w:val="006F3D4D"/>
    <w:rsid w:val="006F51B5"/>
    <w:rsid w:val="006F6323"/>
    <w:rsid w:val="006F7905"/>
    <w:rsid w:val="00701285"/>
    <w:rsid w:val="00714F51"/>
    <w:rsid w:val="00731F6E"/>
    <w:rsid w:val="00733C77"/>
    <w:rsid w:val="0073639D"/>
    <w:rsid w:val="0075299D"/>
    <w:rsid w:val="0077795F"/>
    <w:rsid w:val="00787361"/>
    <w:rsid w:val="007A2EF1"/>
    <w:rsid w:val="007B00D4"/>
    <w:rsid w:val="007D703B"/>
    <w:rsid w:val="007E578C"/>
    <w:rsid w:val="00800261"/>
    <w:rsid w:val="00812304"/>
    <w:rsid w:val="00841B63"/>
    <w:rsid w:val="0086736E"/>
    <w:rsid w:val="008B638A"/>
    <w:rsid w:val="008D3AF3"/>
    <w:rsid w:val="008D6653"/>
    <w:rsid w:val="008E0730"/>
    <w:rsid w:val="0092337E"/>
    <w:rsid w:val="0092730E"/>
    <w:rsid w:val="009366B2"/>
    <w:rsid w:val="009561DA"/>
    <w:rsid w:val="00964142"/>
    <w:rsid w:val="009706FF"/>
    <w:rsid w:val="0098432D"/>
    <w:rsid w:val="00987FC3"/>
    <w:rsid w:val="00997B0E"/>
    <w:rsid w:val="009A694A"/>
    <w:rsid w:val="009A7064"/>
    <w:rsid w:val="009F7ECA"/>
    <w:rsid w:val="00A145E2"/>
    <w:rsid w:val="00A168D2"/>
    <w:rsid w:val="00A53359"/>
    <w:rsid w:val="00A57131"/>
    <w:rsid w:val="00A601F8"/>
    <w:rsid w:val="00A701A7"/>
    <w:rsid w:val="00A70EA7"/>
    <w:rsid w:val="00AA7F39"/>
    <w:rsid w:val="00AB08B5"/>
    <w:rsid w:val="00AD218A"/>
    <w:rsid w:val="00AF7449"/>
    <w:rsid w:val="00B11BA0"/>
    <w:rsid w:val="00B91234"/>
    <w:rsid w:val="00BA1B11"/>
    <w:rsid w:val="00BA5498"/>
    <w:rsid w:val="00BC1C10"/>
    <w:rsid w:val="00BD0C12"/>
    <w:rsid w:val="00BD5E3D"/>
    <w:rsid w:val="00BF7600"/>
    <w:rsid w:val="00C05D65"/>
    <w:rsid w:val="00C07E7C"/>
    <w:rsid w:val="00C12A61"/>
    <w:rsid w:val="00C14141"/>
    <w:rsid w:val="00C2196F"/>
    <w:rsid w:val="00C219F8"/>
    <w:rsid w:val="00C23E95"/>
    <w:rsid w:val="00C3744C"/>
    <w:rsid w:val="00C74D2A"/>
    <w:rsid w:val="00C92023"/>
    <w:rsid w:val="00C923E8"/>
    <w:rsid w:val="00C93478"/>
    <w:rsid w:val="00CA038E"/>
    <w:rsid w:val="00D03706"/>
    <w:rsid w:val="00D432AD"/>
    <w:rsid w:val="00D46DCD"/>
    <w:rsid w:val="00D6251D"/>
    <w:rsid w:val="00D66B91"/>
    <w:rsid w:val="00D70657"/>
    <w:rsid w:val="00D741F5"/>
    <w:rsid w:val="00D90ED3"/>
    <w:rsid w:val="00D9696A"/>
    <w:rsid w:val="00D97E9A"/>
    <w:rsid w:val="00DD0EDB"/>
    <w:rsid w:val="00DE2464"/>
    <w:rsid w:val="00E13592"/>
    <w:rsid w:val="00E204CE"/>
    <w:rsid w:val="00E256BD"/>
    <w:rsid w:val="00E27575"/>
    <w:rsid w:val="00E3334C"/>
    <w:rsid w:val="00E41EFD"/>
    <w:rsid w:val="00E45837"/>
    <w:rsid w:val="00E45BF9"/>
    <w:rsid w:val="00E4751B"/>
    <w:rsid w:val="00E54B9D"/>
    <w:rsid w:val="00E874DC"/>
    <w:rsid w:val="00EB0087"/>
    <w:rsid w:val="00ED7A5A"/>
    <w:rsid w:val="00EE6740"/>
    <w:rsid w:val="00EF0390"/>
    <w:rsid w:val="00F07F26"/>
    <w:rsid w:val="00F24EF8"/>
    <w:rsid w:val="00F735E6"/>
    <w:rsid w:val="00FB4F4A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13BF25"/>
  <w15:chartTrackingRefBased/>
  <w15:docId w15:val="{E7D92E63-0095-40E5-AB05-D8065B57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4B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B9D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1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1BA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1BA0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1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1BA0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4A2F-F18C-461F-8CCB-9CB5B753A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2378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16617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Michał Długoń</cp:lastModifiedBy>
  <cp:revision>2</cp:revision>
  <cp:lastPrinted>2022-08-02T10:10:00Z</cp:lastPrinted>
  <dcterms:created xsi:type="dcterms:W3CDTF">2023-07-12T11:56:00Z</dcterms:created>
  <dcterms:modified xsi:type="dcterms:W3CDTF">2023-07-12T11:56:00Z</dcterms:modified>
</cp:coreProperties>
</file>