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3A81C" w14:textId="77777777" w:rsidR="004270DC" w:rsidRPr="00880CA1" w:rsidRDefault="004270DC" w:rsidP="004270DC">
      <w:pPr>
        <w:jc w:val="right"/>
        <w:rPr>
          <w:b/>
          <w:sz w:val="22"/>
          <w:szCs w:val="22"/>
          <w:lang w:val="pl-PL"/>
        </w:rPr>
      </w:pPr>
      <w:r w:rsidRPr="00880CA1">
        <w:rPr>
          <w:b/>
          <w:sz w:val="22"/>
          <w:szCs w:val="22"/>
          <w:lang w:val="pl-PL"/>
        </w:rPr>
        <w:t xml:space="preserve">Załącznik nr </w:t>
      </w:r>
      <w:r>
        <w:rPr>
          <w:b/>
          <w:sz w:val="22"/>
          <w:szCs w:val="22"/>
          <w:lang w:val="pl-PL"/>
        </w:rPr>
        <w:t>3</w:t>
      </w:r>
    </w:p>
    <w:p w14:paraId="6125204C" w14:textId="77777777" w:rsidR="004270DC" w:rsidRPr="00880CA1" w:rsidRDefault="004270DC" w:rsidP="004270DC">
      <w:pPr>
        <w:jc w:val="right"/>
        <w:rPr>
          <w:b/>
          <w:sz w:val="22"/>
          <w:szCs w:val="22"/>
          <w:lang w:val="pl-PL"/>
        </w:rPr>
      </w:pPr>
    </w:p>
    <w:p w14:paraId="6854F38D" w14:textId="77777777" w:rsidR="004270DC" w:rsidRPr="00880CA1" w:rsidRDefault="004270DC" w:rsidP="004270DC">
      <w:pPr>
        <w:jc w:val="center"/>
        <w:rPr>
          <w:b/>
          <w:sz w:val="22"/>
          <w:szCs w:val="22"/>
          <w:lang w:val="pl-PL"/>
        </w:rPr>
      </w:pPr>
      <w:r w:rsidRPr="00880CA1">
        <w:rPr>
          <w:b/>
          <w:sz w:val="22"/>
          <w:szCs w:val="22"/>
          <w:lang w:val="pl-PL"/>
        </w:rPr>
        <w:t>WZÓR UMOWY</w:t>
      </w:r>
    </w:p>
    <w:p w14:paraId="1E10504D" w14:textId="77777777" w:rsidR="004270DC" w:rsidRPr="00880CA1" w:rsidRDefault="004270DC" w:rsidP="004270DC">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72E558E9" w14:textId="77777777" w:rsidR="004270DC" w:rsidRPr="00880CA1" w:rsidRDefault="004270DC" w:rsidP="004270DC">
      <w:pPr>
        <w:jc w:val="center"/>
        <w:rPr>
          <w:b/>
          <w:sz w:val="22"/>
          <w:szCs w:val="22"/>
          <w:lang w:val="pl-PL"/>
        </w:rPr>
      </w:pPr>
    </w:p>
    <w:p w14:paraId="6390D2A9" w14:textId="45CC7B74" w:rsidR="004270DC" w:rsidRPr="00880CA1" w:rsidRDefault="004270DC" w:rsidP="004270DC">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 nr sprawy: KC-zp.272-436/23</w:t>
      </w:r>
      <w:r w:rsidRPr="00880CA1">
        <w:rPr>
          <w:sz w:val="22"/>
          <w:szCs w:val="22"/>
          <w:lang w:val="pl-PL"/>
        </w:rPr>
        <w:t xml:space="preserve"> pomiędzy:</w:t>
      </w:r>
    </w:p>
    <w:p w14:paraId="45EE8C83" w14:textId="77777777" w:rsidR="004270DC" w:rsidRPr="00880CA1" w:rsidRDefault="004270DC" w:rsidP="004270DC">
      <w:pPr>
        <w:pStyle w:val="Tekstpodstawowywcity"/>
        <w:spacing w:after="0"/>
        <w:ind w:left="0"/>
        <w:jc w:val="both"/>
        <w:rPr>
          <w:sz w:val="22"/>
          <w:szCs w:val="22"/>
          <w:lang w:val="pl-PL"/>
        </w:rPr>
      </w:pPr>
    </w:p>
    <w:p w14:paraId="6B9165BD"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3F8EFEE"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4019696F"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29EE9759" w14:textId="77777777" w:rsidR="004270DC" w:rsidRPr="00880CA1" w:rsidRDefault="004270DC" w:rsidP="004270DC">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41310ADF"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117AE92D"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335026DC"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24EF92A7"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15D9C426"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E46911D"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5439DEEC"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4B29F853"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242853E8"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3A27B742"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20AE3FDC" w14:textId="57B57A8D" w:rsidR="004270DC" w:rsidRPr="00880CA1" w:rsidRDefault="004270DC" w:rsidP="004270DC">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Pr="00880CA1">
        <w:rPr>
          <w:b/>
          <w:bCs/>
          <w:sz w:val="22"/>
          <w:szCs w:val="22"/>
          <w:lang w:val="pl-PL"/>
        </w:rPr>
        <w:t xml:space="preserve">dostawa </w:t>
      </w:r>
      <w:r>
        <w:rPr>
          <w:b/>
          <w:bCs/>
          <w:sz w:val="22"/>
          <w:szCs w:val="22"/>
          <w:lang w:val="pl-PL"/>
        </w:rPr>
        <w:t xml:space="preserve">homogenizatora ultradźwiękowego / </w:t>
      </w:r>
      <w:proofErr w:type="spellStart"/>
      <w:r>
        <w:rPr>
          <w:b/>
          <w:bCs/>
          <w:sz w:val="22"/>
          <w:szCs w:val="22"/>
          <w:lang w:val="pl-PL"/>
        </w:rPr>
        <w:t>sonifikatora</w:t>
      </w:r>
      <w:proofErr w:type="spellEnd"/>
      <w:r w:rsidRPr="00880CA1">
        <w:rPr>
          <w:b/>
          <w:bCs/>
          <w:sz w:val="22"/>
          <w:szCs w:val="22"/>
          <w:lang w:val="pl-PL"/>
        </w:rPr>
        <w:t xml:space="preserve"> na potrzeby </w:t>
      </w:r>
      <w:proofErr w:type="spellStart"/>
      <w:r w:rsidRPr="00880CA1">
        <w:rPr>
          <w:b/>
          <w:bCs/>
          <w:sz w:val="22"/>
          <w:szCs w:val="22"/>
          <w:lang w:val="pl-PL"/>
        </w:rPr>
        <w:t>W</w:t>
      </w:r>
      <w:r>
        <w:rPr>
          <w:b/>
          <w:bCs/>
          <w:sz w:val="22"/>
          <w:szCs w:val="22"/>
          <w:lang w:val="pl-PL"/>
        </w:rPr>
        <w:t>IM</w:t>
      </w:r>
      <w:r w:rsidRPr="00880CA1">
        <w:rPr>
          <w:b/>
          <w:bCs/>
          <w:sz w:val="22"/>
          <w:szCs w:val="22"/>
          <w:lang w:val="pl-PL"/>
        </w:rPr>
        <w:t>i</w:t>
      </w:r>
      <w:r>
        <w:rPr>
          <w:b/>
          <w:bCs/>
          <w:sz w:val="22"/>
          <w:szCs w:val="22"/>
          <w:lang w:val="pl-PL"/>
        </w:rPr>
        <w:t>C</w:t>
      </w:r>
      <w:proofErr w:type="spellEnd"/>
    </w:p>
    <w:p w14:paraId="57D4AF71" w14:textId="77777777" w:rsidR="004270DC" w:rsidRPr="00880CA1" w:rsidRDefault="004270DC" w:rsidP="004270D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155B57B2"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6C4012BD" w14:textId="27A119F5" w:rsidR="004270DC" w:rsidRPr="00880CA1" w:rsidRDefault="004270DC" w:rsidP="004270DC">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w:t>
      </w:r>
      <w:r>
        <w:rPr>
          <w:rFonts w:ascii="Times New Roman" w:hAnsi="Times New Roman"/>
          <w:sz w:val="22"/>
          <w:szCs w:val="22"/>
        </w:rPr>
        <w:t xml:space="preserve">i </w:t>
      </w:r>
      <w:r w:rsidRPr="004270DC">
        <w:rPr>
          <w:rFonts w:ascii="Times New Roman" w:hAnsi="Times New Roman"/>
          <w:b/>
          <w:bCs/>
          <w:sz w:val="22"/>
          <w:szCs w:val="22"/>
        </w:rPr>
        <w:t>zainstalować</w:t>
      </w:r>
      <w:r>
        <w:rPr>
          <w:rFonts w:ascii="Times New Roman" w:hAnsi="Times New Roman"/>
          <w:sz w:val="22"/>
          <w:szCs w:val="22"/>
        </w:rPr>
        <w:t xml:space="preserve"> </w:t>
      </w:r>
      <w:r w:rsidRPr="00880CA1">
        <w:rPr>
          <w:rFonts w:ascii="Times New Roman" w:hAnsi="Times New Roman"/>
          <w:sz w:val="22"/>
          <w:szCs w:val="22"/>
        </w:rPr>
        <w:t xml:space="preserve">sprzęt, o którym mowa w § 1 w terminie do </w:t>
      </w:r>
      <w:r w:rsidRPr="004270DC">
        <w:rPr>
          <w:rFonts w:ascii="Times New Roman" w:hAnsi="Times New Roman"/>
          <w:b/>
          <w:bCs/>
          <w:sz w:val="22"/>
          <w:szCs w:val="22"/>
        </w:rPr>
        <w:t>42</w:t>
      </w:r>
      <w:r w:rsidRPr="00880CA1">
        <w:rPr>
          <w:rFonts w:ascii="Times New Roman" w:hAnsi="Times New Roman"/>
          <w:sz w:val="22"/>
          <w:szCs w:val="22"/>
        </w:rPr>
        <w:t xml:space="preserve"> </w:t>
      </w:r>
      <w:r w:rsidRPr="00880CA1">
        <w:rPr>
          <w:rFonts w:ascii="Times New Roman" w:hAnsi="Times New Roman"/>
          <w:b/>
          <w:bCs/>
          <w:sz w:val="22"/>
          <w:szCs w:val="22"/>
        </w:rPr>
        <w:t xml:space="preserve">dni </w:t>
      </w:r>
      <w:r w:rsidRPr="00880CA1">
        <w:rPr>
          <w:rFonts w:ascii="Times New Roman" w:hAnsi="Times New Roman"/>
          <w:sz w:val="22"/>
          <w:szCs w:val="22"/>
        </w:rPr>
        <w:t>od daty podpisania umowy do siedziby Kupującego.</w:t>
      </w:r>
    </w:p>
    <w:p w14:paraId="711BDD02" w14:textId="77777777" w:rsidR="004270DC" w:rsidRDefault="004270DC" w:rsidP="004270DC">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6DB5CF65" w14:textId="07CF235D" w:rsidR="00C20BDE" w:rsidRPr="00673773" w:rsidRDefault="00C20BDE" w:rsidP="00C20BD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673773">
        <w:rPr>
          <w:rFonts w:ascii="Times New Roman" w:hAnsi="Times New Roman"/>
          <w:sz w:val="22"/>
          <w:szCs w:val="22"/>
        </w:rPr>
        <w:t>Dodatkowo Sprzedawca zobowiązuje się (bez prawa do odrębnego wynagrodzenia)  do przeprowadzenia szkolenia (</w:t>
      </w:r>
      <w:r w:rsidR="00673773" w:rsidRPr="00673773">
        <w:rPr>
          <w:rFonts w:ascii="Times New Roman" w:hAnsi="Times New Roman"/>
          <w:sz w:val="22"/>
          <w:szCs w:val="22"/>
        </w:rPr>
        <w:t>1</w:t>
      </w:r>
      <w:r w:rsidRPr="00673773">
        <w:rPr>
          <w:rFonts w:ascii="Times New Roman" w:hAnsi="Times New Roman"/>
          <w:sz w:val="22"/>
          <w:szCs w:val="22"/>
        </w:rPr>
        <w:t xml:space="preserve"> </w:t>
      </w:r>
      <w:proofErr w:type="spellStart"/>
      <w:r w:rsidRPr="00673773">
        <w:rPr>
          <w:rFonts w:ascii="Times New Roman" w:hAnsi="Times New Roman"/>
          <w:sz w:val="22"/>
          <w:szCs w:val="22"/>
        </w:rPr>
        <w:t>osób</w:t>
      </w:r>
      <w:r w:rsidR="00673773" w:rsidRPr="00673773">
        <w:rPr>
          <w:rFonts w:ascii="Times New Roman" w:hAnsi="Times New Roman"/>
          <w:sz w:val="22"/>
          <w:szCs w:val="22"/>
        </w:rPr>
        <w:t>y</w:t>
      </w:r>
      <w:proofErr w:type="spellEnd"/>
      <w:r w:rsidRPr="00673773">
        <w:rPr>
          <w:rFonts w:ascii="Times New Roman" w:hAnsi="Times New Roman"/>
          <w:sz w:val="22"/>
          <w:szCs w:val="22"/>
        </w:rPr>
        <w:t xml:space="preserve">) w zakresie obsługi urządzenia, prowadzone w siedzibie użytkownika, w wymiarze co najmniej jednego dnia roboczego. </w:t>
      </w:r>
    </w:p>
    <w:p w14:paraId="54FA9BC6" w14:textId="77777777" w:rsidR="004270DC" w:rsidRPr="00880CA1" w:rsidRDefault="004270DC" w:rsidP="004270D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2D36D31F"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B4E1E16" w14:textId="77777777" w:rsidR="004270DC" w:rsidRPr="00880CA1" w:rsidRDefault="004270DC" w:rsidP="004270DC">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6EE4F2F4" w14:textId="77777777" w:rsidR="004270DC" w:rsidRPr="00880CA1" w:rsidRDefault="004270DC" w:rsidP="004270DC">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604966FC" w14:textId="77777777" w:rsidR="004270DC" w:rsidRPr="00880CA1" w:rsidRDefault="004270DC" w:rsidP="004270DC">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7B00C48F" w14:textId="77777777" w:rsidR="004270DC" w:rsidRPr="00880CA1" w:rsidRDefault="004270DC" w:rsidP="004270DC">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67819B2E"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722B3004"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7DDDF067" w14:textId="77777777" w:rsidR="004270DC" w:rsidRPr="00880CA1" w:rsidRDefault="004270DC" w:rsidP="004270DC">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65C8F70" w14:textId="77777777" w:rsidR="004270DC" w:rsidRPr="00880CA1" w:rsidRDefault="004270DC" w:rsidP="004270DC">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7F78471" w14:textId="77777777" w:rsidR="004270DC" w:rsidRPr="00880CA1" w:rsidRDefault="004270DC" w:rsidP="004270DC">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DA0CB34" w14:textId="77777777" w:rsidR="004270DC" w:rsidRPr="00880CA1" w:rsidRDefault="004270DC" w:rsidP="004270DC">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3CA04FCD"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6D223101"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53BEE2C8"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5D0EF064"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21290F16" w14:textId="77777777" w:rsidR="004270DC" w:rsidRPr="00880CA1" w:rsidRDefault="004270DC" w:rsidP="004270DC">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3F3481E7" w14:textId="77777777" w:rsidR="004270DC" w:rsidRPr="00880CA1" w:rsidRDefault="004270DC" w:rsidP="004270D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5C685CA0" w14:textId="77777777" w:rsidR="004270DC" w:rsidRPr="00880CA1" w:rsidRDefault="004270DC" w:rsidP="004270D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AB63A92" w14:textId="77777777" w:rsidR="004270DC" w:rsidRPr="00880CA1" w:rsidRDefault="004270DC" w:rsidP="004270D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BF1C1B7"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4A158AD" w14:textId="77777777" w:rsidR="004270DC" w:rsidRPr="00880CA1" w:rsidRDefault="004270DC" w:rsidP="004270DC">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6CD3E4D3" w14:textId="77777777" w:rsidR="004270DC" w:rsidRPr="00880CA1" w:rsidRDefault="004270DC" w:rsidP="004270DC">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7FE55C9"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132DBF7D"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5D17CC1D"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74FE6D18" w14:textId="77777777" w:rsidR="004270DC" w:rsidRPr="00880CA1" w:rsidRDefault="004270DC" w:rsidP="004270DC">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FAC1586" w14:textId="77777777" w:rsidR="004270DC" w:rsidRPr="00880CA1" w:rsidRDefault="004270DC" w:rsidP="004270DC">
      <w:pPr>
        <w:pStyle w:val="Tekstpodstawowy"/>
        <w:ind w:right="-47"/>
        <w:jc w:val="center"/>
        <w:rPr>
          <w:rFonts w:ascii="Times New Roman" w:hAnsi="Times New Roman"/>
          <w:b/>
          <w:sz w:val="22"/>
          <w:szCs w:val="22"/>
        </w:rPr>
      </w:pPr>
    </w:p>
    <w:p w14:paraId="67C28D6B" w14:textId="77777777" w:rsidR="004270DC" w:rsidRPr="00880CA1" w:rsidRDefault="004270DC" w:rsidP="004270DC">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2DB8369C" w14:textId="77777777" w:rsidR="004270DC" w:rsidRPr="00880CA1" w:rsidRDefault="004270DC" w:rsidP="004270DC">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0F13D85D" w14:textId="77777777" w:rsidR="004270DC" w:rsidRPr="00880CA1" w:rsidRDefault="004270DC" w:rsidP="004270DC">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07602B86" w14:textId="77777777" w:rsidR="004270DC" w:rsidRPr="00880CA1" w:rsidRDefault="004270DC" w:rsidP="004270DC">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0F726EF4" w14:textId="77777777" w:rsidR="004270DC" w:rsidRPr="00880CA1" w:rsidRDefault="004270DC" w:rsidP="004270DC">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4172DC1" w14:textId="77777777" w:rsidR="004270DC" w:rsidRPr="00880CA1" w:rsidRDefault="004270DC" w:rsidP="004270DC">
      <w:pPr>
        <w:numPr>
          <w:ilvl w:val="0"/>
          <w:numId w:val="34"/>
        </w:numPr>
        <w:spacing w:after="200"/>
        <w:ind w:left="357" w:right="-45" w:hanging="357"/>
        <w:jc w:val="both"/>
        <w:rPr>
          <w:color w:val="000000"/>
          <w:sz w:val="22"/>
          <w:szCs w:val="22"/>
          <w:lang w:val="pl-PL"/>
        </w:rPr>
      </w:pPr>
      <w:r w:rsidRPr="00880CA1">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4317E8" w14:textId="77777777" w:rsidR="004270DC" w:rsidRPr="00880CA1" w:rsidRDefault="004270DC" w:rsidP="004270DC">
      <w:pPr>
        <w:rPr>
          <w:color w:val="00000A"/>
          <w:sz w:val="22"/>
          <w:szCs w:val="22"/>
          <w:lang w:val="pl-PL"/>
        </w:rPr>
      </w:pPr>
    </w:p>
    <w:p w14:paraId="40F91478" w14:textId="77777777" w:rsidR="004270DC" w:rsidRPr="00880CA1" w:rsidRDefault="004270DC" w:rsidP="004270DC">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2E931CBB"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CC2034E" w14:textId="77777777" w:rsidR="004270DC" w:rsidRPr="00880CA1" w:rsidRDefault="004270DC" w:rsidP="004270DC">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A05AB38" w14:textId="77777777" w:rsidR="004270DC" w:rsidRPr="00880CA1" w:rsidRDefault="004270DC" w:rsidP="004270DC">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6863BB0" w14:textId="77777777" w:rsidR="004270DC" w:rsidRPr="00880CA1" w:rsidRDefault="004270DC" w:rsidP="004270DC">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6ACBF8E" w14:textId="77777777" w:rsidR="004270DC" w:rsidRPr="00880CA1" w:rsidRDefault="004270DC" w:rsidP="004270DC">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6C3D84A6" w14:textId="77777777" w:rsidR="004270DC" w:rsidRPr="00880CA1" w:rsidRDefault="004270DC" w:rsidP="004270DC">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F16BAE3"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60C3D33"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E94CA35"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D1E36AF"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B24B2D6" w14:textId="77777777" w:rsidR="004270DC" w:rsidRPr="00880CA1" w:rsidRDefault="004270DC" w:rsidP="004270DC">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0BEEF707" w14:textId="77777777" w:rsidR="004270DC" w:rsidRPr="00880CA1" w:rsidRDefault="004270DC" w:rsidP="004270DC">
      <w:pPr>
        <w:ind w:left="170"/>
        <w:jc w:val="both"/>
        <w:rPr>
          <w:color w:val="00000A"/>
          <w:sz w:val="22"/>
          <w:szCs w:val="22"/>
          <w:lang w:val="pl-PL"/>
        </w:rPr>
      </w:pPr>
    </w:p>
    <w:p w14:paraId="69877685" w14:textId="77777777" w:rsidR="004270DC" w:rsidRPr="00880CA1" w:rsidRDefault="004270DC" w:rsidP="004270DC">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0CDAC840" w14:textId="77777777" w:rsidR="004270DC" w:rsidRPr="00880CA1" w:rsidRDefault="004270DC" w:rsidP="004270DC">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41035C" w14:textId="77777777" w:rsidR="004270DC" w:rsidRPr="00880CA1" w:rsidRDefault="004270DC" w:rsidP="004270DC">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192ABE89"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880CA1">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DC46A5"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788ED63E"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1ABE1278" w14:textId="77777777" w:rsidR="004270DC" w:rsidRPr="00880CA1" w:rsidRDefault="004270DC" w:rsidP="004270DC">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08D74882"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46055E92"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5709DB7B"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3035F2B9"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0AD7269"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390AD965"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042DAD2" w14:textId="77777777" w:rsidR="004270DC" w:rsidRPr="00880CA1" w:rsidRDefault="004270DC" w:rsidP="004270DC">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FD1900B" w14:textId="77777777" w:rsidR="004270DC" w:rsidRPr="00880CA1" w:rsidRDefault="004270DC" w:rsidP="004270DC">
      <w:pPr>
        <w:ind w:left="567"/>
        <w:jc w:val="both"/>
        <w:rPr>
          <w:bCs/>
          <w:sz w:val="22"/>
          <w:szCs w:val="22"/>
          <w:lang w:val="pl-PL" w:eastAsia="en-US"/>
        </w:rPr>
      </w:pPr>
    </w:p>
    <w:p w14:paraId="358FC340"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7422C24"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70A43C43"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7A8D8B7" w14:textId="77777777" w:rsidR="004270DC" w:rsidRPr="00880CA1" w:rsidRDefault="004270DC" w:rsidP="004270DC">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538EC06B" w14:textId="77777777" w:rsidR="004270DC" w:rsidRPr="00880CA1" w:rsidRDefault="004270DC" w:rsidP="004270DC">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6789DD7" w14:textId="77777777" w:rsidR="004270DC" w:rsidRPr="00880CA1" w:rsidRDefault="004270DC" w:rsidP="004270DC">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7C4C1A31" w14:textId="77777777" w:rsidR="004270DC" w:rsidRPr="00880CA1" w:rsidRDefault="004270DC" w:rsidP="004270DC">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880CA1">
        <w:rPr>
          <w:bCs/>
          <w:sz w:val="22"/>
          <w:szCs w:val="22"/>
          <w:lang w:val="pl-PL" w:eastAsia="en-US"/>
        </w:rPr>
        <w:lastRenderedPageBreak/>
        <w:t>lub zwrócenia rzeczy naprawionej. Jeżeli sprzedawca wymienił część rzeczy, przepis powyższy stosuje się do części wymienionej.</w:t>
      </w:r>
    </w:p>
    <w:p w14:paraId="23483BFA" w14:textId="4F2382F7" w:rsidR="004270DC" w:rsidRPr="00673773" w:rsidRDefault="004270DC" w:rsidP="005E7342">
      <w:pPr>
        <w:numPr>
          <w:ilvl w:val="0"/>
          <w:numId w:val="37"/>
        </w:numPr>
        <w:ind w:left="284" w:right="-47" w:hanging="284"/>
        <w:jc w:val="both"/>
        <w:rPr>
          <w:b/>
          <w:sz w:val="22"/>
          <w:szCs w:val="22"/>
          <w:lang w:val="pl-PL"/>
        </w:rPr>
      </w:pPr>
      <w:r w:rsidRPr="00C20BDE">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531B04D"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7E454293"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21801FB" w14:textId="77777777" w:rsidR="004270DC" w:rsidRPr="00880CA1" w:rsidRDefault="004270DC" w:rsidP="004270DC">
      <w:pPr>
        <w:pStyle w:val="Tekstpodstawowy"/>
        <w:spacing w:line="240" w:lineRule="auto"/>
        <w:ind w:right="-47"/>
        <w:jc w:val="both"/>
        <w:rPr>
          <w:rFonts w:ascii="Times New Roman" w:hAnsi="Times New Roman"/>
          <w:sz w:val="22"/>
          <w:szCs w:val="22"/>
        </w:rPr>
      </w:pPr>
    </w:p>
    <w:p w14:paraId="2E10C856" w14:textId="77777777" w:rsidR="004270DC" w:rsidRPr="00880CA1" w:rsidRDefault="004270DC" w:rsidP="004270DC">
      <w:pPr>
        <w:spacing w:line="240" w:lineRule="atLeast"/>
        <w:ind w:right="-47"/>
        <w:jc w:val="center"/>
        <w:rPr>
          <w:b/>
          <w:sz w:val="22"/>
          <w:szCs w:val="22"/>
        </w:rPr>
      </w:pPr>
      <w:r w:rsidRPr="00880CA1">
        <w:rPr>
          <w:b/>
          <w:sz w:val="22"/>
          <w:szCs w:val="22"/>
        </w:rPr>
        <w:t>§ 10</w:t>
      </w:r>
    </w:p>
    <w:p w14:paraId="54E25007" w14:textId="77777777" w:rsidR="004270DC" w:rsidRPr="00880CA1" w:rsidRDefault="004270DC" w:rsidP="004270DC">
      <w:pPr>
        <w:spacing w:line="240" w:lineRule="atLeast"/>
        <w:ind w:right="-47"/>
        <w:rPr>
          <w:sz w:val="22"/>
          <w:szCs w:val="22"/>
          <w:lang w:val="pl-PL"/>
        </w:rPr>
      </w:pPr>
    </w:p>
    <w:p w14:paraId="0924ECA5" w14:textId="77777777" w:rsidR="004270DC" w:rsidRPr="00880CA1" w:rsidRDefault="004270DC" w:rsidP="004270DC">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0B1C9409" w14:textId="77777777" w:rsidR="004270DC" w:rsidRPr="00880CA1" w:rsidRDefault="004270DC" w:rsidP="004270DC">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6267E127" w14:textId="77777777" w:rsidR="004270DC" w:rsidRPr="00880CA1" w:rsidRDefault="004270DC" w:rsidP="004270DC">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63584BC" w14:textId="77777777" w:rsidR="004270DC" w:rsidRPr="00880CA1" w:rsidRDefault="004270DC" w:rsidP="004270DC">
      <w:pPr>
        <w:tabs>
          <w:tab w:val="left" w:pos="387"/>
        </w:tabs>
        <w:spacing w:line="276" w:lineRule="auto"/>
        <w:ind w:left="720" w:right="60"/>
        <w:contextualSpacing/>
        <w:jc w:val="both"/>
        <w:rPr>
          <w:rFonts w:eastAsia="Calibri"/>
          <w:sz w:val="22"/>
          <w:szCs w:val="22"/>
          <w:lang w:val="pl-PL" w:eastAsia="en-US"/>
        </w:rPr>
      </w:pPr>
    </w:p>
    <w:p w14:paraId="0E320BE6" w14:textId="77777777" w:rsidR="004270DC" w:rsidRPr="00880CA1" w:rsidRDefault="004270DC" w:rsidP="004270DC">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30FF23BD" w14:textId="77777777" w:rsidR="004270DC" w:rsidRPr="00880CA1" w:rsidRDefault="004270DC" w:rsidP="004270DC">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70AD171" w14:textId="77777777" w:rsidR="004270DC" w:rsidRPr="00880CA1" w:rsidRDefault="004270DC" w:rsidP="004270DC">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11B658" w14:textId="77777777" w:rsidR="004270DC" w:rsidRPr="00880CA1" w:rsidRDefault="004270DC" w:rsidP="004270DC">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138CFCBA" w14:textId="77777777" w:rsidR="004270DC" w:rsidRPr="00880CA1" w:rsidRDefault="004270DC" w:rsidP="004270DC">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2C82C3C" w14:textId="77777777" w:rsidR="004270DC" w:rsidRPr="00880CA1" w:rsidRDefault="004270DC" w:rsidP="004270DC">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7455CA44" w14:textId="77777777" w:rsidR="004270DC" w:rsidRPr="00880CA1" w:rsidRDefault="004270DC" w:rsidP="004270D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A3D960E" w14:textId="77777777" w:rsidR="004270DC" w:rsidRPr="00880CA1" w:rsidRDefault="004270DC" w:rsidP="004270D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47B25A99" w14:textId="77777777" w:rsidR="004270DC" w:rsidRPr="00880CA1" w:rsidRDefault="004270DC" w:rsidP="004270DC">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643BCD" w14:textId="77777777" w:rsidR="004270DC" w:rsidRPr="00880CA1" w:rsidRDefault="004270DC" w:rsidP="004270DC">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0957273B" w14:textId="77777777" w:rsidR="004270DC" w:rsidRPr="00880CA1" w:rsidRDefault="004270DC" w:rsidP="004270DC">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F88AA5E" w14:textId="77777777" w:rsidR="004270DC" w:rsidRPr="00880CA1" w:rsidRDefault="004270DC" w:rsidP="004270DC">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8FCD13B" w14:textId="77777777" w:rsidR="004270DC" w:rsidRPr="00880CA1" w:rsidRDefault="004270DC" w:rsidP="004270DC">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5F3B2A7" w14:textId="77777777" w:rsidR="004270DC" w:rsidRPr="00880CA1" w:rsidRDefault="004270DC" w:rsidP="004270DC">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311991ED" w14:textId="77777777" w:rsidR="004270DC" w:rsidRPr="00880CA1" w:rsidRDefault="004270DC" w:rsidP="004270DC">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D000218" w14:textId="77777777" w:rsidR="004270DC" w:rsidRPr="00880CA1" w:rsidRDefault="004270DC" w:rsidP="004270DC">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445D3A1F" w14:textId="77777777" w:rsidR="004270DC" w:rsidRPr="00880CA1" w:rsidRDefault="004270DC" w:rsidP="004270DC">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478B8437" w14:textId="77777777" w:rsidR="004270DC" w:rsidRPr="00880CA1" w:rsidRDefault="004270DC" w:rsidP="004270DC">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4E5BFA5C" w14:textId="77777777" w:rsidR="004270DC" w:rsidRPr="00880CA1" w:rsidRDefault="004270DC" w:rsidP="004270DC">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39A08718" w14:textId="77777777" w:rsidR="004270DC" w:rsidRPr="00880CA1" w:rsidRDefault="004270DC" w:rsidP="004270DC">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E6B7E3B" w14:textId="77777777" w:rsidR="004270DC" w:rsidRPr="00880CA1" w:rsidRDefault="004270DC" w:rsidP="004270DC">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CD68775" w14:textId="77777777" w:rsidR="004270DC" w:rsidRPr="00880CA1" w:rsidRDefault="004270DC" w:rsidP="004270DC">
      <w:pPr>
        <w:widowControl w:val="0"/>
        <w:suppressAutoHyphens/>
        <w:autoSpaceDN w:val="0"/>
        <w:ind w:left="360"/>
        <w:jc w:val="center"/>
        <w:textAlignment w:val="baseline"/>
        <w:rPr>
          <w:rFonts w:eastAsia="SimSun"/>
          <w:b/>
          <w:bCs/>
          <w:color w:val="000000"/>
          <w:kern w:val="2"/>
          <w:sz w:val="22"/>
          <w:szCs w:val="22"/>
          <w:lang w:val="pl-PL"/>
        </w:rPr>
      </w:pPr>
    </w:p>
    <w:p w14:paraId="2D176E2B" w14:textId="77777777" w:rsidR="004270DC" w:rsidRPr="00880CA1" w:rsidRDefault="004270DC" w:rsidP="004270DC">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76EA3937" w14:textId="77777777" w:rsidR="004270DC" w:rsidRPr="00880CA1" w:rsidRDefault="004270DC" w:rsidP="004270DC">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2A1EBC5" w14:textId="77777777" w:rsidR="004270DC" w:rsidRPr="00880CA1" w:rsidRDefault="004270DC" w:rsidP="004270DC">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68DE908C" w14:textId="77777777" w:rsidR="004270DC" w:rsidRPr="00880CA1" w:rsidRDefault="004270DC" w:rsidP="004270DC">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5C3C9A" w14:textId="77777777" w:rsidR="004270DC" w:rsidRPr="00880CA1" w:rsidRDefault="004270DC" w:rsidP="004270DC">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68DAF72"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5490778A" w14:textId="77777777" w:rsidR="004270DC" w:rsidRPr="00880CA1" w:rsidRDefault="004270DC" w:rsidP="004270D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46BBC7" w14:textId="77777777" w:rsidR="004270DC" w:rsidRPr="00880CA1" w:rsidRDefault="004270DC" w:rsidP="004270D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9EA88B" w14:textId="77777777" w:rsidR="004270DC" w:rsidRPr="00880CA1" w:rsidRDefault="004270DC" w:rsidP="004270D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72B4C1DF" w14:textId="77777777" w:rsidR="004270DC" w:rsidRPr="00880CA1" w:rsidRDefault="004270DC" w:rsidP="004270D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B7E7F00" w14:textId="77777777" w:rsidR="004270DC" w:rsidRPr="00880CA1" w:rsidRDefault="004270DC" w:rsidP="004270D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EDAE78F"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0EF23A82"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7DBB53BB"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16882A37" w14:textId="77777777" w:rsidR="004270DC" w:rsidRPr="00880CA1" w:rsidRDefault="004270DC" w:rsidP="004270DC">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00C84E6F" w14:textId="77777777" w:rsidR="004270DC" w:rsidRPr="00880CA1" w:rsidRDefault="004270DC" w:rsidP="004270DC">
      <w:pPr>
        <w:jc w:val="center"/>
        <w:rPr>
          <w:b/>
          <w:sz w:val="22"/>
          <w:szCs w:val="22"/>
          <w:lang w:val="pl-PL"/>
        </w:rPr>
      </w:pPr>
    </w:p>
    <w:p w14:paraId="1F75B29F" w14:textId="77777777" w:rsidR="004270DC" w:rsidRPr="00880CA1" w:rsidRDefault="004270DC" w:rsidP="004270DC">
      <w:pPr>
        <w:jc w:val="center"/>
        <w:rPr>
          <w:b/>
          <w:sz w:val="22"/>
          <w:szCs w:val="22"/>
          <w:lang w:val="pl-PL"/>
        </w:rPr>
      </w:pPr>
      <w:r w:rsidRPr="00880CA1">
        <w:rPr>
          <w:b/>
          <w:sz w:val="22"/>
          <w:szCs w:val="22"/>
          <w:lang w:val="pl-PL"/>
        </w:rPr>
        <w:t>§16</w:t>
      </w:r>
    </w:p>
    <w:p w14:paraId="01523D62"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4B097962"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45827D35"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3A0A245C" w14:textId="77777777" w:rsidR="004270DC" w:rsidRPr="00880CA1" w:rsidRDefault="004270DC" w:rsidP="004270DC">
      <w:pPr>
        <w:pStyle w:val="Tekstpodstawowy"/>
        <w:spacing w:line="240" w:lineRule="auto"/>
        <w:ind w:right="-47"/>
        <w:jc w:val="center"/>
        <w:rPr>
          <w:rFonts w:ascii="Times New Roman" w:hAnsi="Times New Roman"/>
          <w:b/>
          <w:sz w:val="22"/>
          <w:szCs w:val="22"/>
        </w:rPr>
      </w:pPr>
    </w:p>
    <w:p w14:paraId="3221A98D"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50724EAD" w14:textId="77777777" w:rsidR="004270DC" w:rsidRPr="00880CA1" w:rsidRDefault="004270DC" w:rsidP="004270DC">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4C41357D" w14:textId="77777777" w:rsidR="004270DC" w:rsidRPr="00880CA1" w:rsidRDefault="004270DC" w:rsidP="004270DC">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7CADD2CD" w14:textId="77777777" w:rsidR="004270DC" w:rsidRPr="00880CA1" w:rsidRDefault="004270DC" w:rsidP="004270DC">
      <w:pPr>
        <w:pStyle w:val="Tekstpodstawowy"/>
        <w:spacing w:line="240" w:lineRule="auto"/>
        <w:ind w:right="-47"/>
        <w:jc w:val="both"/>
        <w:rPr>
          <w:rFonts w:ascii="Times New Roman" w:hAnsi="Times New Roman"/>
          <w:sz w:val="22"/>
          <w:szCs w:val="22"/>
        </w:rPr>
      </w:pPr>
    </w:p>
    <w:p w14:paraId="337CECDF" w14:textId="77777777" w:rsidR="004270DC" w:rsidRPr="00880CA1" w:rsidRDefault="004270DC" w:rsidP="004270DC">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5A97FE27" w14:textId="77777777" w:rsidR="004270DC" w:rsidRPr="00880CA1" w:rsidRDefault="004270DC" w:rsidP="004270DC">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3FE0187" w14:textId="77777777" w:rsidR="004270DC" w:rsidRPr="00880CA1" w:rsidRDefault="004270DC" w:rsidP="004270DC">
      <w:pPr>
        <w:pStyle w:val="Tekstpodstawowy2"/>
        <w:spacing w:line="240" w:lineRule="auto"/>
        <w:ind w:right="-47"/>
        <w:rPr>
          <w:sz w:val="22"/>
          <w:szCs w:val="22"/>
        </w:rPr>
      </w:pPr>
    </w:p>
    <w:p w14:paraId="128D45FA" w14:textId="77777777" w:rsidR="004270DC" w:rsidRPr="00880CA1" w:rsidRDefault="004270DC" w:rsidP="004270DC">
      <w:pPr>
        <w:pStyle w:val="Tekstpodstawowy2"/>
        <w:spacing w:line="240" w:lineRule="auto"/>
        <w:ind w:right="-47"/>
        <w:rPr>
          <w:sz w:val="22"/>
          <w:szCs w:val="22"/>
        </w:rPr>
      </w:pPr>
    </w:p>
    <w:p w14:paraId="50C2488F" w14:textId="77777777" w:rsidR="004270DC" w:rsidRPr="00880CA1" w:rsidRDefault="004270DC" w:rsidP="004270DC">
      <w:pPr>
        <w:pStyle w:val="Tekstpodstawowy2"/>
        <w:spacing w:line="240" w:lineRule="auto"/>
        <w:ind w:right="-47"/>
        <w:rPr>
          <w:b/>
          <w:sz w:val="22"/>
          <w:szCs w:val="22"/>
        </w:rPr>
      </w:pPr>
      <w:r w:rsidRPr="00880CA1">
        <w:rPr>
          <w:b/>
          <w:sz w:val="22"/>
          <w:szCs w:val="22"/>
        </w:rPr>
        <w:t xml:space="preserve">         Za Sprzedawcę                                                                  Za Kupującego</w:t>
      </w:r>
    </w:p>
    <w:p w14:paraId="48666D64" w14:textId="77777777" w:rsidR="004270DC" w:rsidRDefault="004270DC" w:rsidP="004270D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C7F6E32" w14:textId="77777777" w:rsidR="004270DC" w:rsidRDefault="004270DC" w:rsidP="004270D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FB337F9" w14:textId="77777777" w:rsidR="004270DC" w:rsidRDefault="004270DC" w:rsidP="004270DC">
      <w:pPr>
        <w:pStyle w:val="Zwykytekst"/>
        <w:rPr>
          <w:rFonts w:ascii="Times New Roman" w:hAnsi="Times New Roman" w:cs="Times New Roman"/>
          <w:sz w:val="16"/>
          <w:szCs w:val="16"/>
          <w:lang w:val="pl-PL"/>
        </w:rPr>
      </w:pPr>
    </w:p>
    <w:p w14:paraId="0E39FC8F" w14:textId="77777777" w:rsidR="00C20BDE" w:rsidRDefault="00C20BDE" w:rsidP="004270DC">
      <w:pPr>
        <w:rPr>
          <w:lang w:val="pl-PL"/>
        </w:rPr>
      </w:pPr>
    </w:p>
    <w:p w14:paraId="7977340E" w14:textId="6309E8EF" w:rsidR="004270DC" w:rsidRDefault="004270DC" w:rsidP="004270DC">
      <w:pPr>
        <w:rPr>
          <w:lang w:val="pl-PL"/>
        </w:rPr>
      </w:pPr>
      <w:r>
        <w:rPr>
          <w:lang w:val="pl-PL"/>
        </w:rPr>
        <w:t>* Egzemplarz dla Wykonawcy / AGH</w:t>
      </w:r>
    </w:p>
    <w:p w14:paraId="6D14ECCD" w14:textId="77777777" w:rsidR="004270DC" w:rsidRDefault="004270DC" w:rsidP="004270D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56CD6E15" w14:textId="77777777" w:rsidR="004270DC" w:rsidRDefault="004270DC" w:rsidP="004270D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2204EDFA" w14:textId="77777777" w:rsidR="004270DC" w:rsidRDefault="004270DC" w:rsidP="004270D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39A9FC11" w14:textId="77777777" w:rsidR="00C20BDE" w:rsidRDefault="00C20BDE" w:rsidP="004270DC">
      <w:pPr>
        <w:widowControl w:val="0"/>
        <w:autoSpaceDE w:val="0"/>
        <w:jc w:val="right"/>
        <w:textAlignment w:val="baseline"/>
        <w:rPr>
          <w:sz w:val="24"/>
          <w:szCs w:val="24"/>
          <w:lang w:val="pl-PL"/>
        </w:rPr>
      </w:pPr>
    </w:p>
    <w:p w14:paraId="322A5B33" w14:textId="4937EEA5" w:rsidR="004270DC" w:rsidRDefault="004270DC" w:rsidP="004270DC">
      <w:pPr>
        <w:widowControl w:val="0"/>
        <w:autoSpaceDE w:val="0"/>
        <w:jc w:val="right"/>
        <w:textAlignment w:val="baseline"/>
        <w:rPr>
          <w:sz w:val="24"/>
          <w:szCs w:val="24"/>
          <w:lang w:val="pl-PL"/>
        </w:rPr>
      </w:pPr>
      <w:r>
        <w:rPr>
          <w:sz w:val="24"/>
          <w:szCs w:val="24"/>
          <w:lang w:val="pl-PL"/>
        </w:rPr>
        <w:lastRenderedPageBreak/>
        <w:t>Załącznik nr 2 do umowy</w:t>
      </w:r>
    </w:p>
    <w:p w14:paraId="1DF98307" w14:textId="77777777" w:rsidR="004270DC" w:rsidRDefault="004270DC" w:rsidP="004270DC">
      <w:pPr>
        <w:widowControl w:val="0"/>
        <w:autoSpaceDE w:val="0"/>
        <w:jc w:val="both"/>
        <w:textAlignment w:val="baseline"/>
        <w:rPr>
          <w:sz w:val="24"/>
          <w:szCs w:val="24"/>
          <w:lang w:val="pl-PL"/>
        </w:rPr>
      </w:pPr>
    </w:p>
    <w:p w14:paraId="082472AC" w14:textId="77777777" w:rsidR="004270DC" w:rsidRDefault="004270DC" w:rsidP="004270DC">
      <w:pPr>
        <w:widowControl w:val="0"/>
        <w:autoSpaceDE w:val="0"/>
        <w:jc w:val="both"/>
        <w:textAlignment w:val="baseline"/>
        <w:rPr>
          <w:sz w:val="24"/>
          <w:szCs w:val="24"/>
          <w:lang w:val="pl-PL"/>
        </w:rPr>
      </w:pPr>
    </w:p>
    <w:p w14:paraId="794FDCC4" w14:textId="77777777" w:rsidR="004270DC" w:rsidRDefault="004270DC" w:rsidP="004270DC">
      <w:pPr>
        <w:widowControl w:val="0"/>
        <w:autoSpaceDE w:val="0"/>
        <w:jc w:val="both"/>
        <w:textAlignment w:val="baseline"/>
        <w:rPr>
          <w:sz w:val="24"/>
          <w:szCs w:val="24"/>
          <w:lang w:val="pl-PL"/>
        </w:rPr>
      </w:pPr>
      <w:r>
        <w:rPr>
          <w:sz w:val="24"/>
          <w:szCs w:val="24"/>
          <w:lang w:val="pl-PL"/>
        </w:rPr>
        <w:t>.....................................… </w:t>
      </w:r>
    </w:p>
    <w:p w14:paraId="07D53275" w14:textId="77777777" w:rsidR="004270DC" w:rsidRDefault="004270DC" w:rsidP="004270DC">
      <w:pPr>
        <w:widowControl w:val="0"/>
        <w:autoSpaceDE w:val="0"/>
        <w:ind w:firstLine="555"/>
        <w:textAlignment w:val="baseline"/>
        <w:rPr>
          <w:sz w:val="24"/>
          <w:szCs w:val="24"/>
          <w:lang w:val="pl-PL"/>
        </w:rPr>
      </w:pPr>
      <w:r>
        <w:rPr>
          <w:sz w:val="24"/>
          <w:szCs w:val="24"/>
          <w:lang w:val="pl-PL"/>
        </w:rPr>
        <w:t>Nazwa Wykonawcy</w:t>
      </w:r>
    </w:p>
    <w:p w14:paraId="18FD71AC" w14:textId="77777777" w:rsidR="004270DC" w:rsidRDefault="004270DC" w:rsidP="004270DC">
      <w:pPr>
        <w:widowControl w:val="0"/>
        <w:autoSpaceDE w:val="0"/>
        <w:textAlignment w:val="baseline"/>
        <w:rPr>
          <w:sz w:val="24"/>
          <w:szCs w:val="24"/>
          <w:lang w:val="pl-PL"/>
        </w:rPr>
      </w:pPr>
    </w:p>
    <w:p w14:paraId="4DFE8BAE" w14:textId="77777777" w:rsidR="004270DC" w:rsidRDefault="004270DC" w:rsidP="004270DC">
      <w:pPr>
        <w:widowControl w:val="0"/>
        <w:autoSpaceDE w:val="0"/>
        <w:jc w:val="both"/>
        <w:textAlignment w:val="baseline"/>
        <w:rPr>
          <w:sz w:val="24"/>
          <w:szCs w:val="24"/>
          <w:lang w:val="pl-PL"/>
        </w:rPr>
      </w:pPr>
      <w:r>
        <w:rPr>
          <w:sz w:val="24"/>
          <w:szCs w:val="24"/>
          <w:lang w:val="pl-PL"/>
        </w:rPr>
        <w:t>.....................................…</w:t>
      </w:r>
    </w:p>
    <w:p w14:paraId="394174E4" w14:textId="77777777" w:rsidR="004270DC" w:rsidRDefault="004270DC" w:rsidP="004270DC">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1F2E3123" w14:textId="77777777" w:rsidR="004270DC" w:rsidRDefault="004270DC" w:rsidP="004270DC">
      <w:pPr>
        <w:widowControl w:val="0"/>
        <w:autoSpaceDE w:val="0"/>
        <w:spacing w:before="90"/>
        <w:ind w:left="115" w:right="110"/>
        <w:jc w:val="both"/>
        <w:outlineLvl w:val="0"/>
        <w:rPr>
          <w:rFonts w:eastAsia="Verdana"/>
          <w:b/>
          <w:bCs/>
          <w:sz w:val="24"/>
          <w:szCs w:val="24"/>
          <w:lang w:val="pl-PL" w:eastAsia="en-US"/>
        </w:rPr>
      </w:pPr>
    </w:p>
    <w:p w14:paraId="4A1FCB2E" w14:textId="77777777" w:rsidR="004270DC" w:rsidRDefault="004270DC" w:rsidP="004270DC">
      <w:pPr>
        <w:widowControl w:val="0"/>
        <w:autoSpaceDE w:val="0"/>
        <w:spacing w:before="90"/>
        <w:ind w:right="110"/>
        <w:jc w:val="both"/>
        <w:outlineLvl w:val="0"/>
        <w:rPr>
          <w:rFonts w:eastAsia="Verdana"/>
          <w:b/>
          <w:bCs/>
          <w:sz w:val="24"/>
          <w:szCs w:val="24"/>
          <w:lang w:val="pl-PL" w:eastAsia="en-US"/>
        </w:rPr>
      </w:pPr>
    </w:p>
    <w:p w14:paraId="40C277C8" w14:textId="77777777" w:rsidR="004270DC" w:rsidRDefault="004270DC" w:rsidP="004270DC">
      <w:pPr>
        <w:widowControl w:val="0"/>
        <w:autoSpaceDE w:val="0"/>
        <w:jc w:val="center"/>
        <w:textAlignment w:val="baseline"/>
        <w:rPr>
          <w:b/>
          <w:bCs/>
          <w:sz w:val="24"/>
          <w:szCs w:val="24"/>
          <w:lang w:val="pl-PL"/>
        </w:rPr>
      </w:pPr>
    </w:p>
    <w:p w14:paraId="7F7A05D9" w14:textId="77777777" w:rsidR="004270DC" w:rsidRDefault="004270DC" w:rsidP="004270DC">
      <w:pPr>
        <w:widowControl w:val="0"/>
        <w:autoSpaceDE w:val="0"/>
        <w:jc w:val="center"/>
        <w:textAlignment w:val="baseline"/>
        <w:rPr>
          <w:b/>
          <w:bCs/>
          <w:sz w:val="24"/>
          <w:szCs w:val="24"/>
          <w:lang w:val="pl-PL"/>
        </w:rPr>
      </w:pPr>
    </w:p>
    <w:p w14:paraId="073F6001" w14:textId="77777777" w:rsidR="004270DC" w:rsidRDefault="004270DC" w:rsidP="004270DC">
      <w:pPr>
        <w:widowControl w:val="0"/>
        <w:autoSpaceDE w:val="0"/>
        <w:jc w:val="center"/>
        <w:textAlignment w:val="baseline"/>
        <w:rPr>
          <w:b/>
          <w:bCs/>
          <w:sz w:val="24"/>
          <w:szCs w:val="24"/>
          <w:lang w:val="pl-PL"/>
        </w:rPr>
      </w:pPr>
      <w:r>
        <w:rPr>
          <w:b/>
          <w:bCs/>
          <w:sz w:val="24"/>
          <w:szCs w:val="24"/>
          <w:lang w:val="pl-PL"/>
        </w:rPr>
        <w:t>OŚWIADCZENIE DLA CELÓW PODATKOWYCH</w:t>
      </w:r>
    </w:p>
    <w:p w14:paraId="2552B7BE" w14:textId="77777777" w:rsidR="004270DC" w:rsidRDefault="004270DC" w:rsidP="004270DC">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715FC265" w14:textId="77777777" w:rsidR="004270DC" w:rsidRDefault="004270DC" w:rsidP="004270DC">
      <w:pPr>
        <w:widowControl w:val="0"/>
        <w:autoSpaceDE w:val="0"/>
        <w:jc w:val="center"/>
        <w:textAlignment w:val="baseline"/>
        <w:rPr>
          <w:b/>
          <w:bCs/>
          <w:sz w:val="24"/>
          <w:szCs w:val="24"/>
          <w:lang w:val="pl-PL"/>
        </w:rPr>
      </w:pPr>
    </w:p>
    <w:p w14:paraId="01B19CBF" w14:textId="77777777" w:rsidR="004270DC" w:rsidRDefault="004270DC" w:rsidP="004270DC">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15D70F33" w14:textId="77777777" w:rsidR="004270DC" w:rsidRDefault="004270DC" w:rsidP="004270DC">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766ED9C3" w14:textId="77777777" w:rsidR="004270DC" w:rsidRDefault="004270DC" w:rsidP="004270DC">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15A51490" w14:textId="77777777" w:rsidR="004270DC" w:rsidRDefault="004270DC" w:rsidP="004270DC">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7912A290" w14:textId="77777777" w:rsidR="004270DC" w:rsidRDefault="004270DC" w:rsidP="004270DC">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5AF36EBD" w14:textId="77777777" w:rsidR="004270DC" w:rsidRDefault="004270DC" w:rsidP="004270DC">
      <w:pPr>
        <w:spacing w:line="276" w:lineRule="auto"/>
        <w:ind w:left="780"/>
        <w:contextualSpacing/>
        <w:textAlignment w:val="baseline"/>
        <w:rPr>
          <w:sz w:val="24"/>
          <w:szCs w:val="24"/>
          <w:lang w:val="pl-PL"/>
        </w:rPr>
      </w:pPr>
    </w:p>
    <w:p w14:paraId="47EC2F63" w14:textId="77777777" w:rsidR="004270DC" w:rsidRDefault="004270DC" w:rsidP="004270DC">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4AE2C3ED" w14:textId="77777777" w:rsidR="004270DC" w:rsidRDefault="004270DC" w:rsidP="004270DC">
      <w:pPr>
        <w:widowControl w:val="0"/>
        <w:autoSpaceDE w:val="0"/>
        <w:spacing w:before="90"/>
        <w:ind w:right="110"/>
        <w:jc w:val="both"/>
        <w:outlineLvl w:val="0"/>
        <w:rPr>
          <w:rFonts w:eastAsia="Verdana"/>
          <w:b/>
          <w:bCs/>
          <w:sz w:val="24"/>
          <w:szCs w:val="24"/>
          <w:lang w:val="pl-PL" w:eastAsia="en-US"/>
        </w:rPr>
      </w:pPr>
    </w:p>
    <w:tbl>
      <w:tblPr>
        <w:tblW w:w="0" w:type="auto"/>
        <w:tblInd w:w="4957" w:type="dxa"/>
        <w:tblLook w:val="04A0" w:firstRow="1" w:lastRow="0" w:firstColumn="1" w:lastColumn="0" w:noHBand="0" w:noVBand="1"/>
      </w:tblPr>
      <w:tblGrid>
        <w:gridCol w:w="4105"/>
      </w:tblGrid>
      <w:tr w:rsidR="004270DC" w:rsidRPr="00673773" w14:paraId="5E0EACAA" w14:textId="77777777" w:rsidTr="004E2A94">
        <w:tc>
          <w:tcPr>
            <w:tcW w:w="4105" w:type="dxa"/>
            <w:hideMark/>
          </w:tcPr>
          <w:p w14:paraId="78834891" w14:textId="77777777" w:rsidR="004270DC" w:rsidRDefault="004270DC" w:rsidP="004E2A94">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5F83CAF9" w14:textId="77777777" w:rsidR="004270DC" w:rsidRDefault="004270DC" w:rsidP="004E2A94">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7402D969" w14:textId="77777777" w:rsidR="004270DC" w:rsidRDefault="004270DC" w:rsidP="004270DC">
      <w:pPr>
        <w:spacing w:line="360" w:lineRule="auto"/>
        <w:jc w:val="both"/>
        <w:rPr>
          <w:rFonts w:ascii="Verdana" w:eastAsia="Calibri" w:hAnsi="Verdana" w:cs="Arial"/>
          <w:color w:val="222A35"/>
          <w:lang w:val="pl-PL" w:eastAsia="x-none"/>
        </w:rPr>
      </w:pPr>
    </w:p>
    <w:p w14:paraId="2C5B8150" w14:textId="77777777" w:rsidR="004270DC" w:rsidRDefault="004270DC" w:rsidP="004270DC">
      <w:pPr>
        <w:widowControl w:val="0"/>
        <w:autoSpaceDE w:val="0"/>
        <w:spacing w:line="360" w:lineRule="auto"/>
        <w:rPr>
          <w:rFonts w:ascii="Verdana" w:eastAsia="Verdana" w:hAnsi="Verdana" w:cs="Arial"/>
          <w:color w:val="222A35"/>
          <w:lang w:val="pl-PL" w:eastAsia="x-none"/>
        </w:rPr>
      </w:pPr>
    </w:p>
    <w:p w14:paraId="4D7CB0C1" w14:textId="77777777" w:rsidR="004270DC" w:rsidRDefault="004270DC" w:rsidP="004270DC">
      <w:pPr>
        <w:widowControl w:val="0"/>
        <w:autoSpaceDE w:val="0"/>
        <w:spacing w:before="90"/>
        <w:ind w:right="110"/>
        <w:jc w:val="both"/>
        <w:outlineLvl w:val="0"/>
        <w:rPr>
          <w:rFonts w:ascii="Verdana" w:eastAsia="Verdana" w:hAnsi="Verdana" w:cs="Verdana"/>
          <w:b/>
          <w:bCs/>
          <w:lang w:val="pl-PL" w:eastAsia="en-US"/>
        </w:rPr>
      </w:pPr>
    </w:p>
    <w:p w14:paraId="4395BC06"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625AF8D6"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57090E98"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1181C9CB"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3B272BCA"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68C7C351"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529CD995"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66541D31"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43F0C880"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0748BF54"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0CE0B16A"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2302F651"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43B04DDA"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5DA78886"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7F2D5ED5"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0A9C0FA3" w14:textId="77777777" w:rsidR="004270DC" w:rsidRPr="00880CA1" w:rsidRDefault="004270DC" w:rsidP="004270DC">
      <w:pPr>
        <w:pStyle w:val="Zwykytekst"/>
        <w:tabs>
          <w:tab w:val="left" w:pos="7050"/>
        </w:tabs>
        <w:rPr>
          <w:rFonts w:ascii="Times New Roman" w:hAnsi="Times New Roman" w:cs="Times New Roman"/>
          <w:i/>
          <w:iCs/>
          <w:sz w:val="22"/>
          <w:szCs w:val="22"/>
          <w:lang w:val="pl-PL"/>
        </w:rPr>
      </w:pPr>
    </w:p>
    <w:p w14:paraId="6017884B" w14:textId="77777777" w:rsidR="00496551" w:rsidRPr="004270DC" w:rsidRDefault="00496551" w:rsidP="004270DC">
      <w:pPr>
        <w:rPr>
          <w:lang w:val="pl-PL"/>
        </w:rPr>
      </w:pPr>
    </w:p>
    <w:sectPr w:rsidR="00496551" w:rsidRPr="004270D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D60B8" w14:textId="77777777" w:rsidR="00B713AA" w:rsidRDefault="00B713AA">
      <w:r>
        <w:separator/>
      </w:r>
    </w:p>
  </w:endnote>
  <w:endnote w:type="continuationSeparator" w:id="0">
    <w:p w14:paraId="4483B4B2" w14:textId="77777777" w:rsidR="00B713AA" w:rsidRDefault="00B71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38C3" w14:textId="77777777" w:rsidR="00F031F8" w:rsidRDefault="00F031F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04A82" w14:textId="77777777" w:rsidR="004270DC" w:rsidRDefault="004270DC">
    <w:pPr>
      <w:pStyle w:val="Stopka"/>
      <w:jc w:val="right"/>
    </w:pPr>
    <w:r>
      <w:fldChar w:fldCharType="begin"/>
    </w:r>
    <w:r>
      <w:instrText>PAGE   \* MERGEFORMAT</w:instrText>
    </w:r>
    <w:r>
      <w:fldChar w:fldCharType="separate"/>
    </w:r>
    <w:r>
      <w:rPr>
        <w:lang w:val="pl-PL"/>
      </w:rPr>
      <w:t>2</w:t>
    </w:r>
    <w:r>
      <w:fldChar w:fldCharType="end"/>
    </w:r>
  </w:p>
  <w:p w14:paraId="05E99CB0" w14:textId="77777777" w:rsidR="00F031F8" w:rsidRDefault="00F031F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C704" w14:textId="77777777" w:rsidR="00F031F8" w:rsidRDefault="00F031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B1C65" w14:textId="77777777" w:rsidR="00B713AA" w:rsidRDefault="00B713AA">
      <w:r>
        <w:separator/>
      </w:r>
    </w:p>
  </w:footnote>
  <w:footnote w:type="continuationSeparator" w:id="0">
    <w:p w14:paraId="169554BA" w14:textId="77777777" w:rsidR="00B713AA" w:rsidRDefault="00B713AA">
      <w:r>
        <w:continuationSeparator/>
      </w:r>
    </w:p>
  </w:footnote>
  <w:footnote w:id="1">
    <w:p w14:paraId="2010963E" w14:textId="77777777" w:rsidR="004270DC" w:rsidRDefault="004270DC" w:rsidP="004270D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7607A94" w14:textId="77777777" w:rsidR="004270DC" w:rsidRDefault="004270DC" w:rsidP="004270D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B4B4022" w14:textId="77777777" w:rsidR="004270DC" w:rsidRDefault="004270DC" w:rsidP="004270DC">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E80CF3" w14:textId="77777777" w:rsidR="004270DC" w:rsidRDefault="004270DC" w:rsidP="004270DC">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145B3BF" w14:textId="77777777" w:rsidR="004270DC" w:rsidRDefault="004270DC" w:rsidP="004270DC">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A0D8EB0" w14:textId="77777777" w:rsidR="004270DC" w:rsidRDefault="004270DC" w:rsidP="004270DC">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527C9C8" w14:textId="77777777" w:rsidR="004270DC" w:rsidRDefault="004270DC" w:rsidP="004270D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274E150" w14:textId="77777777" w:rsidR="004270DC" w:rsidRDefault="004270DC" w:rsidP="004270DC">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8F483DF" w14:textId="77777777" w:rsidR="004270DC" w:rsidRDefault="004270DC" w:rsidP="004270DC">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73B243" w14:textId="77777777" w:rsidR="004270DC" w:rsidRDefault="004270DC" w:rsidP="004270DC">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8AB3A5" w14:textId="77777777" w:rsidR="004270DC" w:rsidRDefault="004270DC" w:rsidP="004270DC">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1A8BCB" w14:textId="77777777" w:rsidR="004270DC" w:rsidRDefault="004270DC" w:rsidP="004270DC">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571D631" w14:textId="77777777" w:rsidR="004270DC" w:rsidRDefault="004270DC" w:rsidP="004270D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B3301C6" w14:textId="77777777" w:rsidR="004270DC" w:rsidRDefault="004270DC" w:rsidP="004270D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ED7D907" w14:textId="77777777" w:rsidR="004270DC" w:rsidRDefault="004270DC" w:rsidP="004270D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9ADC20E" w14:textId="77777777" w:rsidR="004270DC" w:rsidRDefault="004270DC" w:rsidP="004270D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FA44C4" w14:textId="77777777" w:rsidR="004270DC" w:rsidRDefault="004270DC" w:rsidP="004270DC">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2CD716" w14:textId="77777777" w:rsidR="004270DC" w:rsidRDefault="004270DC" w:rsidP="004270DC">
      <w:pPr>
        <w:pStyle w:val="Tekstprzypisudolnego"/>
        <w:numPr>
          <w:ilvl w:val="0"/>
          <w:numId w:val="48"/>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40445690" w14:textId="77777777" w:rsidR="004270DC" w:rsidRDefault="004270DC" w:rsidP="004270DC">
      <w:pPr>
        <w:pStyle w:val="Tekstprzypisudolnego"/>
        <w:numPr>
          <w:ilvl w:val="0"/>
          <w:numId w:val="48"/>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B9978D" w14:textId="77777777" w:rsidR="004270DC" w:rsidRDefault="004270DC" w:rsidP="004270DC">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22F7A968" w14:textId="77777777" w:rsidR="004270DC" w:rsidRDefault="004270DC" w:rsidP="004270DC">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122AC291" w14:textId="77777777" w:rsidR="004270DC" w:rsidRDefault="004270DC" w:rsidP="004270DC">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0D76E89B" w14:textId="77777777" w:rsidR="004270DC" w:rsidRDefault="004270DC" w:rsidP="004270DC">
      <w:pPr>
        <w:pStyle w:val="Tekstprzypisudolnego"/>
        <w:ind w:firstLine="142"/>
        <w:jc w:val="both"/>
        <w:rPr>
          <w:sz w:val="16"/>
          <w:szCs w:val="16"/>
          <w:lang w:val="pl-PL"/>
        </w:rPr>
      </w:pPr>
      <w:r>
        <w:rPr>
          <w:sz w:val="16"/>
          <w:szCs w:val="16"/>
          <w:lang w:val="pl-PL"/>
        </w:rPr>
        <w:t>a) osobę prawną,</w:t>
      </w:r>
    </w:p>
    <w:p w14:paraId="25C63111" w14:textId="77777777" w:rsidR="004270DC" w:rsidRDefault="004270DC" w:rsidP="004270DC">
      <w:pPr>
        <w:pStyle w:val="Tekstprzypisudolnego"/>
        <w:ind w:firstLine="142"/>
        <w:jc w:val="both"/>
        <w:rPr>
          <w:sz w:val="16"/>
          <w:szCs w:val="16"/>
          <w:lang w:val="pl-PL"/>
        </w:rPr>
      </w:pPr>
      <w:r>
        <w:rPr>
          <w:sz w:val="16"/>
          <w:szCs w:val="16"/>
          <w:lang w:val="pl-PL"/>
        </w:rPr>
        <w:t>b) spółkę kapitałową w organizacji,</w:t>
      </w:r>
    </w:p>
    <w:p w14:paraId="3F5519D7" w14:textId="77777777" w:rsidR="004270DC" w:rsidRDefault="004270DC" w:rsidP="004270DC">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3ECD1D94" w14:textId="77777777" w:rsidR="004270DC" w:rsidRDefault="004270DC" w:rsidP="004270DC">
      <w:pPr>
        <w:pStyle w:val="Tekstprzypisudolnego"/>
        <w:ind w:firstLine="142"/>
        <w:jc w:val="both"/>
        <w:rPr>
          <w:sz w:val="16"/>
          <w:szCs w:val="16"/>
          <w:lang w:val="pl-PL"/>
        </w:rPr>
      </w:pPr>
      <w:r>
        <w:rPr>
          <w:sz w:val="16"/>
          <w:szCs w:val="16"/>
          <w:lang w:val="pl-PL"/>
        </w:rPr>
        <w:t>d) spółkę niemającą osobowości prawnej, o której mowa w art. 1 ust. 3 pkt 2,</w:t>
      </w:r>
    </w:p>
    <w:p w14:paraId="5DF493C0" w14:textId="77777777" w:rsidR="004270DC" w:rsidRDefault="004270DC" w:rsidP="004270DC">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AD5168D" w14:textId="77777777" w:rsidR="004270DC" w:rsidRDefault="004270DC" w:rsidP="004270DC">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BCEE4FC" w14:textId="77777777" w:rsidR="004270DC" w:rsidRDefault="004270DC" w:rsidP="004270DC">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3B334F25" w14:textId="77777777" w:rsidR="004270DC" w:rsidRDefault="004270DC" w:rsidP="004270DC">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DDEF" w14:textId="77777777" w:rsidR="00F031F8" w:rsidRDefault="00F031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E48C0" w14:textId="77777777" w:rsidR="00F031F8" w:rsidRDefault="00F031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AECA6" w14:textId="77777777" w:rsidR="00F031F8" w:rsidRDefault="00F031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69438">
    <w:abstractNumId w:val="19"/>
  </w:num>
  <w:num w:numId="2" w16cid:durableId="30783149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6944796">
    <w:abstractNumId w:val="29"/>
  </w:num>
  <w:num w:numId="4" w16cid:durableId="234318526">
    <w:abstractNumId w:val="11"/>
  </w:num>
  <w:num w:numId="5" w16cid:durableId="1384671595">
    <w:abstractNumId w:val="30"/>
  </w:num>
  <w:num w:numId="6" w16cid:durableId="2147116022">
    <w:abstractNumId w:val="32"/>
  </w:num>
  <w:num w:numId="7" w16cid:durableId="810102335">
    <w:abstractNumId w:val="35"/>
  </w:num>
  <w:num w:numId="8" w16cid:durableId="1398820795">
    <w:abstractNumId w:val="25"/>
  </w:num>
  <w:num w:numId="9" w16cid:durableId="287247169">
    <w:abstractNumId w:val="39"/>
  </w:num>
  <w:num w:numId="10" w16cid:durableId="1607812972">
    <w:abstractNumId w:val="27"/>
  </w:num>
  <w:num w:numId="11" w16cid:durableId="1011880350">
    <w:abstractNumId w:val="6"/>
  </w:num>
  <w:num w:numId="12" w16cid:durableId="2064601362">
    <w:abstractNumId w:val="10"/>
  </w:num>
  <w:num w:numId="13" w16cid:durableId="2021275026">
    <w:abstractNumId w:val="14"/>
  </w:num>
  <w:num w:numId="14" w16cid:durableId="1379206073">
    <w:abstractNumId w:val="40"/>
  </w:num>
  <w:num w:numId="15" w16cid:durableId="191770283">
    <w:abstractNumId w:val="13"/>
  </w:num>
  <w:num w:numId="16" w16cid:durableId="366492501">
    <w:abstractNumId w:val="9"/>
  </w:num>
  <w:num w:numId="17" w16cid:durableId="1828670856">
    <w:abstractNumId w:val="37"/>
  </w:num>
  <w:num w:numId="18" w16cid:durableId="573513503">
    <w:abstractNumId w:val="28"/>
  </w:num>
  <w:num w:numId="19" w16cid:durableId="423647650">
    <w:abstractNumId w:val="23"/>
  </w:num>
  <w:num w:numId="20" w16cid:durableId="1788741243">
    <w:abstractNumId w:val="26"/>
  </w:num>
  <w:num w:numId="21" w16cid:durableId="1552839789">
    <w:abstractNumId w:val="20"/>
  </w:num>
  <w:num w:numId="22" w16cid:durableId="945424094">
    <w:abstractNumId w:val="0"/>
  </w:num>
  <w:num w:numId="23" w16cid:durableId="857700288">
    <w:abstractNumId w:val="38"/>
  </w:num>
  <w:num w:numId="24" w16cid:durableId="1446803726">
    <w:abstractNumId w:val="18"/>
  </w:num>
  <w:num w:numId="25" w16cid:durableId="1838761900">
    <w:abstractNumId w:val="3"/>
  </w:num>
  <w:num w:numId="26" w16cid:durableId="1218933793">
    <w:abstractNumId w:val="31"/>
  </w:num>
  <w:num w:numId="27" w16cid:durableId="14601073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56290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70032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86840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55591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757501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31121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31372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15980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04841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5909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29092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71336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713291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73999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0843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52654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17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11481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719902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805567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2839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13AA"/>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270DC"/>
    <w:rsid w:val="00496551"/>
    <w:rsid w:val="004A692C"/>
    <w:rsid w:val="004C4EC3"/>
    <w:rsid w:val="0050219D"/>
    <w:rsid w:val="00512FD2"/>
    <w:rsid w:val="00523F87"/>
    <w:rsid w:val="00593CEB"/>
    <w:rsid w:val="005C6D38"/>
    <w:rsid w:val="005D2104"/>
    <w:rsid w:val="00614C95"/>
    <w:rsid w:val="00660027"/>
    <w:rsid w:val="00673773"/>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713AA"/>
    <w:rsid w:val="00BA1B11"/>
    <w:rsid w:val="00BA5498"/>
    <w:rsid w:val="00BD0C12"/>
    <w:rsid w:val="00BD5E3D"/>
    <w:rsid w:val="00C07E7C"/>
    <w:rsid w:val="00C12A61"/>
    <w:rsid w:val="00C14141"/>
    <w:rsid w:val="00C20BDE"/>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31F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83A0D"/>
  <w15:chartTrackingRefBased/>
  <w15:docId w15:val="{ACF1F19F-FE00-46EA-ADFE-13E2EF40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70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270D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488810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3345</Words>
  <Characters>22424</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2023-07-18T11:57:00Z</cp:lastPrinted>
  <dcterms:created xsi:type="dcterms:W3CDTF">2023-07-18T11:58:00Z</dcterms:created>
  <dcterms:modified xsi:type="dcterms:W3CDTF">2023-07-18T11:58:00Z</dcterms:modified>
</cp:coreProperties>
</file>