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27E4E" w14:textId="6911DD8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31B1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2844AC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835A95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DADF11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50665E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17F4BD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B8E696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16E618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2A001A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5F6B874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B31B06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C49DBD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884120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DB3D26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69CC1E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36C7324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E19216" w14:textId="724AC4A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00754" w:rsidRPr="00800754">
        <w:rPr>
          <w:rFonts w:eastAsia="Times New Roman" w:cs="Calibri"/>
          <w:b/>
          <w:lang w:eastAsia="pl-PL"/>
        </w:rPr>
        <w:t xml:space="preserve">Dostawa homogenizatora </w:t>
      </w:r>
      <w:r w:rsidR="00331B1D" w:rsidRPr="00800754">
        <w:rPr>
          <w:rFonts w:eastAsia="Times New Roman" w:cs="Calibri"/>
          <w:b/>
          <w:lang w:eastAsia="pl-PL"/>
        </w:rPr>
        <w:t>ultradźwiękowego</w:t>
      </w:r>
      <w:r w:rsidR="00800754" w:rsidRPr="00800754">
        <w:rPr>
          <w:rFonts w:eastAsia="Times New Roman" w:cs="Calibri"/>
          <w:b/>
          <w:lang w:eastAsia="pl-PL"/>
        </w:rPr>
        <w:t xml:space="preserve"> / sonifikatora z wyposażeniem na potrzeby WIMiC</w:t>
      </w:r>
      <w:r w:rsidRPr="00432E10">
        <w:rPr>
          <w:rFonts w:eastAsia="Times New Roman" w:cs="Calibri"/>
          <w:lang w:eastAsia="pl-PL"/>
        </w:rPr>
        <w:t>,</w:t>
      </w:r>
      <w:r w:rsidR="00331B1D">
        <w:rPr>
          <w:rFonts w:eastAsia="Times New Roman" w:cs="Calibri"/>
          <w:lang w:eastAsia="pl-PL"/>
        </w:rPr>
        <w:t xml:space="preserve"> znak sprawy: </w:t>
      </w:r>
      <w:r w:rsidR="00331B1D" w:rsidRPr="00331B1D">
        <w:rPr>
          <w:rFonts w:eastAsia="Times New Roman" w:cs="Calibri"/>
          <w:b/>
          <w:bCs/>
          <w:lang w:eastAsia="pl-PL"/>
        </w:rPr>
        <w:t>KC-zp.272-436/23</w:t>
      </w:r>
      <w:r w:rsidR="00331B1D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2AE0ED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A7D08F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9CD5C5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665D794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B02B80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25A4A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CF32ED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858248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87E1AC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8D6D01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3F9BCE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E873D6" w14:textId="4F92BD90" w:rsidR="005103B9" w:rsidRPr="009475A8" w:rsidRDefault="008F3D36" w:rsidP="00331B1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AC51E" w14:textId="77777777" w:rsidR="001504EC" w:rsidRDefault="001504EC" w:rsidP="0038231F">
      <w:pPr>
        <w:spacing w:after="0" w:line="240" w:lineRule="auto"/>
      </w:pPr>
      <w:r>
        <w:separator/>
      </w:r>
    </w:p>
  </w:endnote>
  <w:endnote w:type="continuationSeparator" w:id="0">
    <w:p w14:paraId="773DFB29" w14:textId="77777777" w:rsidR="001504EC" w:rsidRDefault="001504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754FB" w14:textId="77777777" w:rsidR="00800754" w:rsidRDefault="008007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02B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4288F3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1E452" w14:textId="77777777" w:rsidR="00800754" w:rsidRDefault="008007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C6925" w14:textId="77777777" w:rsidR="001504EC" w:rsidRDefault="001504EC" w:rsidP="0038231F">
      <w:pPr>
        <w:spacing w:after="0" w:line="240" w:lineRule="auto"/>
      </w:pPr>
      <w:r>
        <w:separator/>
      </w:r>
    </w:p>
  </w:footnote>
  <w:footnote w:type="continuationSeparator" w:id="0">
    <w:p w14:paraId="6B86B8D7" w14:textId="77777777" w:rsidR="001504EC" w:rsidRDefault="001504EC" w:rsidP="0038231F">
      <w:pPr>
        <w:spacing w:after="0" w:line="240" w:lineRule="auto"/>
      </w:pPr>
      <w:r>
        <w:continuationSeparator/>
      </w:r>
    </w:p>
  </w:footnote>
  <w:footnote w:id="1">
    <w:p w14:paraId="76A385C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A4FD50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4CD4" w14:textId="77777777" w:rsidR="00800754" w:rsidRDefault="008007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14682" w14:textId="77777777" w:rsidR="00800754" w:rsidRDefault="008007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24C1" w14:textId="77777777" w:rsidR="00800754" w:rsidRDefault="008007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8287451">
    <w:abstractNumId w:val="7"/>
  </w:num>
  <w:num w:numId="2" w16cid:durableId="1429888967">
    <w:abstractNumId w:val="0"/>
  </w:num>
  <w:num w:numId="3" w16cid:durableId="694572568">
    <w:abstractNumId w:val="6"/>
  </w:num>
  <w:num w:numId="4" w16cid:durableId="254100466">
    <w:abstractNumId w:val="9"/>
  </w:num>
  <w:num w:numId="5" w16cid:durableId="1287004791">
    <w:abstractNumId w:val="8"/>
  </w:num>
  <w:num w:numId="6" w16cid:durableId="1625306223">
    <w:abstractNumId w:val="5"/>
  </w:num>
  <w:num w:numId="7" w16cid:durableId="901601046">
    <w:abstractNumId w:val="1"/>
  </w:num>
  <w:num w:numId="8" w16cid:durableId="554051509">
    <w:abstractNumId w:val="3"/>
  </w:num>
  <w:num w:numId="9" w16cid:durableId="366831381">
    <w:abstractNumId w:val="2"/>
  </w:num>
  <w:num w:numId="10" w16cid:durableId="1533373228">
    <w:abstractNumId w:val="4"/>
  </w:num>
  <w:num w:numId="11" w16cid:durableId="1001396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4E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4E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1B1D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0754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8A0D81"/>
  <w15:chartTrackingRefBased/>
  <w15:docId w15:val="{781FA779-8C05-4936-9C5B-853A4F44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2023-07-18T06:47:00Z</dcterms:created>
  <dcterms:modified xsi:type="dcterms:W3CDTF">2023-07-18T06:48:00Z</dcterms:modified>
</cp:coreProperties>
</file>