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8CFC8" w14:textId="23C7A813" w:rsidR="004E33BA" w:rsidRDefault="004E33BA" w:rsidP="004E33BA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C2C1F">
        <w:rPr>
          <w:b/>
          <w:sz w:val="24"/>
          <w:szCs w:val="24"/>
        </w:rPr>
        <w:t>5</w:t>
      </w:r>
    </w:p>
    <w:p w14:paraId="0D87F3AA" w14:textId="77777777" w:rsidR="004E33BA" w:rsidRDefault="004E33BA" w:rsidP="004E33BA"/>
    <w:p w14:paraId="339B8997" w14:textId="77777777" w:rsidR="004E33BA" w:rsidRDefault="004E33BA" w:rsidP="004E33BA"/>
    <w:p w14:paraId="70FA2E9C" w14:textId="77777777" w:rsidR="004E33BA" w:rsidRDefault="004E33BA" w:rsidP="004E33BA"/>
    <w:p w14:paraId="48DAFED2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46EAAB7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497DB96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0CFF0AC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450AE9B" w14:textId="077CD0E7" w:rsidR="004E33BA" w:rsidRPr="004D1E9C" w:rsidRDefault="004E33BA" w:rsidP="00E117AB">
      <w:pPr>
        <w:spacing w:after="120"/>
        <w:jc w:val="both"/>
        <w:rPr>
          <w:b/>
          <w:sz w:val="24"/>
          <w:szCs w:val="24"/>
          <w:lang w:eastAsia="zh-CN"/>
        </w:rPr>
      </w:pPr>
      <w:r w:rsidRPr="004D1E9C">
        <w:rPr>
          <w:color w:val="000000"/>
          <w:sz w:val="24"/>
          <w:szCs w:val="24"/>
        </w:rPr>
        <w:t xml:space="preserve">Składając ofertę w postępowaniu o udzielenie zamówienia publicznego na: </w:t>
      </w:r>
      <w:r w:rsidR="00E117AB" w:rsidRPr="00E117AB">
        <w:rPr>
          <w:b/>
          <w:sz w:val="24"/>
          <w:szCs w:val="24"/>
        </w:rPr>
        <w:t>Kurs języka angielskiego 1 na 1 dla pracowników administracyjnych  AGH w ramach projektu POWR.03.05.00-00-Z307/17 -</w:t>
      </w:r>
      <w:r w:rsidR="00E117AB">
        <w:rPr>
          <w:b/>
          <w:sz w:val="24"/>
          <w:szCs w:val="24"/>
        </w:rPr>
        <w:t xml:space="preserve"> </w:t>
      </w:r>
      <w:r w:rsidR="00E117AB" w:rsidRPr="00E117AB">
        <w:rPr>
          <w:b/>
          <w:sz w:val="24"/>
          <w:szCs w:val="24"/>
        </w:rPr>
        <w:t>KC-zp.272-337/23</w:t>
      </w:r>
      <w:r w:rsidRPr="004D1E9C">
        <w:rPr>
          <w:b/>
          <w:sz w:val="24"/>
          <w:szCs w:val="24"/>
        </w:rPr>
        <w:t xml:space="preserve">, </w:t>
      </w:r>
      <w:r w:rsidRPr="004D1E9C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860"/>
        <w:gridCol w:w="2977"/>
        <w:gridCol w:w="2126"/>
      </w:tblGrid>
      <w:tr w:rsidR="005C4448" w14:paraId="7BC0C24C" w14:textId="5A8596D6" w:rsidTr="005C4448">
        <w:trPr>
          <w:cantSplit/>
          <w:trHeight w:val="782"/>
        </w:trPr>
        <w:tc>
          <w:tcPr>
            <w:tcW w:w="633" w:type="dxa"/>
            <w:vAlign w:val="center"/>
          </w:tcPr>
          <w:p w14:paraId="66474C05" w14:textId="77777777" w:rsidR="005C4448" w:rsidRDefault="005C4448" w:rsidP="001A50E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860" w:type="dxa"/>
            <w:vAlign w:val="center"/>
          </w:tcPr>
          <w:p w14:paraId="583C4DB5" w14:textId="77777777" w:rsidR="005C4448" w:rsidRDefault="005C4448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77" w:type="dxa"/>
            <w:vAlign w:val="center"/>
          </w:tcPr>
          <w:p w14:paraId="1C7DF631" w14:textId="77777777" w:rsidR="005C4448" w:rsidRDefault="005C4448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</w:tcPr>
          <w:p w14:paraId="53D5A20C" w14:textId="77777777" w:rsidR="005C4448" w:rsidRDefault="005C4448" w:rsidP="00FC2C1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1F875CB" w14:textId="45B69B2C" w:rsidR="005C4448" w:rsidRDefault="005C4448" w:rsidP="00FC2C1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5C4448" w14:paraId="717FFC84" w14:textId="43CBD5B9" w:rsidTr="005C4448">
        <w:trPr>
          <w:cantSplit/>
          <w:trHeight w:hRule="exact" w:val="281"/>
        </w:trPr>
        <w:tc>
          <w:tcPr>
            <w:tcW w:w="633" w:type="dxa"/>
            <w:vAlign w:val="center"/>
          </w:tcPr>
          <w:p w14:paraId="2CEAE681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860" w:type="dxa"/>
            <w:vAlign w:val="center"/>
          </w:tcPr>
          <w:p w14:paraId="4A99B74F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77" w:type="dxa"/>
            <w:vAlign w:val="center"/>
          </w:tcPr>
          <w:p w14:paraId="061A2061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7DD2E009" w14:textId="0A8493E9" w:rsidR="005C4448" w:rsidRDefault="005C4448" w:rsidP="00FC2C1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5C4448" w14:paraId="1FB7C021" w14:textId="1DE9C490" w:rsidTr="005C4448">
        <w:trPr>
          <w:cantSplit/>
          <w:trHeight w:val="921"/>
        </w:trPr>
        <w:tc>
          <w:tcPr>
            <w:tcW w:w="633" w:type="dxa"/>
          </w:tcPr>
          <w:p w14:paraId="56073715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860" w:type="dxa"/>
          </w:tcPr>
          <w:p w14:paraId="6DD90674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14:paraId="39D98A93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C269591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C4448" w14:paraId="6398BBAF" w14:textId="5F449991" w:rsidTr="005C4448">
        <w:trPr>
          <w:cantSplit/>
          <w:trHeight w:val="921"/>
        </w:trPr>
        <w:tc>
          <w:tcPr>
            <w:tcW w:w="633" w:type="dxa"/>
          </w:tcPr>
          <w:p w14:paraId="411A1729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70EC0EC5" w14:textId="20F754A4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860" w:type="dxa"/>
          </w:tcPr>
          <w:p w14:paraId="2AFF879D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14:paraId="2802692E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65C42ADD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C4448" w14:paraId="2028A9CC" w14:textId="31AD3C4C" w:rsidTr="005C4448">
        <w:trPr>
          <w:cantSplit/>
          <w:trHeight w:val="921"/>
        </w:trPr>
        <w:tc>
          <w:tcPr>
            <w:tcW w:w="633" w:type="dxa"/>
          </w:tcPr>
          <w:p w14:paraId="1A0C811B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860" w:type="dxa"/>
          </w:tcPr>
          <w:p w14:paraId="6CC1B60C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14:paraId="5E71E5BA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DEF0B8B" w14:textId="77777777" w:rsidR="005C4448" w:rsidRDefault="005C4448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752817C" w14:textId="002D1FE8" w:rsidR="004E33BA" w:rsidRDefault="005C4448" w:rsidP="005C4448">
      <w:pPr>
        <w:jc w:val="both"/>
        <w:rPr>
          <w:b/>
        </w:rPr>
      </w:pPr>
      <w:r>
        <w:rPr>
          <w:b/>
        </w:rPr>
        <w:t xml:space="preserve">Oświadczam, że wskazane powyżej usługi obejmowały  cykl zajęć o którym mowa w pkt 8.2.4 </w:t>
      </w:r>
      <w:proofErr w:type="spellStart"/>
      <w:r>
        <w:rPr>
          <w:b/>
        </w:rPr>
        <w:t>ppkt</w:t>
      </w:r>
      <w:proofErr w:type="spellEnd"/>
      <w:r>
        <w:rPr>
          <w:b/>
        </w:rPr>
        <w:t xml:space="preserve"> 1) SWZ tj. szkolenie z języka angielskiego trwającego co najmniej 20 godzin zegarowych.</w:t>
      </w:r>
    </w:p>
    <w:p w14:paraId="5E2DA972" w14:textId="77777777" w:rsidR="005C4448" w:rsidRDefault="005C4448" w:rsidP="005C4448">
      <w:pPr>
        <w:jc w:val="both"/>
        <w:rPr>
          <w:b/>
        </w:rPr>
      </w:pPr>
      <w:bookmarkStart w:id="0" w:name="_GoBack"/>
      <w:bookmarkEnd w:id="0"/>
    </w:p>
    <w:p w14:paraId="633E6788" w14:textId="77777777" w:rsidR="004E33BA" w:rsidRPr="00BB5634" w:rsidRDefault="004E33BA" w:rsidP="005C4448">
      <w:pPr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6C16C56A" w14:textId="77777777" w:rsidR="004E33BA" w:rsidRDefault="004E33BA" w:rsidP="004E33BA">
      <w:pPr>
        <w:spacing w:line="360" w:lineRule="auto"/>
        <w:jc w:val="both"/>
      </w:pPr>
    </w:p>
    <w:p w14:paraId="40A05AC2" w14:textId="77777777" w:rsidR="004E33BA" w:rsidRDefault="004E33BA" w:rsidP="004E33BA">
      <w:pPr>
        <w:spacing w:line="360" w:lineRule="auto"/>
        <w:jc w:val="both"/>
      </w:pPr>
    </w:p>
    <w:p w14:paraId="4B238964" w14:textId="77777777" w:rsidR="00FC2C1F" w:rsidRPr="007D2E49" w:rsidRDefault="00FC2C1F" w:rsidP="00FC2C1F">
      <w:pPr>
        <w:tabs>
          <w:tab w:val="left" w:pos="0"/>
        </w:tabs>
        <w:ind w:left="425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 w:rsidRPr="007D2E49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2D5A9CD1" w14:textId="2E895B01" w:rsidR="00FC2C1F" w:rsidRPr="007D2E49" w:rsidRDefault="00FC2C1F" w:rsidP="00FC2C1F">
      <w:pPr>
        <w:tabs>
          <w:tab w:val="left" w:pos="0"/>
        </w:tabs>
        <w:ind w:left="425"/>
        <w:contextualSpacing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7D2E49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podpisem elektronicznym lub podpisem zaufanym lub </w:t>
      </w: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elektronicznym </w:t>
      </w:r>
      <w:r w:rsidRPr="007D2E49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osobistym.</w:t>
      </w:r>
    </w:p>
    <w:p w14:paraId="7F14DEE0" w14:textId="77777777" w:rsidR="00FC2C1F" w:rsidRPr="00807D17" w:rsidRDefault="00FC2C1F" w:rsidP="004E33BA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</w:p>
    <w:p w14:paraId="7A74C6EB" w14:textId="77777777" w:rsidR="004E33BA" w:rsidRPr="005D139C" w:rsidRDefault="004E33BA" w:rsidP="004E33BA"/>
    <w:p w14:paraId="6D002E6A" w14:textId="77777777" w:rsidR="00F213FB" w:rsidRPr="004E33BA" w:rsidRDefault="00F213FB" w:rsidP="004E33BA"/>
    <w:sectPr w:rsidR="00F213FB" w:rsidRPr="004E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F4F89" w14:textId="77777777" w:rsidR="00DF7D94" w:rsidRDefault="00DF7D94">
      <w:r>
        <w:separator/>
      </w:r>
    </w:p>
  </w:endnote>
  <w:endnote w:type="continuationSeparator" w:id="0">
    <w:p w14:paraId="1E8DD69F" w14:textId="77777777" w:rsidR="00DF7D94" w:rsidRDefault="00DF7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18AD1" w14:textId="77777777" w:rsidR="00BC067C" w:rsidRDefault="00BC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B91A3" w14:textId="77777777" w:rsidR="00BC067C" w:rsidRDefault="00BC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CDD3D" w14:textId="77777777" w:rsidR="00BC067C" w:rsidRDefault="00BC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4B899" w14:textId="77777777" w:rsidR="00DF7D94" w:rsidRDefault="00DF7D94">
      <w:r>
        <w:separator/>
      </w:r>
    </w:p>
  </w:footnote>
  <w:footnote w:type="continuationSeparator" w:id="0">
    <w:p w14:paraId="725AE0FC" w14:textId="77777777" w:rsidR="00DF7D94" w:rsidRDefault="00DF7D94">
      <w:r>
        <w:continuationSeparator/>
      </w:r>
    </w:p>
  </w:footnote>
  <w:footnote w:id="1">
    <w:p w14:paraId="774C7B9A" w14:textId="77777777" w:rsidR="005C4448" w:rsidRDefault="005C4448" w:rsidP="004E33BA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Pr="007F4890">
        <w:rPr>
          <w:b/>
          <w:u w:val="single"/>
        </w:rPr>
        <w:t>.1.</w:t>
      </w:r>
      <w:r>
        <w:rPr>
          <w:b/>
          <w:u w:val="single"/>
        </w:rPr>
        <w:t>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668AD" w14:textId="77777777" w:rsidR="00BC067C" w:rsidRDefault="00BC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3A168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03070" w14:textId="77777777" w:rsidR="00BC067C" w:rsidRDefault="00BC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C2"/>
    <w:rsid w:val="00082E0F"/>
    <w:rsid w:val="00210E8E"/>
    <w:rsid w:val="00276C10"/>
    <w:rsid w:val="003C6F1A"/>
    <w:rsid w:val="004D1E9C"/>
    <w:rsid w:val="004E33BA"/>
    <w:rsid w:val="005C4448"/>
    <w:rsid w:val="00702A72"/>
    <w:rsid w:val="007F68BC"/>
    <w:rsid w:val="00A34C22"/>
    <w:rsid w:val="00B2530C"/>
    <w:rsid w:val="00B852D2"/>
    <w:rsid w:val="00BC067C"/>
    <w:rsid w:val="00C049BA"/>
    <w:rsid w:val="00C254C7"/>
    <w:rsid w:val="00C34B2E"/>
    <w:rsid w:val="00D11BC3"/>
    <w:rsid w:val="00DD5BF2"/>
    <w:rsid w:val="00DE7EC2"/>
    <w:rsid w:val="00DF7D94"/>
    <w:rsid w:val="00E117AB"/>
    <w:rsid w:val="00F213FB"/>
    <w:rsid w:val="00F8605B"/>
    <w:rsid w:val="00FC2C1F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74D34"/>
  <w15:chartTrackingRefBased/>
  <w15:docId w15:val="{4859D452-E413-4932-96BA-CB1DA280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06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6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3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3BA"/>
  </w:style>
  <w:style w:type="character" w:styleId="Odwoanieprzypisudolnego">
    <w:name w:val="footnote reference"/>
    <w:uiPriority w:val="99"/>
    <w:semiHidden/>
    <w:unhideWhenUsed/>
    <w:rsid w:val="004E33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7</cp:revision>
  <cp:lastPrinted>2023-06-19T09:14:00Z</cp:lastPrinted>
  <dcterms:created xsi:type="dcterms:W3CDTF">2023-06-07T06:26:00Z</dcterms:created>
  <dcterms:modified xsi:type="dcterms:W3CDTF">2023-06-19T09:14:00Z</dcterms:modified>
</cp:coreProperties>
</file>