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7BF6A" w14:textId="77777777" w:rsidR="00236A69" w:rsidRDefault="00657C5C" w:rsidP="00236A6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</w:rPr>
        <w:pict w14:anchorId="1D1997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7.25pt;visibility:visible;mso-wrap-style:square">
            <v:imagedata r:id="rId8" o:title=""/>
          </v:shape>
        </w:pict>
      </w:r>
    </w:p>
    <w:p w14:paraId="77270232" w14:textId="77777777" w:rsidR="00236A69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2E8C3D50" w14:textId="77777777" w:rsidR="00236A69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518F75C" w14:textId="77777777" w:rsidR="00236A69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7060DCB5" w14:textId="77777777" w:rsidR="00236A69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EFFFBFF" w14:textId="77777777" w:rsidR="00236A69" w:rsidRDefault="00236A69" w:rsidP="00236A6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73435F" w14:textId="77777777" w:rsidR="00236A69" w:rsidRDefault="00236A69" w:rsidP="00236A6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Default="00236A69" w:rsidP="00236A69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Default="00236A69" w:rsidP="00236A69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8131388" w14:textId="77777777" w:rsidR="00236A69" w:rsidRDefault="00236A69" w:rsidP="00236A69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2EE0F67D" w14:textId="77777777" w:rsidR="00236A69" w:rsidRDefault="00236A69" w:rsidP="00236A69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75CE817" w14:textId="77777777" w:rsidR="00236A69" w:rsidRDefault="00236A69" w:rsidP="00236A69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12406332" w14:textId="77777777" w:rsidR="00236A69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4B2A286A" w14:textId="77777777" w:rsidR="00236A69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2B5D4DA4" w14:textId="77777777" w:rsidR="00236A69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14:paraId="35784BF8" w14:textId="77777777" w:rsidR="00236A69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63073631" w14:textId="111ED55F" w:rsidR="00236A69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9177F5" w:rsidRPr="009177F5">
        <w:rPr>
          <w:rFonts w:ascii="Times New Roman" w:hAnsi="Times New Roman"/>
          <w:b/>
        </w:rPr>
        <w:t xml:space="preserve">Usługa transportowa w kraju i za granicą dla studentów WIMIR AGH w ramach wyjazdu studyjnego na Targi </w:t>
      </w:r>
      <w:proofErr w:type="spellStart"/>
      <w:r w:rsidR="009177F5" w:rsidRPr="009177F5">
        <w:rPr>
          <w:rFonts w:ascii="Times New Roman" w:hAnsi="Times New Roman"/>
          <w:b/>
        </w:rPr>
        <w:t>Automatica</w:t>
      </w:r>
      <w:proofErr w:type="spellEnd"/>
      <w:r w:rsidR="009177F5" w:rsidRPr="009177F5">
        <w:rPr>
          <w:rFonts w:ascii="Times New Roman" w:hAnsi="Times New Roman"/>
          <w:b/>
        </w:rPr>
        <w:t xml:space="preserve"> </w:t>
      </w:r>
      <w:proofErr w:type="spellStart"/>
      <w:r w:rsidR="009177F5" w:rsidRPr="009177F5">
        <w:rPr>
          <w:rFonts w:ascii="Times New Roman" w:hAnsi="Times New Roman"/>
          <w:b/>
        </w:rPr>
        <w:t>Munich</w:t>
      </w:r>
      <w:proofErr w:type="spellEnd"/>
      <w:r w:rsidR="009177F5" w:rsidRPr="009177F5">
        <w:rPr>
          <w:rFonts w:ascii="Times New Roman" w:hAnsi="Times New Roman"/>
          <w:b/>
        </w:rPr>
        <w:t xml:space="preserve"> w Niemczech w terminie 2</w:t>
      </w:r>
      <w:r w:rsidR="00657C5C">
        <w:rPr>
          <w:rFonts w:ascii="Times New Roman" w:hAnsi="Times New Roman"/>
          <w:b/>
        </w:rPr>
        <w:t>8</w:t>
      </w:r>
      <w:bookmarkStart w:id="0" w:name="_GoBack"/>
      <w:bookmarkEnd w:id="0"/>
      <w:r w:rsidR="009177F5" w:rsidRPr="009177F5">
        <w:rPr>
          <w:rFonts w:ascii="Times New Roman" w:hAnsi="Times New Roman"/>
          <w:b/>
        </w:rPr>
        <w:t xml:space="preserve">.06.2023-30.06.2023 dla </w:t>
      </w:r>
      <w:proofErr w:type="spellStart"/>
      <w:r w:rsidR="009177F5" w:rsidRPr="009177F5">
        <w:rPr>
          <w:rFonts w:ascii="Times New Roman" w:hAnsi="Times New Roman"/>
          <w:b/>
        </w:rPr>
        <w:t>WIMiR</w:t>
      </w:r>
      <w:proofErr w:type="spellEnd"/>
      <w:r w:rsidR="009177F5" w:rsidRPr="009177F5">
        <w:rPr>
          <w:rFonts w:ascii="Times New Roman" w:hAnsi="Times New Roman"/>
          <w:b/>
        </w:rPr>
        <w:t xml:space="preserve"> - KC-zp.272-335/23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14:paraId="26B6F27C" w14:textId="77777777" w:rsidR="00236A69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53813C1D" w14:textId="77777777" w:rsidR="00236A69" w:rsidRDefault="00236A69" w:rsidP="00236A6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FEBFFCD" w14:textId="77777777" w:rsidR="00236A69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3BC11817" w14:textId="6F022016" w:rsidR="00236A69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79C6022B" w14:textId="77777777" w:rsidR="00236A69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3C4E2754" w14:textId="77777777" w:rsidR="00236A69" w:rsidRDefault="00236A69" w:rsidP="00236A6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D479729" w14:textId="77777777" w:rsidR="00236A69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Default="00236A69" w:rsidP="00236A69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413D8C72" w14:textId="77777777" w:rsidR="00236A69" w:rsidRDefault="00236A69" w:rsidP="00236A6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Default="00236A69" w:rsidP="00236A6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4FCA455" w14:textId="77777777" w:rsidR="00236A69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3CAFB5B" w14:textId="075AC610" w:rsidR="005103B9" w:rsidRPr="009475A8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A3810C" w14:textId="77777777" w:rsidR="004C0CEB" w:rsidRDefault="004C0CEB" w:rsidP="0038231F">
      <w:pPr>
        <w:spacing w:after="0" w:line="240" w:lineRule="auto"/>
      </w:pPr>
      <w:r>
        <w:separator/>
      </w:r>
    </w:p>
  </w:endnote>
  <w:endnote w:type="continuationSeparator" w:id="0">
    <w:p w14:paraId="1CBA7D00" w14:textId="77777777" w:rsidR="004C0CEB" w:rsidRDefault="004C0C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90024" w14:textId="77777777" w:rsidR="00C44BEC" w:rsidRDefault="00C44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7EB90" w14:textId="77777777" w:rsidR="00C44BEC" w:rsidRDefault="00C44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46FF88" w14:textId="77777777" w:rsidR="004C0CEB" w:rsidRDefault="004C0CEB" w:rsidP="0038231F">
      <w:pPr>
        <w:spacing w:after="0" w:line="240" w:lineRule="auto"/>
      </w:pPr>
      <w:r>
        <w:separator/>
      </w:r>
    </w:p>
  </w:footnote>
  <w:footnote w:type="continuationSeparator" w:id="0">
    <w:p w14:paraId="73B8AD6A" w14:textId="77777777" w:rsidR="004C0CEB" w:rsidRDefault="004C0CEB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Default="00236A69" w:rsidP="00236A6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20BBE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5047FCB" w14:textId="77777777" w:rsidR="00236A69" w:rsidRDefault="00236A69" w:rsidP="00236A6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C63D4" w14:textId="77777777" w:rsidR="00C44BEC" w:rsidRDefault="00C44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77777777" w:rsidR="00C44BEC" w:rsidRDefault="00C44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D76DF" w14:textId="77777777" w:rsidR="00C44BEC" w:rsidRDefault="00C44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8BD"/>
    <w:rsid w:val="001902D2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0CEB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0BBE"/>
    <w:rsid w:val="00634311"/>
    <w:rsid w:val="00641874"/>
    <w:rsid w:val="00657C5C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BEC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9C12D-B0CF-46BF-9FD7-F259E6E81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2016-07-26T10:32:00Z</cp:lastPrinted>
  <dcterms:created xsi:type="dcterms:W3CDTF">2023-03-17T12:36:00Z</dcterms:created>
  <dcterms:modified xsi:type="dcterms:W3CDTF">2023-06-13T12:26:00Z</dcterms:modified>
</cp:coreProperties>
</file>