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CB612" w14:textId="19C9C5B8" w:rsidR="008D2AB8" w:rsidRPr="00240E71" w:rsidRDefault="008D2AB8" w:rsidP="00507D80">
      <w:pPr>
        <w:pStyle w:val="Nagwek3"/>
        <w:ind w:right="565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081ABC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9A8BA7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905CBF5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6E4B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84D6A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D0AE40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5DABEA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3D0E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00F6D19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7D34B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F3DAB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1B6AE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BE0E0C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ADE7DBA" w14:textId="275C2FDD" w:rsidR="00AF549F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 xml:space="preserve">Akademia Górniczo </w:t>
      </w:r>
      <w:r w:rsidR="004C0038" w:rsidRPr="004C0038">
        <w:rPr>
          <w:b/>
          <w:sz w:val="22"/>
          <w:szCs w:val="22"/>
        </w:rPr>
        <w:t>–</w:t>
      </w:r>
      <w:r w:rsidRPr="004C0038">
        <w:rPr>
          <w:b/>
          <w:sz w:val="22"/>
          <w:szCs w:val="22"/>
        </w:rPr>
        <w:t xml:space="preserve"> Hutnicza</w:t>
      </w:r>
      <w:r w:rsidR="004C003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im. Stanisława Staszica w Krakowie</w:t>
      </w:r>
    </w:p>
    <w:p w14:paraId="1489FBD3" w14:textId="77777777" w:rsidR="008D2AB8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>Dział Zamówień Publicznych</w:t>
      </w:r>
      <w:r w:rsidR="008D2AB8" w:rsidRPr="004C0038">
        <w:rPr>
          <w:b/>
          <w:sz w:val="22"/>
          <w:szCs w:val="22"/>
        </w:rPr>
        <w:t xml:space="preserve">  </w:t>
      </w:r>
    </w:p>
    <w:p w14:paraId="5361109F" w14:textId="29DBB546" w:rsidR="008D2AB8" w:rsidRPr="004C0038" w:rsidRDefault="00AF549F" w:rsidP="004C0038">
      <w:pPr>
        <w:ind w:right="-110"/>
        <w:rPr>
          <w:b/>
          <w:sz w:val="22"/>
          <w:szCs w:val="22"/>
        </w:rPr>
      </w:pPr>
      <w:r w:rsidRPr="004C0038">
        <w:rPr>
          <w:b/>
          <w:sz w:val="22"/>
          <w:szCs w:val="22"/>
        </w:rPr>
        <w:t>Al. Mickiewicza</w:t>
      </w:r>
      <w:r w:rsidR="008D2AB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30</w:t>
      </w:r>
      <w:r w:rsidR="004C0038" w:rsidRPr="004C0038">
        <w:rPr>
          <w:b/>
          <w:sz w:val="22"/>
          <w:szCs w:val="22"/>
        </w:rPr>
        <w:t xml:space="preserve">, </w:t>
      </w:r>
      <w:r w:rsidRPr="004C0038">
        <w:rPr>
          <w:b/>
          <w:sz w:val="22"/>
          <w:szCs w:val="22"/>
        </w:rPr>
        <w:t>30-059</w:t>
      </w:r>
      <w:r w:rsidR="008D2AB8" w:rsidRPr="004C0038">
        <w:rPr>
          <w:b/>
          <w:sz w:val="22"/>
          <w:szCs w:val="22"/>
        </w:rPr>
        <w:t xml:space="preserve"> </w:t>
      </w:r>
      <w:r w:rsidRPr="004C0038">
        <w:rPr>
          <w:b/>
          <w:sz w:val="22"/>
          <w:szCs w:val="22"/>
        </w:rPr>
        <w:t>Kraków</w:t>
      </w:r>
      <w:r w:rsidR="008D2AB8" w:rsidRPr="004C0038">
        <w:rPr>
          <w:b/>
          <w:sz w:val="22"/>
          <w:szCs w:val="22"/>
        </w:rPr>
        <w:t xml:space="preserve">,  </w:t>
      </w:r>
    </w:p>
    <w:p w14:paraId="4DC7973A" w14:textId="77777777" w:rsidR="008D2AB8" w:rsidRPr="004C0038" w:rsidRDefault="008D2AB8" w:rsidP="004C0038">
      <w:pPr>
        <w:ind w:firstLine="3969"/>
        <w:rPr>
          <w:b/>
          <w:sz w:val="22"/>
          <w:szCs w:val="22"/>
        </w:rPr>
      </w:pPr>
    </w:p>
    <w:p w14:paraId="7D016262" w14:textId="60155B20" w:rsidR="008D2AB8" w:rsidRPr="004C0038" w:rsidRDefault="008D2AB8" w:rsidP="004C0038">
      <w:pPr>
        <w:widowControl w:val="0"/>
        <w:ind w:right="1"/>
        <w:jc w:val="both"/>
        <w:rPr>
          <w:sz w:val="22"/>
          <w:szCs w:val="22"/>
        </w:rPr>
      </w:pPr>
      <w:r w:rsidRPr="004C0038">
        <w:rPr>
          <w:sz w:val="22"/>
          <w:szCs w:val="22"/>
        </w:rPr>
        <w:t xml:space="preserve">Przystępując do postępowania o udzielenie zamówienia publicznego, którego przedmiotem jest </w:t>
      </w:r>
      <w:r w:rsidR="00CB4B37" w:rsidRPr="00CB4B37">
        <w:rPr>
          <w:b/>
          <w:sz w:val="22"/>
          <w:szCs w:val="22"/>
        </w:rPr>
        <w:t xml:space="preserve">Usługa transportowa w kraju i za granicą dla studentów WIMIR AGH w ramach wyjazdu studyjnego na Targi </w:t>
      </w:r>
      <w:proofErr w:type="spellStart"/>
      <w:r w:rsidR="00CB4B37" w:rsidRPr="00CB4B37">
        <w:rPr>
          <w:b/>
          <w:sz w:val="22"/>
          <w:szCs w:val="22"/>
        </w:rPr>
        <w:t>Automatica</w:t>
      </w:r>
      <w:proofErr w:type="spellEnd"/>
      <w:r w:rsidR="00CB4B37" w:rsidRPr="00CB4B37">
        <w:rPr>
          <w:b/>
          <w:sz w:val="22"/>
          <w:szCs w:val="22"/>
        </w:rPr>
        <w:t xml:space="preserve"> </w:t>
      </w:r>
      <w:proofErr w:type="spellStart"/>
      <w:r w:rsidR="00CB4B37" w:rsidRPr="00CB4B37">
        <w:rPr>
          <w:b/>
          <w:sz w:val="22"/>
          <w:szCs w:val="22"/>
        </w:rPr>
        <w:t>Munich</w:t>
      </w:r>
      <w:proofErr w:type="spellEnd"/>
      <w:r w:rsidR="00CB4B37" w:rsidRPr="00CB4B37">
        <w:rPr>
          <w:b/>
          <w:sz w:val="22"/>
          <w:szCs w:val="22"/>
        </w:rPr>
        <w:t xml:space="preserve"> w Niemczech w terminie 2</w:t>
      </w:r>
      <w:r w:rsidR="007C69FB">
        <w:rPr>
          <w:b/>
          <w:sz w:val="22"/>
          <w:szCs w:val="22"/>
        </w:rPr>
        <w:t>8</w:t>
      </w:r>
      <w:r w:rsidR="00CB4B37" w:rsidRPr="00CB4B37">
        <w:rPr>
          <w:b/>
          <w:sz w:val="22"/>
          <w:szCs w:val="22"/>
        </w:rPr>
        <w:t xml:space="preserve">.06.2023-30.06.2023 dla </w:t>
      </w:r>
      <w:proofErr w:type="spellStart"/>
      <w:r w:rsidR="00CB4B37" w:rsidRPr="00CB4B37">
        <w:rPr>
          <w:b/>
          <w:sz w:val="22"/>
          <w:szCs w:val="22"/>
        </w:rPr>
        <w:t>WIMiR</w:t>
      </w:r>
      <w:proofErr w:type="spellEnd"/>
      <w:r w:rsidR="00CB4B37" w:rsidRPr="00CB4B37">
        <w:rPr>
          <w:b/>
          <w:sz w:val="22"/>
          <w:szCs w:val="22"/>
        </w:rPr>
        <w:t xml:space="preserve"> - KC-zp.272-335/23</w:t>
      </w:r>
      <w:r w:rsidRPr="004C0038">
        <w:rPr>
          <w:b/>
          <w:sz w:val="22"/>
          <w:szCs w:val="22"/>
        </w:rPr>
        <w:t xml:space="preserve">, </w:t>
      </w:r>
      <w:r w:rsidRPr="004C0038">
        <w:rPr>
          <w:sz w:val="22"/>
          <w:szCs w:val="22"/>
        </w:rPr>
        <w:t>oferuję realizację przedmiotu zamówienia, zgodnie z zasadami określonymi w specyfikacji warunków zamówienia.</w:t>
      </w:r>
    </w:p>
    <w:p w14:paraId="39285365" w14:textId="77777777" w:rsidR="008D2AB8" w:rsidRDefault="008D2AB8" w:rsidP="008D2AB8">
      <w:pPr>
        <w:tabs>
          <w:tab w:val="right" w:pos="9000"/>
        </w:tabs>
      </w:pPr>
    </w:p>
    <w:p w14:paraId="78CD7D67" w14:textId="59DFF786" w:rsidR="004C0038" w:rsidRDefault="004C0038" w:rsidP="004C0038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Cena brutto za maksymalną ilość km tj</w:t>
      </w:r>
      <w:r w:rsidRPr="004C0038">
        <w:rPr>
          <w:b/>
          <w:sz w:val="22"/>
          <w:szCs w:val="22"/>
        </w:rPr>
        <w:t xml:space="preserve">. 2 </w:t>
      </w:r>
      <w:r w:rsidR="00CB4B37">
        <w:rPr>
          <w:b/>
          <w:sz w:val="22"/>
          <w:szCs w:val="22"/>
        </w:rPr>
        <w:t>1</w:t>
      </w:r>
      <w:r w:rsidRPr="004C0038">
        <w:rPr>
          <w:b/>
          <w:sz w:val="22"/>
          <w:szCs w:val="22"/>
        </w:rPr>
        <w:t xml:space="preserve">00 km:  </w:t>
      </w:r>
      <w:r w:rsidRPr="004C0038">
        <w:rPr>
          <w:sz w:val="22"/>
          <w:szCs w:val="22"/>
        </w:rPr>
        <w:t xml:space="preserve"> </w:t>
      </w:r>
      <w:bookmarkStart w:id="0" w:name="_Hlk117683247"/>
      <w:r w:rsidRPr="004C0038"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0"/>
    </w:p>
    <w:p w14:paraId="7E50D47F" w14:textId="77777777" w:rsidR="004C0038" w:rsidRDefault="004C0038" w:rsidP="004C0038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14:paraId="7DF5048B" w14:textId="1BBFA5FA" w:rsidR="004C0038" w:rsidRDefault="004C0038" w:rsidP="004C0038">
      <w:pPr>
        <w:widowControl w:val="0"/>
        <w:jc w:val="both"/>
        <w:rPr>
          <w:b/>
          <w:sz w:val="22"/>
          <w:szCs w:val="22"/>
          <w:u w:val="single"/>
        </w:rPr>
      </w:pPr>
      <w:bookmarkStart w:id="1" w:name="_Hlk117683332"/>
      <w:r>
        <w:rPr>
          <w:b/>
          <w:sz w:val="22"/>
          <w:szCs w:val="22"/>
          <w:u w:val="single"/>
        </w:rPr>
        <w:t>a w 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557"/>
        <w:gridCol w:w="711"/>
        <w:gridCol w:w="1408"/>
        <w:gridCol w:w="1632"/>
        <w:gridCol w:w="1246"/>
        <w:gridCol w:w="3044"/>
      </w:tblGrid>
      <w:tr w:rsidR="007C69FB" w14:paraId="34991233" w14:textId="77777777" w:rsidTr="007C69FB">
        <w:trPr>
          <w:trHeight w:val="92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58AE" w14:textId="77777777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BDA2" w14:textId="70EE5B1B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trasa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0D11" w14:textId="4B218490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65F7" w14:textId="20926D05" w:rsidR="007C69FB" w:rsidRDefault="007C69FB" w:rsidP="00507D80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Cena netto za maksymalną liczbę km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3E11" w14:textId="5BA74FFC" w:rsidR="007C69FB" w:rsidRDefault="007C69FB" w:rsidP="00507D80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Wartość VAT [PLN]</w:t>
            </w:r>
          </w:p>
          <w:p w14:paraId="40ED2D10" w14:textId="10A1552B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F96B" w14:textId="2A84BA56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brutto za maksymalną liczbę km </w:t>
            </w:r>
          </w:p>
        </w:tc>
      </w:tr>
      <w:tr w:rsidR="007C69FB" w14:paraId="06319FF2" w14:textId="77777777" w:rsidTr="007C69FB">
        <w:trPr>
          <w:trHeight w:val="234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0538" w14:textId="77777777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1541" w14:textId="5A2D456D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kraju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4355" w14:textId="5FE76A78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E21E" w14:textId="555F0246" w:rsidR="007C69FB" w:rsidRDefault="00F97086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5B00" w14:textId="6FB89263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92546" w14:textId="4889EDF2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…… zł</w:t>
            </w:r>
            <w:r>
              <w:rPr>
                <w:color w:val="FF0000"/>
                <w:sz w:val="22"/>
                <w:szCs w:val="22"/>
              </w:rPr>
              <w:t xml:space="preserve"> (tj. za 320 km)</w:t>
            </w:r>
          </w:p>
        </w:tc>
      </w:tr>
      <w:tr w:rsidR="007C69FB" w14:paraId="6180AE9B" w14:textId="77777777" w:rsidTr="007C69FB">
        <w:trPr>
          <w:trHeight w:val="455"/>
        </w:trPr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C1F5" w14:textId="77777777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AB2F0" w14:textId="2B2E11AB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granicą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956E" w14:textId="4BEC557C" w:rsidR="007C69FB" w:rsidRDefault="007C69FB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EEAA" w14:textId="38E72187" w:rsidR="007C69FB" w:rsidRDefault="00F97086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…… zł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6052" w14:textId="47AEC23C" w:rsidR="007C69FB" w:rsidRDefault="007C69FB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noProof/>
                <w:color w:val="FF0000"/>
                <w:sz w:val="22"/>
                <w:szCs w:val="22"/>
              </w:rPr>
              <w:pict w14:anchorId="278C7C4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4.3pt;margin-top:1.55pt;width:56.25pt;height:22.5pt;flip:x;z-index:1;mso-position-horizontal-relative:text;mso-position-vertical-relative:text" o:connectortype="straight"/>
              </w:pict>
            </w:r>
            <w:r>
              <w:rPr>
                <w:noProof/>
                <w:color w:val="FF0000"/>
                <w:sz w:val="22"/>
                <w:szCs w:val="22"/>
              </w:rPr>
              <w:pict w14:anchorId="2CC905B5">
                <v:shape id="_x0000_s1027" type="#_x0000_t32" style="position:absolute;margin-left:-4.3pt;margin-top:1.55pt;width:61.6pt;height:22.5pt;z-index:2;mso-position-horizontal-relative:text;mso-position-vertical-relative:text" o:connectortype="straight"/>
              </w:pic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F8059" w14:textId="341515FF" w:rsidR="007C69FB" w:rsidRDefault="007C69FB" w:rsidP="00507D80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…… zł</w:t>
            </w:r>
            <w:r>
              <w:rPr>
                <w:color w:val="FF0000"/>
                <w:sz w:val="22"/>
                <w:szCs w:val="22"/>
              </w:rPr>
              <w:t xml:space="preserve"> (tj. za 1 780 km)</w:t>
            </w:r>
          </w:p>
        </w:tc>
      </w:tr>
      <w:tr w:rsidR="007C69FB" w14:paraId="24A006E6" w14:textId="77777777" w:rsidTr="007C69FB">
        <w:trPr>
          <w:trHeight w:val="220"/>
        </w:trPr>
        <w:tc>
          <w:tcPr>
            <w:tcW w:w="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CE9A" w14:textId="77777777" w:rsidR="007C69FB" w:rsidRDefault="007C69FB" w:rsidP="00507D80">
            <w:pPr>
              <w:pStyle w:val="Tekstpodstawowy"/>
              <w:spacing w:line="24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269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3BF0D" w14:textId="22EEC39B" w:rsidR="007C69FB" w:rsidRDefault="007C69FB" w:rsidP="00507D80">
            <w:pPr>
              <w:pStyle w:val="Tekstpodstawowy"/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Łącznie cena brutto: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34B9D" w14:textId="38494473" w:rsidR="007C69FB" w:rsidRDefault="007C69FB" w:rsidP="00507D80">
            <w:pPr>
              <w:pStyle w:val="Tekstpodstawowy"/>
              <w:spacing w:line="240" w:lineRule="auto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…… zł</w:t>
            </w:r>
          </w:p>
        </w:tc>
      </w:tr>
    </w:tbl>
    <w:p w14:paraId="224F2CAE" w14:textId="77777777" w:rsidR="00FC354C" w:rsidRDefault="00FC354C" w:rsidP="004C0038">
      <w:pPr>
        <w:widowControl w:val="0"/>
        <w:jc w:val="both"/>
        <w:rPr>
          <w:b/>
          <w:sz w:val="22"/>
          <w:szCs w:val="22"/>
          <w:u w:val="single"/>
        </w:rPr>
      </w:pPr>
    </w:p>
    <w:bookmarkEnd w:id="1"/>
    <w:p w14:paraId="6294BD69" w14:textId="79D22BC9" w:rsidR="004C0038" w:rsidRDefault="004C0038" w:rsidP="004C0038">
      <w:pPr>
        <w:pStyle w:val="Tekstpodstawowy"/>
        <w:spacing w:line="240" w:lineRule="auto"/>
        <w:rPr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>Do realizacji zamówienia zostan</w:t>
      </w:r>
      <w:r w:rsidR="00A4321A">
        <w:rPr>
          <w:b w:val="0"/>
          <w:sz w:val="22"/>
          <w:szCs w:val="22"/>
          <w:u w:val="single"/>
        </w:rPr>
        <w:t>ie</w:t>
      </w:r>
      <w:r>
        <w:rPr>
          <w:b w:val="0"/>
          <w:sz w:val="22"/>
          <w:szCs w:val="22"/>
          <w:u w:val="single"/>
        </w:rPr>
        <w:t xml:space="preserve"> użyt</w:t>
      </w:r>
      <w:r w:rsidR="00A4321A">
        <w:rPr>
          <w:b w:val="0"/>
          <w:sz w:val="22"/>
          <w:szCs w:val="22"/>
          <w:u w:val="single"/>
        </w:rPr>
        <w:t>y</w:t>
      </w:r>
      <w:r>
        <w:rPr>
          <w:b w:val="0"/>
          <w:sz w:val="22"/>
          <w:szCs w:val="22"/>
          <w:u w:val="single"/>
        </w:rPr>
        <w:t xml:space="preserve"> wskazan</w:t>
      </w:r>
      <w:r w:rsidR="00A4321A">
        <w:rPr>
          <w:b w:val="0"/>
          <w:sz w:val="22"/>
          <w:szCs w:val="22"/>
          <w:u w:val="single"/>
        </w:rPr>
        <w:t>y</w:t>
      </w:r>
      <w:r>
        <w:rPr>
          <w:b w:val="0"/>
          <w:sz w:val="22"/>
          <w:szCs w:val="22"/>
          <w:u w:val="single"/>
        </w:rPr>
        <w:t xml:space="preserve"> poniżej pojazd:</w:t>
      </w:r>
    </w:p>
    <w:p w14:paraId="5AE28F32" w14:textId="4458EB3F" w:rsidR="004C0038" w:rsidRDefault="004C0038" w:rsidP="00A4321A">
      <w:p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autokaru</w:t>
      </w:r>
      <w:r w:rsidR="00A432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14:paraId="409C60E2" w14:textId="66F7C776" w:rsidR="004C0038" w:rsidRDefault="004C0038" w:rsidP="004C0038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 w:rsidRPr="00CB4B37">
        <w:rPr>
          <w:color w:val="FF0000"/>
          <w:sz w:val="22"/>
          <w:szCs w:val="22"/>
        </w:rPr>
        <w:t>brak wskazania nr rejestracyjnego pojazdu będzie skutkował odrzuceniem oferty</w:t>
      </w:r>
      <w:r w:rsidR="00CB4B37">
        <w:rPr>
          <w:color w:val="FF0000"/>
          <w:sz w:val="22"/>
          <w:szCs w:val="22"/>
        </w:rPr>
        <w:t>.</w:t>
      </w:r>
    </w:p>
    <w:p w14:paraId="4A3D9146" w14:textId="77777777" w:rsidR="004C0038" w:rsidRDefault="004C0038" w:rsidP="004C0038">
      <w:pPr>
        <w:jc w:val="both"/>
        <w:rPr>
          <w:i/>
          <w:sz w:val="22"/>
          <w:szCs w:val="22"/>
        </w:rPr>
      </w:pPr>
    </w:p>
    <w:p w14:paraId="36FAF5BC" w14:textId="405CA3DA" w:rsidR="004C0038" w:rsidRDefault="004C0038" w:rsidP="004C003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od daty podpisania umowy do 0</w:t>
      </w:r>
      <w:r w:rsidR="007C69FB">
        <w:t>1</w:t>
      </w:r>
      <w:r>
        <w:t>/0</w:t>
      </w:r>
      <w:r w:rsidR="007C69FB">
        <w:t>7</w:t>
      </w:r>
      <w:r>
        <w:t>/2023</w:t>
      </w:r>
    </w:p>
    <w:p w14:paraId="54B1F5D4" w14:textId="77777777" w:rsidR="004C0038" w:rsidRDefault="004C0038" w:rsidP="004C0038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4A309943" w14:textId="77777777" w:rsidR="004C0038" w:rsidRDefault="004C0038" w:rsidP="004C0038">
      <w:pPr>
        <w:tabs>
          <w:tab w:val="left" w:pos="426"/>
        </w:tabs>
        <w:jc w:val="both"/>
        <w:rPr>
          <w:sz w:val="22"/>
        </w:rPr>
      </w:pPr>
      <w:r>
        <w:rPr>
          <w:b/>
          <w:sz w:val="22"/>
        </w:rPr>
        <w:lastRenderedPageBreak/>
        <w:t xml:space="preserve">Termin płatności: </w:t>
      </w:r>
      <w:r>
        <w:rPr>
          <w:sz w:val="22"/>
        </w:rPr>
        <w:t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14:paraId="4574719C" w14:textId="77777777" w:rsidR="004C0038" w:rsidRDefault="004C0038" w:rsidP="004C0038">
      <w:pPr>
        <w:jc w:val="both"/>
        <w:rPr>
          <w:sz w:val="18"/>
          <w:szCs w:val="18"/>
        </w:rPr>
      </w:pPr>
    </w:p>
    <w:p w14:paraId="1F375872" w14:textId="77777777" w:rsidR="004C0038" w:rsidRDefault="004C0038" w:rsidP="004C0038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948E109" w14:textId="681512C5" w:rsidR="004C0038" w:rsidRDefault="004C0038" w:rsidP="004C003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0B7DF386" w14:textId="6B0E10EA" w:rsidR="004656B7" w:rsidRPr="004656B7" w:rsidRDefault="004656B7" w:rsidP="004C0038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bCs/>
          <w:color w:val="000000"/>
          <w:sz w:val="22"/>
          <w:szCs w:val="22"/>
        </w:rPr>
      </w:pPr>
      <w:r w:rsidRPr="004656B7">
        <w:rPr>
          <w:b/>
          <w:bCs/>
          <w:color w:val="000000"/>
          <w:sz w:val="22"/>
          <w:szCs w:val="22"/>
          <w:lang w:eastAsia="ar-SA"/>
        </w:rPr>
        <w:t>Oświadczamy, że posiadamy licencję uprawniającą do wykonania przewozów krajowych oraz międzynarodowych.</w:t>
      </w:r>
    </w:p>
    <w:p w14:paraId="6BEDE504" w14:textId="77777777" w:rsidR="004C0038" w:rsidRDefault="004C0038" w:rsidP="004C00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077C6FC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E198731" w14:textId="77777777" w:rsidR="004C0038" w:rsidRDefault="004C0038" w:rsidP="004C00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642DE2" w14:textId="77777777" w:rsidR="004C0038" w:rsidRDefault="004C0038" w:rsidP="004C003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</w:t>
      </w:r>
      <w:bookmarkStart w:id="2" w:name="_GoBack"/>
      <w:bookmarkEnd w:id="2"/>
      <w:r>
        <w:rPr>
          <w:i/>
          <w:sz w:val="22"/>
          <w:szCs w:val="22"/>
        </w:rPr>
        <w:t>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40EABA" w14:textId="77777777" w:rsidR="004C0038" w:rsidRDefault="004C0038" w:rsidP="004C003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5097"/>
        <w:gridCol w:w="3402"/>
      </w:tblGrid>
      <w:tr w:rsidR="004C0038" w14:paraId="13679F99" w14:textId="77777777" w:rsidTr="007C69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9C12D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4D2DB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74A10F8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9EC35" w14:textId="77777777" w:rsidR="004C0038" w:rsidRDefault="004C003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C0038" w14:paraId="45A75AF4" w14:textId="77777777" w:rsidTr="007C69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26B1B" w14:textId="77777777" w:rsidR="004C0038" w:rsidRDefault="004C003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398F7" w14:textId="77777777" w:rsidR="004C0038" w:rsidRDefault="004C00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01160" w14:textId="77777777" w:rsidR="004C0038" w:rsidRDefault="004C003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0591CA1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5AC2C19" w14:textId="77777777" w:rsidR="004C0038" w:rsidRDefault="004C0038" w:rsidP="004C0038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14:paraId="29248C3B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A248268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5ABBADA" w14:textId="77777777" w:rsidR="004C0038" w:rsidRDefault="004C0038" w:rsidP="004C003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82C2CC4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1BE2070" w14:textId="77777777" w:rsidR="004C0038" w:rsidRDefault="004C0038" w:rsidP="004C003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5EF3C3C" w14:textId="77777777" w:rsidR="004C0038" w:rsidRDefault="004C0038" w:rsidP="004C00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5E69195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96BB50E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0DAF34" w14:textId="77777777" w:rsidR="004C0038" w:rsidRDefault="004C0038" w:rsidP="004C00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C0744EA" w14:textId="77777777" w:rsidR="004C0038" w:rsidRDefault="004C0038" w:rsidP="004C0038">
      <w:pPr>
        <w:jc w:val="right"/>
        <w:rPr>
          <w:sz w:val="20"/>
          <w:szCs w:val="20"/>
        </w:rPr>
      </w:pPr>
    </w:p>
    <w:p w14:paraId="7F5FE0A8" w14:textId="13094DBB" w:rsidR="004C0038" w:rsidRDefault="004C0038" w:rsidP="00D55BB6">
      <w:pPr>
        <w:tabs>
          <w:tab w:val="left" w:pos="540"/>
          <w:tab w:val="left" w:pos="780"/>
        </w:tabs>
        <w:suppressAutoHyphens/>
        <w:spacing w:after="200" w:line="276" w:lineRule="auto"/>
        <w:jc w:val="both"/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CB4B37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DB6163E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AA097" w14:textId="77777777" w:rsidR="00B7739C" w:rsidRDefault="00B7739C">
      <w:r>
        <w:separator/>
      </w:r>
    </w:p>
  </w:endnote>
  <w:endnote w:type="continuationSeparator" w:id="0">
    <w:p w14:paraId="2E71CC96" w14:textId="77777777" w:rsidR="00B7739C" w:rsidRDefault="00B7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E03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BB665" w14:textId="77777777" w:rsidR="00B7739C" w:rsidRDefault="00B7739C">
      <w:r>
        <w:separator/>
      </w:r>
    </w:p>
  </w:footnote>
  <w:footnote w:type="continuationSeparator" w:id="0">
    <w:p w14:paraId="01FD0DB1" w14:textId="77777777" w:rsidR="00B7739C" w:rsidRDefault="00B77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524D1" w14:textId="4EA6B2D8" w:rsidR="00F53146" w:rsidRDefault="007C69FB">
    <w:pPr>
      <w:pStyle w:val="Nagwek"/>
      <w:rPr>
        <w:sz w:val="22"/>
      </w:rPr>
    </w:pPr>
    <w:r>
      <w:rPr>
        <w:noProof/>
      </w:rPr>
      <w:pict w14:anchorId="692E81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7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2CBC7CEC"/>
    <w:lvl w:ilvl="0" w:tplc="DC0EBB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10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56B7"/>
    <w:rsid w:val="004B7300"/>
    <w:rsid w:val="004C0038"/>
    <w:rsid w:val="004C6753"/>
    <w:rsid w:val="004D714B"/>
    <w:rsid w:val="00507D8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69FB"/>
    <w:rsid w:val="007F070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321A"/>
    <w:rsid w:val="00A47B4D"/>
    <w:rsid w:val="00A83018"/>
    <w:rsid w:val="00AF549F"/>
    <w:rsid w:val="00AF5F64"/>
    <w:rsid w:val="00B7739C"/>
    <w:rsid w:val="00B774DC"/>
    <w:rsid w:val="00BF10F1"/>
    <w:rsid w:val="00C969A6"/>
    <w:rsid w:val="00CA7D36"/>
    <w:rsid w:val="00CB4B37"/>
    <w:rsid w:val="00D24208"/>
    <w:rsid w:val="00D55BB6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7086"/>
    <w:rsid w:val="00FA0F30"/>
    <w:rsid w:val="00FA51A4"/>
    <w:rsid w:val="00FC354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6E52BDF2"/>
  <w15:chartTrackingRefBased/>
  <w15:docId w15:val="{EB705EDD-9AC8-4FE2-8CBF-C6B11B11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CC612-E060-4927-9420-F0AD58E2B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737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7</cp:revision>
  <cp:lastPrinted>2023-03-22T12:07:00Z</cp:lastPrinted>
  <dcterms:created xsi:type="dcterms:W3CDTF">2023-03-22T12:09:00Z</dcterms:created>
  <dcterms:modified xsi:type="dcterms:W3CDTF">2023-06-13T12:18:00Z</dcterms:modified>
</cp:coreProperties>
</file>