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4A7D" w14:textId="77777777" w:rsidR="00B6599C" w:rsidRDefault="00B6599C" w:rsidP="00B6599C">
      <w:pPr>
        <w:jc w:val="right"/>
        <w:rPr>
          <w:b/>
        </w:rPr>
      </w:pPr>
      <w:r>
        <w:rPr>
          <w:noProof/>
        </w:rPr>
        <w:pict w14:anchorId="3CBCB24A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6C68893B" w14:textId="77777777" w:rsidR="00B6599C" w:rsidRDefault="00B6599C" w:rsidP="00B6599C">
      <w:pPr>
        <w:jc w:val="right"/>
        <w:rPr>
          <w:rFonts w:eastAsia="MS Mincho"/>
          <w:b/>
        </w:rPr>
      </w:pPr>
    </w:p>
    <w:p w14:paraId="016584E3" w14:textId="77777777" w:rsidR="00B6599C" w:rsidRDefault="00B6599C" w:rsidP="00B6599C">
      <w:pPr>
        <w:jc w:val="right"/>
        <w:rPr>
          <w:rFonts w:eastAsia="MS Mincho"/>
          <w:b/>
        </w:rPr>
      </w:pPr>
      <w:r>
        <w:rPr>
          <w:noProof/>
        </w:rPr>
        <w:pict w14:anchorId="2E10A0A5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EEF92A9" w14:textId="77777777" w:rsidR="00B6599C" w:rsidRDefault="00B6599C" w:rsidP="00B6599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EA7B409" w14:textId="77777777" w:rsidR="00B6599C" w:rsidRDefault="00B6599C" w:rsidP="00B6599C">
      <w:pPr>
        <w:jc w:val="right"/>
        <w:rPr>
          <w:rFonts w:eastAsia="MS Mincho"/>
          <w:b/>
        </w:rPr>
      </w:pPr>
    </w:p>
    <w:p w14:paraId="72B28041" w14:textId="77777777" w:rsidR="00B6599C" w:rsidRDefault="00B6599C" w:rsidP="00B6599C">
      <w:pPr>
        <w:jc w:val="center"/>
        <w:rPr>
          <w:b/>
        </w:rPr>
      </w:pPr>
      <w:r>
        <w:rPr>
          <w:b/>
        </w:rPr>
        <w:t>Kalkulacja Cenowa</w:t>
      </w:r>
    </w:p>
    <w:p w14:paraId="44EF31CA" w14:textId="77777777" w:rsidR="00B6599C" w:rsidRDefault="00B6599C" w:rsidP="00B6599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755F178" w14:textId="77777777" w:rsidR="00B6599C" w:rsidRDefault="00B6599C" w:rsidP="00B6599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71D4F54" w14:textId="40D0250F" w:rsidR="00B6599C" w:rsidRDefault="00B6599C" w:rsidP="00B6599C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316</w:t>
      </w:r>
      <w:r>
        <w:rPr>
          <w:b/>
          <w:sz w:val="22"/>
        </w:rPr>
        <w:t>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6599C" w14:paraId="5E871B09" w14:textId="77777777" w:rsidTr="00F008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790EFA" w14:textId="77777777" w:rsidR="00B6599C" w:rsidRDefault="00B6599C" w:rsidP="00F008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1404EE9" w14:textId="77777777" w:rsidR="00B6599C" w:rsidRDefault="00B6599C" w:rsidP="00F008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1FFC11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15CD3A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06F0021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64A9D9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9D4C055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1E384F2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07032B9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B56B1F5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F5DA2C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BF9F7A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B55EED3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AB7F6E2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6599C" w14:paraId="1FEC8A0A" w14:textId="77777777" w:rsidTr="00F008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25076F" w14:textId="77777777" w:rsidR="00B6599C" w:rsidRDefault="00B6599C" w:rsidP="00F008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79AD4AA" w14:textId="77777777" w:rsidR="00B6599C" w:rsidRDefault="00B6599C" w:rsidP="00F008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DD3F18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CA72EE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A7EDFF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62522A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F6D8EB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6599C" w14:paraId="60C9010D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8585E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2EF38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  <w:p w14:paraId="24000A11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EF60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722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864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531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6D4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E97BEDD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A3BD9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6AB6E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  <w:p w14:paraId="4BBB6C42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4FCE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734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F49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1CDE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415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3B9C79B6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1DB5C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91F4F" w14:textId="77777777" w:rsidR="00B6599C" w:rsidRDefault="00B6599C" w:rsidP="00F008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2C6B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D42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4B9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740A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91B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4DEEDC4E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145A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7CDB7" w14:textId="77777777" w:rsidR="00B6599C" w:rsidRDefault="00B6599C" w:rsidP="00F008CE">
            <w:pPr>
              <w:rPr>
                <w:sz w:val="20"/>
                <w:szCs w:val="20"/>
              </w:rPr>
            </w:pPr>
          </w:p>
          <w:p w14:paraId="1A1B9344" w14:textId="77777777" w:rsidR="00B6599C" w:rsidRDefault="00B6599C" w:rsidP="00F008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4A8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168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D0F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D1AD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9F0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7B30E3EC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66863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F85D1" w14:textId="77777777" w:rsidR="00B6599C" w:rsidRDefault="00B6599C" w:rsidP="00F008C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59D7352" w14:textId="77777777" w:rsidR="00B6599C" w:rsidRDefault="00B6599C" w:rsidP="00F008CE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E0D2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188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51E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063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7840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62F59B06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4C92D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68150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  <w:p w14:paraId="3B5BBC38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0883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421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FD9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813E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287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2709D517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912C5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1BE06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  <w:p w14:paraId="31C3B756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  <w:p w14:paraId="3C5D2FD7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11D8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966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45B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006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4C7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65E9A27E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094FE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0B29C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0D87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7C1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165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998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203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21CAB38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BAFFD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B4C30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687A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170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C0C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C26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6AF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0240F1B0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14CFF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3C1AF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A118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D97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672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EA2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DF3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C093FC4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4A2F7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C8FC9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4E96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4CD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823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603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9E2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075D415B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00BA2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B1FFE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71A7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C36A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62F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A28D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BD6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61574EA0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0F0FD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9E4D6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CD82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5E7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85DE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8DE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EB9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29BF1782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0435D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2E91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813D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1A0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8E5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1C2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1D1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87973F3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59E62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9EC5E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DB90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041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587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C2D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E57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724BB91F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1FED5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9E4C7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A975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820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5B9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B4E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1EF0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4CD86A79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9D598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40176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CC2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EE8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7C4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4AF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C9A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7D7B2C8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9241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C94F0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AA66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E13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B100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4BC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F80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8F269EA" w14:textId="77777777" w:rsidR="00B6599C" w:rsidRDefault="00B6599C" w:rsidP="00B6599C"/>
    <w:p w14:paraId="16D605E2" w14:textId="77777777" w:rsidR="00B6599C" w:rsidRDefault="00B6599C" w:rsidP="00B6599C"/>
    <w:p w14:paraId="2BAC7AB5" w14:textId="77777777" w:rsidR="00B6599C" w:rsidRDefault="00B6599C" w:rsidP="00B6599C"/>
    <w:p w14:paraId="12EC2FCC" w14:textId="77777777" w:rsidR="00B6599C" w:rsidRDefault="00B6599C" w:rsidP="00B6599C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B6599C" w14:paraId="64ACCF6B" w14:textId="77777777" w:rsidTr="00F008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F267E0" w14:textId="77777777" w:rsidR="00B6599C" w:rsidRDefault="00B6599C" w:rsidP="00F008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87A9C8" w14:textId="77777777" w:rsidR="00B6599C" w:rsidRDefault="00B6599C" w:rsidP="00F008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893A57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900FE6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6BE9A6E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3770CA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EEEAE8E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5AB47C5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ECFD4C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CBE374F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85C9E5B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33B591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EC95178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C47419C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B6599C" w14:paraId="16EEE3A6" w14:textId="77777777" w:rsidTr="00F008CE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9E1C3A" w14:textId="77777777" w:rsidR="00B6599C" w:rsidRDefault="00B6599C" w:rsidP="00F008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0ADCD89" w14:textId="77777777" w:rsidR="00B6599C" w:rsidRDefault="00B6599C" w:rsidP="00F008C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B2F343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2B19CD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897363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1C735B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825476" w14:textId="77777777" w:rsidR="00B6599C" w:rsidRDefault="00B6599C" w:rsidP="00F008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B6599C" w14:paraId="3F77E140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0144B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77BE7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93404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7B42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6BE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E127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534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39F41DB5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92F66" w14:textId="77777777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C47CC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B651A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8A5D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C52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8D2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7B9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1B0B0761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F9416" w14:textId="5359DD59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0F61E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ECCD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3C2F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960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E11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B7DB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75B55D5F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E65C6" w14:textId="057C66FE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333CF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76A5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A7DE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D57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7D7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176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28ED5B4D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79530" w14:textId="476C4E91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31F29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F6818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58D3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9D60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3621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6A0E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6AD07D38" w14:textId="77777777" w:rsidTr="00F008CE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3BBC6" w14:textId="2A615520" w:rsidR="00B6599C" w:rsidRDefault="00B6599C" w:rsidP="00F008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754A0" w14:textId="77777777" w:rsidR="00B6599C" w:rsidRDefault="00B6599C" w:rsidP="00F008CE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652B9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3975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047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D3C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9C86" w14:textId="77777777" w:rsidR="00B6599C" w:rsidRDefault="00B6599C" w:rsidP="00F008C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6599C" w14:paraId="4CCF6586" w14:textId="77777777" w:rsidTr="00F008CE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24781A" w14:textId="77777777" w:rsidR="00B6599C" w:rsidRDefault="00B6599C" w:rsidP="00F008CE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064FF" w14:textId="77777777" w:rsidR="00B6599C" w:rsidRDefault="00B6599C" w:rsidP="00F008CE">
            <w:pPr>
              <w:rPr>
                <w:rFonts w:ascii="Calibri" w:hAnsi="Calibri"/>
              </w:rPr>
            </w:pPr>
          </w:p>
        </w:tc>
      </w:tr>
    </w:tbl>
    <w:p w14:paraId="4B76AC2E" w14:textId="77777777" w:rsidR="00B6599C" w:rsidRPr="00932BBB" w:rsidRDefault="00B6599C" w:rsidP="00B6599C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22B84D22" w14:textId="77777777" w:rsidR="00B6599C" w:rsidRPr="00932BBB" w:rsidRDefault="00B6599C" w:rsidP="00B6599C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373E4D3" w14:textId="77777777" w:rsidR="00B6599C" w:rsidRPr="00932BBB" w:rsidRDefault="00B6599C" w:rsidP="00B6599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601E3377" w14:textId="77777777" w:rsidR="00B6599C" w:rsidRPr="00932BBB" w:rsidRDefault="00B6599C" w:rsidP="00B6599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1A93AA5" w14:textId="77777777" w:rsidR="00B6599C" w:rsidRPr="00D054BE" w:rsidRDefault="00B6599C" w:rsidP="00B6599C"/>
    <w:p w14:paraId="543B7A52" w14:textId="77777777" w:rsidR="00B6599C" w:rsidRPr="00492700" w:rsidRDefault="00B6599C" w:rsidP="00B6599C"/>
    <w:p w14:paraId="08D08658" w14:textId="77777777" w:rsidR="00B6599C" w:rsidRPr="00887363" w:rsidRDefault="00B6599C" w:rsidP="00B6599C"/>
    <w:p w14:paraId="667BDA06" w14:textId="26700B73" w:rsidR="0014437C" w:rsidRPr="00B6599C" w:rsidRDefault="0014437C" w:rsidP="00B6599C"/>
    <w:sectPr w:rsidR="0014437C" w:rsidRPr="00B659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5983B" w14:textId="77777777" w:rsidR="00EC2C2D" w:rsidRDefault="00EC2C2D">
      <w:r>
        <w:separator/>
      </w:r>
    </w:p>
  </w:endnote>
  <w:endnote w:type="continuationSeparator" w:id="0">
    <w:p w14:paraId="2BE8548C" w14:textId="77777777" w:rsidR="00EC2C2D" w:rsidRDefault="00EC2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E4132" w14:textId="77777777" w:rsidR="005B6DA2" w:rsidRDefault="005B6D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AF93" w14:textId="77777777" w:rsidR="00B6599C" w:rsidRPr="00CC4E7C" w:rsidRDefault="00B6599C" w:rsidP="00B6599C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09FB09B5" w14:textId="77777777" w:rsidR="005B6DA2" w:rsidRDefault="005B6D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EA6D" w14:textId="77777777" w:rsidR="005B6DA2" w:rsidRDefault="005B6D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3E0E7" w14:textId="77777777" w:rsidR="00EC2C2D" w:rsidRDefault="00EC2C2D">
      <w:r>
        <w:separator/>
      </w:r>
    </w:p>
  </w:footnote>
  <w:footnote w:type="continuationSeparator" w:id="0">
    <w:p w14:paraId="76FA2FD4" w14:textId="77777777" w:rsidR="00EC2C2D" w:rsidRDefault="00EC2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5AB30" w14:textId="77777777" w:rsidR="005B6DA2" w:rsidRDefault="005B6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0B862" w14:textId="77777777" w:rsidR="005B6DA2" w:rsidRDefault="005B6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B76D5" w14:textId="77777777" w:rsidR="005B6DA2" w:rsidRDefault="005B6D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852180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C2D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5B6DA2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B6599C"/>
    <w:rsid w:val="00DD422F"/>
    <w:rsid w:val="00E43493"/>
    <w:rsid w:val="00EC2C2D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B0AADB8"/>
  <w15:chartTrackingRefBased/>
  <w15:docId w15:val="{FB6CE757-A261-4A9B-BF1E-643CCF55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59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59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B6D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DA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B6D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6DA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599C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2023-05-30T06:37:00Z</cp:lastPrinted>
  <dcterms:created xsi:type="dcterms:W3CDTF">2023-05-30T06:35:00Z</dcterms:created>
  <dcterms:modified xsi:type="dcterms:W3CDTF">2023-05-30T06:37:00Z</dcterms:modified>
</cp:coreProperties>
</file>