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CA618" w14:textId="77777777" w:rsidR="00163E9B" w:rsidRPr="009475A8" w:rsidRDefault="00163E9B" w:rsidP="00163E9B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B7CE979" w14:textId="77777777" w:rsidR="00163E9B" w:rsidRPr="0063626E" w:rsidRDefault="00163E9B" w:rsidP="00163E9B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2157916" w14:textId="77777777" w:rsidR="00163E9B" w:rsidRPr="0063626E" w:rsidRDefault="00163E9B" w:rsidP="00163E9B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CD30853" w14:textId="77777777" w:rsidR="00163E9B" w:rsidRPr="0063626E" w:rsidRDefault="00163E9B" w:rsidP="00163E9B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36F32EFF" w14:textId="77777777" w:rsidR="00163E9B" w:rsidRPr="0063626E" w:rsidRDefault="00163E9B" w:rsidP="00163E9B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A5EB41F" w14:textId="77777777" w:rsidR="00163E9B" w:rsidRPr="0063626E" w:rsidRDefault="00163E9B" w:rsidP="00163E9B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E30C7AE" w14:textId="77777777" w:rsidR="00163E9B" w:rsidRPr="0063626E" w:rsidRDefault="00163E9B" w:rsidP="00163E9B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0691D74" w14:textId="77777777" w:rsidR="00163E9B" w:rsidRPr="0063626E" w:rsidRDefault="00163E9B" w:rsidP="00163E9B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B9BAA4E" w14:textId="77777777" w:rsidR="00163E9B" w:rsidRPr="0063626E" w:rsidRDefault="00163E9B" w:rsidP="00163E9B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7DE150E5" w14:textId="77777777" w:rsidR="00163E9B" w:rsidRPr="0063626E" w:rsidRDefault="00163E9B" w:rsidP="00163E9B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7E95242" w14:textId="77777777" w:rsidR="00163E9B" w:rsidRPr="0063626E" w:rsidRDefault="00163E9B" w:rsidP="00163E9B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D058B90" w14:textId="77777777" w:rsidR="00163E9B" w:rsidRPr="0063626E" w:rsidRDefault="00163E9B" w:rsidP="00163E9B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8C7E822" w14:textId="77777777" w:rsidR="00163E9B" w:rsidRPr="00432E10" w:rsidRDefault="00163E9B" w:rsidP="00163E9B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8212B81" w14:textId="77777777" w:rsidR="00163E9B" w:rsidRPr="00432E10" w:rsidRDefault="00163E9B" w:rsidP="00163E9B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B8ED4D2" w14:textId="77777777" w:rsidR="00163E9B" w:rsidRPr="00432E10" w:rsidRDefault="00163E9B" w:rsidP="00163E9B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18757C8" w14:textId="77777777" w:rsidR="00163E9B" w:rsidRPr="00432E10" w:rsidRDefault="00163E9B" w:rsidP="00163E9B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03F3ED1" w14:textId="50ACF003" w:rsidR="00163E9B" w:rsidRPr="00432E10" w:rsidRDefault="00163E9B" w:rsidP="00163E9B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Pr="006246DB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znak sprawy: </w:t>
      </w:r>
      <w:r w:rsidRPr="00BF7DF7">
        <w:rPr>
          <w:rFonts w:eastAsia="Times New Roman" w:cs="Calibri"/>
          <w:b/>
          <w:bCs/>
          <w:lang w:eastAsia="pl-PL"/>
        </w:rPr>
        <w:t>KC-zp.272-</w:t>
      </w:r>
      <w:r>
        <w:rPr>
          <w:rFonts w:eastAsia="Times New Roman" w:cs="Calibri"/>
          <w:b/>
          <w:bCs/>
          <w:lang w:eastAsia="pl-PL"/>
        </w:rPr>
        <w:t>316</w:t>
      </w:r>
      <w:r w:rsidRPr="00BF7DF7">
        <w:rPr>
          <w:rFonts w:eastAsia="Times New Roman" w:cs="Calibri"/>
          <w:b/>
          <w:bCs/>
          <w:lang w:eastAsia="pl-PL"/>
        </w:rPr>
        <w:t>/23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559A360" w14:textId="77777777" w:rsidR="00163E9B" w:rsidRPr="00432E10" w:rsidRDefault="00163E9B" w:rsidP="00163E9B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ADD96B5" w14:textId="77777777" w:rsidR="00163E9B" w:rsidRPr="00432E10" w:rsidRDefault="00163E9B" w:rsidP="00163E9B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1EB68C1" w14:textId="77777777" w:rsidR="00163E9B" w:rsidRPr="00432E10" w:rsidRDefault="00163E9B" w:rsidP="00163E9B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F1EAD80" w14:textId="77777777" w:rsidR="00163E9B" w:rsidRPr="00432E10" w:rsidRDefault="00163E9B" w:rsidP="00163E9B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6F2C4DD" w14:textId="77777777" w:rsidR="00163E9B" w:rsidRPr="00432E10" w:rsidRDefault="00163E9B" w:rsidP="00163E9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A77496B" w14:textId="77777777" w:rsidR="00163E9B" w:rsidRPr="00432E10" w:rsidRDefault="00163E9B" w:rsidP="00163E9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D4886E2" w14:textId="77777777" w:rsidR="00163E9B" w:rsidRPr="00432E10" w:rsidRDefault="00163E9B" w:rsidP="00163E9B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26B4CFD" w14:textId="77777777" w:rsidR="00163E9B" w:rsidRPr="00432E10" w:rsidRDefault="00163E9B" w:rsidP="00163E9B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9756B49" w14:textId="77777777" w:rsidR="00163E9B" w:rsidRPr="00432E10" w:rsidRDefault="00163E9B" w:rsidP="00163E9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8A1C682" w14:textId="77777777" w:rsidR="00163E9B" w:rsidRPr="00432E10" w:rsidRDefault="00163E9B" w:rsidP="00163E9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1492DC9" w14:textId="77777777" w:rsidR="00163E9B" w:rsidRPr="00432E10" w:rsidRDefault="00163E9B" w:rsidP="00163E9B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20B6779" w14:textId="7994465F" w:rsidR="005103B9" w:rsidRPr="00163E9B" w:rsidRDefault="00163E9B" w:rsidP="00163E9B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163E9B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F90F8" w14:textId="77777777" w:rsidR="007D0992" w:rsidRDefault="007D0992" w:rsidP="0038231F">
      <w:pPr>
        <w:spacing w:after="0" w:line="240" w:lineRule="auto"/>
      </w:pPr>
      <w:r>
        <w:separator/>
      </w:r>
    </w:p>
  </w:endnote>
  <w:endnote w:type="continuationSeparator" w:id="0">
    <w:p w14:paraId="43CE43C0" w14:textId="77777777" w:rsidR="007D0992" w:rsidRDefault="007D09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CB19F" w14:textId="77777777" w:rsidR="00A92DB8" w:rsidRDefault="00A92D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C13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CC3009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A65D8" w14:textId="77777777" w:rsidR="00A92DB8" w:rsidRDefault="00A92D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56659" w14:textId="77777777" w:rsidR="007D0992" w:rsidRDefault="007D0992" w:rsidP="0038231F">
      <w:pPr>
        <w:spacing w:after="0" w:line="240" w:lineRule="auto"/>
      </w:pPr>
      <w:r>
        <w:separator/>
      </w:r>
    </w:p>
  </w:footnote>
  <w:footnote w:type="continuationSeparator" w:id="0">
    <w:p w14:paraId="3530892D" w14:textId="77777777" w:rsidR="007D0992" w:rsidRDefault="007D0992" w:rsidP="0038231F">
      <w:pPr>
        <w:spacing w:after="0" w:line="240" w:lineRule="auto"/>
      </w:pPr>
      <w:r>
        <w:continuationSeparator/>
      </w:r>
    </w:p>
  </w:footnote>
  <w:footnote w:id="1">
    <w:p w14:paraId="576F4946" w14:textId="77777777" w:rsidR="00163E9B" w:rsidRDefault="00163E9B" w:rsidP="00163E9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35AD958" w14:textId="77777777" w:rsidR="00163E9B" w:rsidRDefault="00163E9B" w:rsidP="00163E9B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7FE1C" w14:textId="77777777" w:rsidR="00A92DB8" w:rsidRDefault="00A92D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D1F42" w14:textId="77777777" w:rsidR="00A92DB8" w:rsidRDefault="00A92D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3421F" w14:textId="77777777" w:rsidR="00A92DB8" w:rsidRDefault="00A92D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0840540">
    <w:abstractNumId w:val="7"/>
  </w:num>
  <w:num w:numId="2" w16cid:durableId="1011494686">
    <w:abstractNumId w:val="0"/>
  </w:num>
  <w:num w:numId="3" w16cid:durableId="1218200770">
    <w:abstractNumId w:val="6"/>
  </w:num>
  <w:num w:numId="4" w16cid:durableId="440341439">
    <w:abstractNumId w:val="9"/>
  </w:num>
  <w:num w:numId="5" w16cid:durableId="1239638117">
    <w:abstractNumId w:val="8"/>
  </w:num>
  <w:num w:numId="6" w16cid:durableId="1053891810">
    <w:abstractNumId w:val="5"/>
  </w:num>
  <w:num w:numId="7" w16cid:durableId="1331249315">
    <w:abstractNumId w:val="1"/>
  </w:num>
  <w:num w:numId="8" w16cid:durableId="2026592885">
    <w:abstractNumId w:val="3"/>
  </w:num>
  <w:num w:numId="9" w16cid:durableId="1926913297">
    <w:abstractNumId w:val="2"/>
  </w:num>
  <w:num w:numId="10" w16cid:durableId="463503263">
    <w:abstractNumId w:val="4"/>
  </w:num>
  <w:num w:numId="11" w16cid:durableId="13092384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099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3E9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992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2DB8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789C76"/>
  <w15:chartTrackingRefBased/>
  <w15:docId w15:val="{BA1B3A6D-4D04-4CEF-BC36-1DC7D90D6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3E9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2023-05-30T06:24:00Z</cp:lastPrinted>
  <dcterms:created xsi:type="dcterms:W3CDTF">2023-05-30T06:23:00Z</dcterms:created>
  <dcterms:modified xsi:type="dcterms:W3CDTF">2023-05-30T06:24:00Z</dcterms:modified>
</cp:coreProperties>
</file>