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406EE" w14:textId="77777777" w:rsidR="00D7168A" w:rsidRPr="00240E71" w:rsidRDefault="00D7168A" w:rsidP="00D7168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226A991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CCA977A" w14:textId="77777777" w:rsidR="00D7168A" w:rsidRDefault="00D7168A" w:rsidP="00D716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321F3F3" w14:textId="77777777" w:rsidR="00D7168A" w:rsidRPr="0022732C" w:rsidRDefault="00D7168A" w:rsidP="00D7168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8985DDD" w14:textId="77777777" w:rsidR="00D7168A" w:rsidRDefault="00D7168A" w:rsidP="00D7168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559DAF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78F1777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8428B7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41AD151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DCEC4B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D61A0E2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565DB50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9B6468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767A32E" w14:textId="77777777" w:rsidR="00D7168A" w:rsidRPr="0022732C" w:rsidRDefault="00D7168A" w:rsidP="00D71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EBD46E" w14:textId="77777777" w:rsidR="00D7168A" w:rsidRDefault="00D7168A" w:rsidP="00D7168A">
      <w:pPr>
        <w:spacing w:line="360" w:lineRule="auto"/>
      </w:pPr>
      <w:r>
        <w:t>Do: Nazwa i siedziba Zamawiającego:</w:t>
      </w:r>
    </w:p>
    <w:p w14:paraId="6B416D0E" w14:textId="77777777" w:rsidR="00D7168A" w:rsidRPr="00EF79DE" w:rsidRDefault="00D7168A" w:rsidP="00D7168A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48019DE8" w14:textId="77777777" w:rsidR="00D7168A" w:rsidRPr="00EF79DE" w:rsidRDefault="00D7168A" w:rsidP="00D7168A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0113B5CF" w14:textId="77777777" w:rsidR="00D7168A" w:rsidRDefault="00D7168A" w:rsidP="00D7168A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14:paraId="6C328895" w14:textId="77777777" w:rsidR="00D7168A" w:rsidRDefault="00D7168A" w:rsidP="00D7168A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14:paraId="69AEB9C8" w14:textId="77777777" w:rsidR="00D7168A" w:rsidRDefault="00D7168A" w:rsidP="00D7168A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14:paraId="6F1A2A8F" w14:textId="77777777" w:rsidR="00D7168A" w:rsidRDefault="00D7168A" w:rsidP="00D7168A">
      <w:pPr>
        <w:ind w:firstLine="3969"/>
        <w:rPr>
          <w:b/>
        </w:rPr>
      </w:pPr>
    </w:p>
    <w:p w14:paraId="59DFA848" w14:textId="5BE18882" w:rsidR="00D7168A" w:rsidRDefault="00D7168A" w:rsidP="00D7168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F79DE">
        <w:rPr>
          <w:b/>
        </w:rPr>
        <w:t xml:space="preserve">Dostawa </w:t>
      </w:r>
      <w:r>
        <w:rPr>
          <w:b/>
        </w:rPr>
        <w:t>komputerowej stacji przetwarzania danych multimedialnych</w:t>
      </w:r>
      <w:r w:rsidRPr="00EF79DE">
        <w:rPr>
          <w:b/>
        </w:rPr>
        <w:t xml:space="preserve"> na potrzeby W</w:t>
      </w:r>
      <w:r>
        <w:rPr>
          <w:b/>
        </w:rPr>
        <w:t>Z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</w:t>
      </w:r>
      <w:r>
        <w:rPr>
          <w:b/>
          <w:sz w:val="26"/>
        </w:rPr>
        <w:t>94</w:t>
      </w:r>
      <w:r>
        <w:rPr>
          <w:b/>
          <w:sz w:val="26"/>
        </w:rPr>
        <w:t xml:space="preserve">/23 </w:t>
      </w:r>
      <w:r>
        <w:t>oferuję realizację przedmiotu zamówienia , zgodnie z zasadami określonymi w specyfikacji istotnych warunków zamówienia.</w:t>
      </w:r>
    </w:p>
    <w:p w14:paraId="7447C791" w14:textId="77777777" w:rsidR="00D7168A" w:rsidRDefault="00D7168A" w:rsidP="00D7168A">
      <w:pPr>
        <w:tabs>
          <w:tab w:val="right" w:pos="9000"/>
        </w:tabs>
      </w:pPr>
    </w:p>
    <w:p w14:paraId="00BFF7B9" w14:textId="77777777" w:rsidR="00D7168A" w:rsidRDefault="00D7168A" w:rsidP="00D7168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F8F1300" w14:textId="77777777" w:rsidR="00D7168A" w:rsidRDefault="00D7168A" w:rsidP="00D7168A">
      <w:pPr>
        <w:widowControl w:val="0"/>
        <w:spacing w:line="264" w:lineRule="auto"/>
        <w:ind w:right="1"/>
        <w:rPr>
          <w:b/>
        </w:rPr>
      </w:pPr>
    </w:p>
    <w:p w14:paraId="0ED8D9F2" w14:textId="77777777" w:rsidR="00D7168A" w:rsidRDefault="00D7168A" w:rsidP="00D7168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02DC9EB" w14:textId="77777777" w:rsidR="00D7168A" w:rsidRPr="00FB1B4F" w:rsidRDefault="00D7168A" w:rsidP="00D7168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7A80E44" w14:textId="77777777" w:rsidR="00D7168A" w:rsidRPr="00FB1B4F" w:rsidRDefault="00D7168A" w:rsidP="00D7168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5383500" w14:textId="77777777" w:rsidR="00D7168A" w:rsidRPr="00FB1B4F" w:rsidRDefault="00D7168A" w:rsidP="00D7168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85602DD" w14:textId="77777777" w:rsidR="00D7168A" w:rsidRDefault="00D7168A" w:rsidP="00D7168A">
      <w:pPr>
        <w:pStyle w:val="Tekstpodstawowy"/>
      </w:pPr>
      <w:r>
        <w:t>Powyższa cena zawiera podatek VAT w wysokości 23 % tj.…………………….PLN</w:t>
      </w:r>
    </w:p>
    <w:p w14:paraId="26B8A52A" w14:textId="77777777" w:rsidR="00D7168A" w:rsidRDefault="00D7168A" w:rsidP="00D7168A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4A4FDAC" w14:textId="0C452A92" w:rsidR="00D7168A" w:rsidRDefault="00D7168A" w:rsidP="00D7168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073A">
        <w:rPr>
          <w:b/>
          <w:bCs/>
        </w:rPr>
        <w:t xml:space="preserve">do </w:t>
      </w:r>
      <w:r>
        <w:rPr>
          <w:b/>
          <w:bCs/>
        </w:rPr>
        <w:t>30</w:t>
      </w:r>
      <w:r w:rsidRPr="0040073A">
        <w:rPr>
          <w:b/>
          <w:bCs/>
        </w:rPr>
        <w:t xml:space="preserve"> dni od daty podpisania umowy.</w:t>
      </w:r>
    </w:p>
    <w:p w14:paraId="18A478EB" w14:textId="77777777" w:rsidR="00D7168A" w:rsidRDefault="00D7168A" w:rsidP="00D7168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14:paraId="78BF8325" w14:textId="77777777" w:rsidR="00D7168A" w:rsidRPr="00FE545C" w:rsidRDefault="00D7168A" w:rsidP="00D7168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6170FFC" w14:textId="77777777" w:rsidR="00D7168A" w:rsidRPr="00FE545C" w:rsidRDefault="00D7168A" w:rsidP="00D7168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DCD25F8" w14:textId="77777777" w:rsidR="00D7168A" w:rsidRDefault="00D7168A" w:rsidP="00D7168A">
      <w:pPr>
        <w:jc w:val="both"/>
        <w:rPr>
          <w:sz w:val="18"/>
          <w:szCs w:val="18"/>
        </w:rPr>
      </w:pPr>
    </w:p>
    <w:p w14:paraId="62365264" w14:textId="77777777" w:rsidR="00D7168A" w:rsidRPr="002A16E2" w:rsidRDefault="00D7168A" w:rsidP="00D7168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903A21D" w14:textId="77777777" w:rsidR="00D7168A" w:rsidRPr="002A16E2" w:rsidRDefault="00D7168A" w:rsidP="00D716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B6F1FED" w14:textId="77777777" w:rsidR="00D7168A" w:rsidRDefault="00D7168A" w:rsidP="00D716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128CECA" w14:textId="77777777" w:rsidR="00D7168A" w:rsidRPr="003E2056" w:rsidRDefault="00D7168A" w:rsidP="00D7168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9219C9" w14:textId="77777777" w:rsidR="00D7168A" w:rsidRPr="002A16E2" w:rsidRDefault="00D7168A" w:rsidP="00D7168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F41E59" w14:textId="77777777" w:rsidR="00D7168A" w:rsidRPr="002A16E2" w:rsidRDefault="00D7168A" w:rsidP="00D7168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3CE625" w14:textId="77777777" w:rsidR="00D7168A" w:rsidRPr="002A16E2" w:rsidRDefault="00D7168A" w:rsidP="00D7168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55DA8E" w14:textId="77777777" w:rsidR="00D7168A" w:rsidRPr="002A16E2" w:rsidRDefault="00D7168A" w:rsidP="00D7168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168A" w:rsidRPr="002A16E2" w14:paraId="32F0F678" w14:textId="77777777" w:rsidTr="009803F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E4D81" w14:textId="77777777" w:rsidR="00D7168A" w:rsidRPr="002A16E2" w:rsidRDefault="00D7168A" w:rsidP="009803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046E0" w14:textId="77777777" w:rsidR="00D7168A" w:rsidRPr="002A16E2" w:rsidRDefault="00D7168A" w:rsidP="009803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B0BC043" w14:textId="77777777" w:rsidR="00D7168A" w:rsidRPr="002A16E2" w:rsidRDefault="00D7168A" w:rsidP="009803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BAFB8" w14:textId="77777777" w:rsidR="00D7168A" w:rsidRPr="002A16E2" w:rsidRDefault="00D7168A" w:rsidP="009803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7168A" w:rsidRPr="002A16E2" w14:paraId="340CFB42" w14:textId="77777777" w:rsidTr="009803F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C1E27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D9FB9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56913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7168A" w:rsidRPr="002A16E2" w14:paraId="3978F7EC" w14:textId="77777777" w:rsidTr="009803F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FE878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271A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6CC51" w14:textId="77777777" w:rsidR="00D7168A" w:rsidRPr="002A16E2" w:rsidRDefault="00D7168A" w:rsidP="009803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CBF0EC" w14:textId="77777777" w:rsidR="00D7168A" w:rsidRPr="002A16E2" w:rsidRDefault="00D7168A" w:rsidP="00D7168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AE685EB" w14:textId="77777777" w:rsidR="00D7168A" w:rsidRPr="002A16E2" w:rsidRDefault="00D7168A" w:rsidP="00D7168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8AC6FB2" w14:textId="77777777" w:rsidR="00D7168A" w:rsidRPr="002A16E2" w:rsidRDefault="00D7168A" w:rsidP="00D7168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A45EC02" w14:textId="77777777" w:rsidR="00D7168A" w:rsidRPr="002A16E2" w:rsidRDefault="00D7168A" w:rsidP="00D7168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77BFB98" w14:textId="77777777" w:rsidR="00D7168A" w:rsidRPr="002A16E2" w:rsidRDefault="00D7168A" w:rsidP="00D7168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A6FBB28" w14:textId="77777777" w:rsidR="00D7168A" w:rsidRPr="002A16E2" w:rsidRDefault="00D7168A" w:rsidP="00D7168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6BA533" w14:textId="77777777" w:rsidR="00D7168A" w:rsidRPr="002A16E2" w:rsidRDefault="00D7168A" w:rsidP="00D7168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BAD9427" w14:textId="77777777" w:rsidR="00D7168A" w:rsidRPr="002A16E2" w:rsidRDefault="00D7168A" w:rsidP="00D71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199B78" w14:textId="77777777" w:rsidR="00D7168A" w:rsidRPr="002A16E2" w:rsidRDefault="00D7168A" w:rsidP="00D71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A6E3BCF" w14:textId="77777777" w:rsidR="00D7168A" w:rsidRPr="00F47191" w:rsidRDefault="00D7168A" w:rsidP="00D7168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1F95FB8" w14:textId="77777777" w:rsidR="00D7168A" w:rsidRDefault="00D7168A" w:rsidP="00D7168A">
      <w:pPr>
        <w:rPr>
          <w:sz w:val="20"/>
          <w:szCs w:val="20"/>
        </w:rPr>
      </w:pPr>
    </w:p>
    <w:p w14:paraId="11BAEF9A" w14:textId="77777777" w:rsidR="00FE545C" w:rsidRPr="00D7168A" w:rsidRDefault="00FE545C" w:rsidP="00D7168A"/>
    <w:sectPr w:rsidR="00FE545C" w:rsidRPr="00D716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80ED0" w14:textId="77777777" w:rsidR="00053037" w:rsidRDefault="00053037">
      <w:r>
        <w:separator/>
      </w:r>
    </w:p>
  </w:endnote>
  <w:endnote w:type="continuationSeparator" w:id="0">
    <w:p w14:paraId="0214A682" w14:textId="77777777" w:rsidR="00053037" w:rsidRDefault="00053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A273E" w14:textId="77777777" w:rsidR="00E24E3B" w:rsidRDefault="00E24E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6C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3681" w14:textId="77777777" w:rsidR="00E24E3B" w:rsidRDefault="00E24E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5D51E" w14:textId="77777777" w:rsidR="00053037" w:rsidRDefault="00053037">
      <w:r>
        <w:separator/>
      </w:r>
    </w:p>
  </w:footnote>
  <w:footnote w:type="continuationSeparator" w:id="0">
    <w:p w14:paraId="113DBCD4" w14:textId="77777777" w:rsidR="00053037" w:rsidRDefault="00053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7FFC" w14:textId="77777777" w:rsidR="00E24E3B" w:rsidRDefault="00E24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D25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FB2D" w14:textId="77777777" w:rsidR="00E24E3B" w:rsidRDefault="00E24E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87206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2853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8622051">
    <w:abstractNumId w:val="0"/>
  </w:num>
  <w:num w:numId="4" w16cid:durableId="1341272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037"/>
    <w:rsid w:val="00012286"/>
    <w:rsid w:val="0005303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168A"/>
    <w:rsid w:val="00D90ACB"/>
    <w:rsid w:val="00DC1500"/>
    <w:rsid w:val="00E24E3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B33873D"/>
  <w15:chartTrackingRefBased/>
  <w15:docId w15:val="{B89B5792-72D6-47FB-9A0D-A3D90604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6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497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2023-05-17T12:08:00Z</dcterms:created>
  <dcterms:modified xsi:type="dcterms:W3CDTF">2023-05-17T12:10:00Z</dcterms:modified>
</cp:coreProperties>
</file>