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46EBE77A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Pr="008D6D67">
        <w:rPr>
          <w:b/>
        </w:rPr>
        <w:t xml:space="preserve">Dostawa </w:t>
      </w:r>
      <w:r w:rsidR="00606788" w:rsidRPr="00606788">
        <w:rPr>
          <w:b/>
        </w:rPr>
        <w:t>stanowiska do badań nad infradźwiękami - KC-</w:t>
      </w:r>
      <w:proofErr w:type="spellStart"/>
      <w:r w:rsidR="00606788" w:rsidRPr="00606788">
        <w:rPr>
          <w:b/>
        </w:rPr>
        <w:t>zp</w:t>
      </w:r>
      <w:proofErr w:type="spellEnd"/>
      <w:r w:rsidR="00606788" w:rsidRPr="00606788">
        <w:rPr>
          <w:b/>
        </w:rPr>
        <w:t>. 272-288/23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</w:t>
      </w:r>
      <w:r w:rsidR="00606788">
        <w:t xml:space="preserve"> </w:t>
      </w:r>
      <w:r w:rsidRPr="00894B65">
        <w:t>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268"/>
        <w:gridCol w:w="708"/>
        <w:gridCol w:w="1134"/>
        <w:gridCol w:w="833"/>
        <w:gridCol w:w="851"/>
        <w:gridCol w:w="2001"/>
      </w:tblGrid>
      <w:tr w:rsidR="008C5F63" w:rsidRPr="00606788" w14:paraId="2E615D7B" w14:textId="77777777" w:rsidTr="0060678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606788" w:rsidRDefault="008C5F63" w:rsidP="00910B37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Nazwa elementu</w:t>
            </w:r>
          </w:p>
          <w:p w14:paraId="2F0149E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(lub usługi)</w:t>
            </w:r>
          </w:p>
          <w:p w14:paraId="5F7D431D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0A08D0" w14:textId="77777777" w:rsidR="006E5314" w:rsidRPr="00606788" w:rsidRDefault="006E5314" w:rsidP="006E5314">
            <w:pPr>
              <w:spacing w:line="276" w:lineRule="auto"/>
              <w:jc w:val="center"/>
              <w:rPr>
                <w:b/>
                <w:color w:val="FF0000"/>
                <w:sz w:val="18"/>
                <w:szCs w:val="18"/>
                <w:lang w:eastAsia="en-US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Należy wpisać:</w:t>
            </w:r>
          </w:p>
          <w:p w14:paraId="638496B6" w14:textId="6F010C45" w:rsidR="008C5F63" w:rsidRPr="00606788" w:rsidRDefault="006E5314" w:rsidP="006E5314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Producent /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4341C167" w:rsidR="008C5F63" w:rsidRPr="00606788" w:rsidRDefault="006E5314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Liczba</w:t>
            </w:r>
          </w:p>
          <w:p w14:paraId="5DE5E9C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Wartość netto</w:t>
            </w:r>
          </w:p>
          <w:p w14:paraId="5892921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VAT</w:t>
            </w:r>
          </w:p>
          <w:p w14:paraId="31BB25F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[%]</w:t>
            </w:r>
          </w:p>
          <w:p w14:paraId="73AC34B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3A29534E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  <w:p w14:paraId="5E6D9E5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 xml:space="preserve"> (z doliczonym </w:t>
            </w:r>
            <w:r w:rsidRPr="00606788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C5F63" w:rsidRPr="00606788" w14:paraId="252E68C1" w14:textId="77777777" w:rsidTr="0060678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6E5314" w:rsidRPr="00606788" w14:paraId="720990E8" w14:textId="77777777" w:rsidTr="00606788">
        <w:trPr>
          <w:trHeight w:val="163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00757B39" w14:textId="77777777" w:rsidR="006E5314" w:rsidRPr="00606788" w:rsidRDefault="006E5314" w:rsidP="00910B3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</w:p>
        </w:tc>
        <w:tc>
          <w:tcPr>
            <w:tcW w:w="161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604FBA5" w14:textId="278CD69B" w:rsidR="006E5314" w:rsidRPr="00606788" w:rsidRDefault="00606788" w:rsidP="006E5314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Stanowisko do badań nad infradźwiękami, komplet urządzeń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BB6F" w14:textId="16D57F47" w:rsidR="006E5314" w:rsidRPr="00606788" w:rsidRDefault="00606788" w:rsidP="006E5314">
            <w:pPr>
              <w:spacing w:line="276" w:lineRule="auto"/>
              <w:ind w:right="425"/>
              <w:rPr>
                <w:sz w:val="18"/>
                <w:szCs w:val="18"/>
              </w:rPr>
            </w:pPr>
            <w:proofErr w:type="spellStart"/>
            <w:r w:rsidRPr="00606788">
              <w:rPr>
                <w:sz w:val="18"/>
                <w:szCs w:val="18"/>
              </w:rPr>
              <w:t>Subwoofer</w:t>
            </w:r>
            <w:proofErr w:type="spellEnd"/>
            <w:r w:rsidRPr="00606788">
              <w:rPr>
                <w:sz w:val="18"/>
                <w:szCs w:val="18"/>
              </w:rPr>
              <w:t xml:space="preserve"> aktywny</w:t>
            </w:r>
            <w:r w:rsidR="006E5314" w:rsidRPr="00606788">
              <w:rPr>
                <w:sz w:val="18"/>
                <w:szCs w:val="18"/>
              </w:rPr>
              <w:t>:</w:t>
            </w:r>
          </w:p>
          <w:p w14:paraId="7836BCC9" w14:textId="1CEA713C" w:rsidR="006E5314" w:rsidRPr="00606788" w:rsidRDefault="006E5314" w:rsidP="006E531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53DFF1B3" w:rsidR="006E5314" w:rsidRPr="00606788" w:rsidRDefault="00606788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  <w:r w:rsidR="006E5314" w:rsidRPr="0060678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  <w:p w14:paraId="2B262942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6E5314" w:rsidRPr="00606788" w14:paraId="6F087A48" w14:textId="77777777" w:rsidTr="00606788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6F4C9F1C" w14:textId="77777777" w:rsidR="006E5314" w:rsidRPr="00606788" w:rsidRDefault="006E5314" w:rsidP="00910B3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0F898" w14:textId="77777777" w:rsidR="006E5314" w:rsidRPr="00606788" w:rsidRDefault="006E5314" w:rsidP="008806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51A7" w14:textId="77777777" w:rsidR="004B50C2" w:rsidRPr="00606788" w:rsidRDefault="004B50C2" w:rsidP="004B50C2">
            <w:pPr>
              <w:spacing w:line="276" w:lineRule="auto"/>
              <w:ind w:right="425"/>
              <w:rPr>
                <w:bCs/>
                <w:sz w:val="18"/>
                <w:szCs w:val="18"/>
                <w:highlight w:val="yellow"/>
                <w:lang w:eastAsia="en-US"/>
              </w:rPr>
            </w:pPr>
            <w:r w:rsidRPr="00606788">
              <w:rPr>
                <w:sz w:val="18"/>
                <w:szCs w:val="18"/>
              </w:rPr>
              <w:t xml:space="preserve">Futerał z wózkiem do </w:t>
            </w:r>
            <w:proofErr w:type="spellStart"/>
            <w:r w:rsidRPr="00606788">
              <w:rPr>
                <w:sz w:val="18"/>
                <w:szCs w:val="18"/>
              </w:rPr>
              <w:t>subwoofera</w:t>
            </w:r>
            <w:proofErr w:type="spellEnd"/>
            <w:r w:rsidRPr="00606788">
              <w:rPr>
                <w:bCs/>
                <w:sz w:val="18"/>
                <w:szCs w:val="18"/>
                <w:lang w:eastAsia="en-US"/>
              </w:rPr>
              <w:t>:</w:t>
            </w:r>
          </w:p>
          <w:p w14:paraId="13CDD024" w14:textId="70EDD533" w:rsidR="006E5314" w:rsidRPr="004B50C2" w:rsidRDefault="004B50C2" w:rsidP="006E5314">
            <w:pPr>
              <w:suppressAutoHyphens/>
              <w:spacing w:after="120"/>
              <w:rPr>
                <w:bCs/>
                <w:sz w:val="18"/>
                <w:szCs w:val="18"/>
                <w:lang w:eastAsia="en-US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9E4A" w14:textId="5EF15C81" w:rsidR="006E5314" w:rsidRPr="00606788" w:rsidRDefault="00606788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52FA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0F59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A08A99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F1CB12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6E5314" w:rsidRPr="00606788" w14:paraId="56C870E6" w14:textId="77777777" w:rsidTr="00606788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4A5CAF83" w14:textId="77777777" w:rsidR="006E5314" w:rsidRPr="00606788" w:rsidRDefault="006E5314" w:rsidP="00910B3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C62368" w14:textId="77777777" w:rsidR="006E5314" w:rsidRPr="00606788" w:rsidRDefault="006E5314" w:rsidP="008806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030D" w14:textId="77777777" w:rsidR="004B50C2" w:rsidRPr="00606788" w:rsidRDefault="004B50C2" w:rsidP="004B50C2">
            <w:pPr>
              <w:spacing w:line="276" w:lineRule="auto"/>
              <w:ind w:right="425"/>
              <w:rPr>
                <w:bCs/>
                <w:sz w:val="18"/>
                <w:szCs w:val="18"/>
                <w:highlight w:val="yellow"/>
                <w:lang w:eastAsia="en-US"/>
              </w:rPr>
            </w:pPr>
            <w:r w:rsidRPr="00606788">
              <w:rPr>
                <w:sz w:val="18"/>
                <w:szCs w:val="18"/>
              </w:rPr>
              <w:t>Przetwornik ADA</w:t>
            </w:r>
            <w:r w:rsidRPr="00606788">
              <w:rPr>
                <w:bCs/>
                <w:sz w:val="18"/>
                <w:szCs w:val="18"/>
                <w:lang w:eastAsia="en-US"/>
              </w:rPr>
              <w:t>:</w:t>
            </w:r>
          </w:p>
          <w:p w14:paraId="2C493F6C" w14:textId="4C64191E" w:rsidR="006E5314" w:rsidRPr="004B50C2" w:rsidRDefault="004B50C2" w:rsidP="004B50C2">
            <w:pPr>
              <w:spacing w:line="276" w:lineRule="auto"/>
              <w:ind w:right="425"/>
              <w:rPr>
                <w:bCs/>
                <w:sz w:val="18"/>
                <w:szCs w:val="18"/>
                <w:lang w:eastAsia="en-US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E8A1" w14:textId="1DAF3657" w:rsidR="006E5314" w:rsidRPr="00606788" w:rsidRDefault="00606788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2C87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E7D2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46A5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BBFC3C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6E5314" w:rsidRPr="00606788" w14:paraId="63B92474" w14:textId="77777777" w:rsidTr="00606788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2159236A" w14:textId="77777777" w:rsidR="006E5314" w:rsidRPr="00606788" w:rsidRDefault="006E5314" w:rsidP="00910B3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06BC7" w14:textId="77777777" w:rsidR="006E5314" w:rsidRPr="00606788" w:rsidRDefault="006E5314" w:rsidP="008806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DBD7" w14:textId="77777777" w:rsidR="004B50C2" w:rsidRPr="00606788" w:rsidRDefault="004B50C2" w:rsidP="004B50C2">
            <w:pPr>
              <w:spacing w:line="276" w:lineRule="auto"/>
              <w:ind w:right="425"/>
              <w:rPr>
                <w:bCs/>
                <w:sz w:val="18"/>
                <w:szCs w:val="18"/>
                <w:highlight w:val="yellow"/>
                <w:lang w:eastAsia="en-US"/>
              </w:rPr>
            </w:pPr>
            <w:r w:rsidRPr="00606788">
              <w:rPr>
                <w:bCs/>
                <w:sz w:val="18"/>
                <w:szCs w:val="18"/>
                <w:lang w:eastAsia="en-US"/>
              </w:rPr>
              <w:t>Stacja robocza:</w:t>
            </w:r>
          </w:p>
          <w:p w14:paraId="52239C11" w14:textId="11539050" w:rsidR="004B50C2" w:rsidRPr="00606788" w:rsidRDefault="004B50C2" w:rsidP="004B50C2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……………………………...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0BDF" w14:textId="63FF131C" w:rsidR="006E5314" w:rsidRPr="00606788" w:rsidRDefault="006E5314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3FBA" w14:textId="4646513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BAFB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DE050C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74A3B5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6E5314" w:rsidRPr="00606788" w14:paraId="2926052B" w14:textId="77777777" w:rsidTr="00606788">
        <w:trPr>
          <w:trHeight w:val="163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1C53C4" w14:textId="77777777" w:rsidR="006E5314" w:rsidRPr="00606788" w:rsidRDefault="006E5314" w:rsidP="00910B3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7E63" w14:textId="77777777" w:rsidR="006E5314" w:rsidRPr="00606788" w:rsidRDefault="006E5314" w:rsidP="008806B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EB6C" w14:textId="17CFDB84" w:rsidR="006E5314" w:rsidRPr="00606788" w:rsidRDefault="00606788" w:rsidP="006E5314">
            <w:pPr>
              <w:spacing w:line="276" w:lineRule="auto"/>
              <w:ind w:right="425"/>
              <w:rPr>
                <w:bCs/>
                <w:sz w:val="18"/>
                <w:szCs w:val="18"/>
                <w:highlight w:val="yellow"/>
                <w:lang w:eastAsia="en-US"/>
              </w:rPr>
            </w:pPr>
            <w:r w:rsidRPr="00606788">
              <w:rPr>
                <w:sz w:val="18"/>
                <w:szCs w:val="18"/>
              </w:rPr>
              <w:t>Nośniki pamięci (3x dysk SSD 1TB)</w:t>
            </w:r>
            <w:r w:rsidR="006E5314" w:rsidRPr="00606788">
              <w:rPr>
                <w:bCs/>
                <w:sz w:val="18"/>
                <w:szCs w:val="18"/>
                <w:lang w:eastAsia="en-US"/>
              </w:rPr>
              <w:t>:</w:t>
            </w:r>
          </w:p>
          <w:p w14:paraId="30EB834B" w14:textId="7B6B8152" w:rsidR="006E5314" w:rsidRPr="00606788" w:rsidRDefault="006E5314" w:rsidP="006E531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 xml:space="preserve"> ……………………………..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9A3A" w14:textId="3B3CEB67" w:rsidR="006E5314" w:rsidRPr="00606788" w:rsidRDefault="00606788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95F0" w14:textId="79F1A4A5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DD1F" w14:textId="77777777" w:rsidR="006E5314" w:rsidRPr="00606788" w:rsidRDefault="006E5314" w:rsidP="00910B3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CCCC4B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C657E0" w14:textId="77777777" w:rsidR="006E5314" w:rsidRPr="00606788" w:rsidRDefault="006E5314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8C5F63" w:rsidRPr="00606788" w14:paraId="374EB395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606788" w:rsidRDefault="008C5F63" w:rsidP="00910B37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RAZEM:</w:t>
            </w:r>
          </w:p>
          <w:p w14:paraId="65076D73" w14:textId="77777777" w:rsidR="008C5F63" w:rsidRPr="00606788" w:rsidRDefault="008C5F63" w:rsidP="00910B37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</w:tr>
      <w:tr w:rsidR="008C5F63" w:rsidRPr="00606788" w14:paraId="5D433651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606788" w:rsidRDefault="008C5F63" w:rsidP="00910B37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606788" w:rsidRDefault="008C5F63" w:rsidP="00910B37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606788" w:rsidRDefault="008C5F63" w:rsidP="00910B37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lastRenderedPageBreak/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77777777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50C2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6788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3933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2023-05-12T08:45:00Z</cp:lastPrinted>
  <dcterms:created xsi:type="dcterms:W3CDTF">2023-05-12T08:45:00Z</dcterms:created>
  <dcterms:modified xsi:type="dcterms:W3CDTF">2023-05-12T08:45:00Z</dcterms:modified>
</cp:coreProperties>
</file>