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64172F" w14:textId="182F2684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CD31CB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A00DD1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E2D871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3A3E3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14A73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038AA7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8F0CF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2948EEC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DFD24A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374FF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A7F83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8F21D28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876694E" w14:textId="7E5776A4" w:rsidR="00954578" w:rsidRPr="00027010" w:rsidRDefault="00954578" w:rsidP="004968E3">
      <w:pPr>
        <w:ind w:right="-110"/>
        <w:rPr>
          <w:b/>
          <w:sz w:val="22"/>
          <w:szCs w:val="22"/>
        </w:rPr>
      </w:pPr>
      <w:r w:rsidRPr="00027010">
        <w:rPr>
          <w:b/>
          <w:sz w:val="22"/>
          <w:szCs w:val="22"/>
        </w:rPr>
        <w:t xml:space="preserve">Akademia Górniczo </w:t>
      </w:r>
      <w:r w:rsidR="004968E3" w:rsidRPr="00027010">
        <w:rPr>
          <w:b/>
          <w:sz w:val="22"/>
          <w:szCs w:val="22"/>
        </w:rPr>
        <w:t>–</w:t>
      </w:r>
      <w:r w:rsidRPr="00027010">
        <w:rPr>
          <w:b/>
          <w:sz w:val="22"/>
          <w:szCs w:val="22"/>
        </w:rPr>
        <w:t xml:space="preserve"> Hutnicza</w:t>
      </w:r>
      <w:r w:rsidR="004968E3" w:rsidRPr="00027010">
        <w:rPr>
          <w:b/>
          <w:sz w:val="22"/>
          <w:szCs w:val="22"/>
        </w:rPr>
        <w:t xml:space="preserve"> </w:t>
      </w:r>
      <w:r w:rsidRPr="00027010">
        <w:rPr>
          <w:b/>
          <w:sz w:val="22"/>
          <w:szCs w:val="22"/>
        </w:rPr>
        <w:t>im. Stanisława Staszica w Krakowie</w:t>
      </w:r>
    </w:p>
    <w:p w14:paraId="41B282D1" w14:textId="77777777" w:rsidR="008D2AB8" w:rsidRPr="00027010" w:rsidRDefault="00954578" w:rsidP="004968E3">
      <w:pPr>
        <w:ind w:right="-110"/>
        <w:rPr>
          <w:b/>
          <w:sz w:val="22"/>
          <w:szCs w:val="22"/>
        </w:rPr>
      </w:pPr>
      <w:r w:rsidRPr="00027010">
        <w:rPr>
          <w:b/>
          <w:sz w:val="22"/>
          <w:szCs w:val="22"/>
        </w:rPr>
        <w:t>Dział Zamówień Publicznych</w:t>
      </w:r>
      <w:r w:rsidR="008D2AB8" w:rsidRPr="00027010">
        <w:rPr>
          <w:b/>
          <w:sz w:val="22"/>
          <w:szCs w:val="22"/>
        </w:rPr>
        <w:t xml:space="preserve">  </w:t>
      </w:r>
    </w:p>
    <w:p w14:paraId="673270EE" w14:textId="4AC885C6" w:rsidR="008D2AB8" w:rsidRPr="00027010" w:rsidRDefault="00954578" w:rsidP="004968E3">
      <w:pPr>
        <w:ind w:right="-110"/>
        <w:rPr>
          <w:b/>
          <w:sz w:val="22"/>
          <w:szCs w:val="22"/>
        </w:rPr>
      </w:pPr>
      <w:r w:rsidRPr="00027010">
        <w:rPr>
          <w:b/>
          <w:sz w:val="22"/>
          <w:szCs w:val="22"/>
        </w:rPr>
        <w:t>Al. Mickiewicza</w:t>
      </w:r>
      <w:r w:rsidR="008D2AB8" w:rsidRPr="00027010">
        <w:rPr>
          <w:b/>
          <w:sz w:val="22"/>
          <w:szCs w:val="22"/>
        </w:rPr>
        <w:t xml:space="preserve"> </w:t>
      </w:r>
      <w:r w:rsidRPr="00027010">
        <w:rPr>
          <w:b/>
          <w:sz w:val="22"/>
          <w:szCs w:val="22"/>
        </w:rPr>
        <w:t>30</w:t>
      </w:r>
      <w:r w:rsidR="004968E3" w:rsidRPr="00027010">
        <w:rPr>
          <w:b/>
          <w:sz w:val="22"/>
          <w:szCs w:val="22"/>
        </w:rPr>
        <w:t xml:space="preserve">, </w:t>
      </w:r>
      <w:r w:rsidRPr="00027010">
        <w:rPr>
          <w:b/>
          <w:sz w:val="22"/>
          <w:szCs w:val="22"/>
        </w:rPr>
        <w:t>30-059</w:t>
      </w:r>
      <w:r w:rsidR="008D2AB8" w:rsidRPr="00027010">
        <w:rPr>
          <w:b/>
          <w:sz w:val="22"/>
          <w:szCs w:val="22"/>
        </w:rPr>
        <w:t xml:space="preserve"> </w:t>
      </w:r>
      <w:r w:rsidRPr="00027010">
        <w:rPr>
          <w:b/>
          <w:sz w:val="22"/>
          <w:szCs w:val="22"/>
        </w:rPr>
        <w:t>Kraków</w:t>
      </w:r>
      <w:r w:rsidR="008D2AB8" w:rsidRPr="00027010">
        <w:rPr>
          <w:b/>
          <w:sz w:val="22"/>
          <w:szCs w:val="22"/>
        </w:rPr>
        <w:t xml:space="preserve">,  </w:t>
      </w:r>
    </w:p>
    <w:p w14:paraId="15235785" w14:textId="77777777" w:rsidR="008D2AB8" w:rsidRPr="00027010" w:rsidRDefault="008D2AB8" w:rsidP="004968E3">
      <w:pPr>
        <w:ind w:firstLine="3969"/>
        <w:rPr>
          <w:b/>
          <w:sz w:val="22"/>
          <w:szCs w:val="22"/>
        </w:rPr>
      </w:pPr>
    </w:p>
    <w:p w14:paraId="07E142DD" w14:textId="7994E863" w:rsidR="008D2AB8" w:rsidRPr="00027010" w:rsidRDefault="008D2AB8" w:rsidP="004968E3">
      <w:pPr>
        <w:widowControl w:val="0"/>
        <w:ind w:right="1"/>
        <w:jc w:val="both"/>
        <w:rPr>
          <w:sz w:val="22"/>
          <w:szCs w:val="22"/>
        </w:rPr>
      </w:pPr>
      <w:r w:rsidRPr="00027010">
        <w:rPr>
          <w:sz w:val="22"/>
          <w:szCs w:val="22"/>
        </w:rPr>
        <w:t xml:space="preserve">Przystępując do postępowania o udzielenie zamówienia publicznego, którego przedmiotem jest </w:t>
      </w:r>
      <w:r w:rsidR="008E2ABF" w:rsidRPr="008E2ABF">
        <w:rPr>
          <w:b/>
          <w:sz w:val="22"/>
          <w:szCs w:val="22"/>
        </w:rPr>
        <w:t xml:space="preserve">Usługa wykonania, administrowania i zarządzania stroną Projektu UNIVERSEH Extended for </w:t>
      </w:r>
      <w:proofErr w:type="spellStart"/>
      <w:r w:rsidR="008E2ABF" w:rsidRPr="008E2ABF">
        <w:rPr>
          <w:b/>
          <w:sz w:val="22"/>
          <w:szCs w:val="22"/>
        </w:rPr>
        <w:t>Ukraine</w:t>
      </w:r>
      <w:proofErr w:type="spellEnd"/>
      <w:r w:rsidR="008E2ABF" w:rsidRPr="008E2ABF">
        <w:rPr>
          <w:b/>
          <w:sz w:val="22"/>
          <w:szCs w:val="22"/>
        </w:rPr>
        <w:t xml:space="preserve"> wraz z usługami marketingowymi  dla CTK - KC-zp.272-205/23</w:t>
      </w:r>
      <w:r w:rsidRPr="00027010">
        <w:rPr>
          <w:b/>
          <w:sz w:val="22"/>
          <w:szCs w:val="22"/>
        </w:rPr>
        <w:t xml:space="preserve">, </w:t>
      </w:r>
      <w:r w:rsidRPr="00027010">
        <w:rPr>
          <w:sz w:val="22"/>
          <w:szCs w:val="22"/>
        </w:rPr>
        <w:t>oferuję realizację przedmiotu zamówienia, zgodnie z zasadami określonymi w specyfikacji warunków zamówienia.</w:t>
      </w:r>
    </w:p>
    <w:p w14:paraId="67CEDEF1" w14:textId="77777777" w:rsidR="008D2AB8" w:rsidRPr="00027010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E70C251" w14:textId="2894F810" w:rsidR="008D2AB8" w:rsidRPr="00027010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27010">
        <w:rPr>
          <w:b/>
          <w:sz w:val="22"/>
          <w:szCs w:val="22"/>
        </w:rPr>
        <w:t xml:space="preserve">Cena brutto </w:t>
      </w:r>
      <w:r w:rsidR="004968E3" w:rsidRPr="00027010">
        <w:rPr>
          <w:b/>
          <w:sz w:val="22"/>
          <w:szCs w:val="22"/>
        </w:rPr>
        <w:t>za całość przedmiotu zamówienia:</w:t>
      </w:r>
      <w:r w:rsidR="00780344">
        <w:rPr>
          <w:b/>
          <w:sz w:val="22"/>
          <w:szCs w:val="22"/>
        </w:rPr>
        <w:t xml:space="preserve"> </w:t>
      </w:r>
      <w:r w:rsidR="004968E3" w:rsidRPr="00027010">
        <w:rPr>
          <w:b/>
          <w:sz w:val="22"/>
          <w:szCs w:val="22"/>
        </w:rPr>
        <w:t>.........................................................PLN</w:t>
      </w:r>
    </w:p>
    <w:p w14:paraId="56DB7C5C" w14:textId="77777777" w:rsidR="008D2AB8" w:rsidRPr="00027010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D3EB495" w14:textId="1190DBAE" w:rsidR="008D2AB8" w:rsidRPr="00027010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27010">
        <w:rPr>
          <w:sz w:val="22"/>
          <w:szCs w:val="22"/>
        </w:rPr>
        <w:t>Słownie brutto:</w:t>
      </w:r>
      <w:r w:rsidR="008E2ABF">
        <w:rPr>
          <w:sz w:val="22"/>
          <w:szCs w:val="22"/>
        </w:rPr>
        <w:t xml:space="preserve"> </w:t>
      </w:r>
      <w:r w:rsidRPr="00027010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5AF4FDB7" w14:textId="7D4868CA" w:rsidR="008D2AB8" w:rsidRDefault="008D2AB8" w:rsidP="008D2AB8">
      <w:pPr>
        <w:pStyle w:val="Tekstpodstawowy"/>
        <w:rPr>
          <w:sz w:val="22"/>
          <w:szCs w:val="22"/>
        </w:rPr>
      </w:pPr>
      <w:r w:rsidRPr="00027010">
        <w:rPr>
          <w:sz w:val="22"/>
          <w:szCs w:val="22"/>
        </w:rPr>
        <w:t xml:space="preserve">Powyższa cena zawiera </w:t>
      </w:r>
      <w:r w:rsidR="004968E3" w:rsidRPr="00027010">
        <w:rPr>
          <w:sz w:val="22"/>
          <w:szCs w:val="22"/>
        </w:rPr>
        <w:t>czy właściwą stawkę</w:t>
      </w:r>
      <w:r w:rsidR="00027010" w:rsidRPr="00027010">
        <w:rPr>
          <w:sz w:val="22"/>
          <w:szCs w:val="22"/>
        </w:rPr>
        <w:t xml:space="preserve"> podatku VAT </w:t>
      </w:r>
    </w:p>
    <w:p w14:paraId="5DE911A1" w14:textId="6D8D949E" w:rsidR="008E2ABF" w:rsidRDefault="008E2ABF" w:rsidP="008D2AB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 tym:</w:t>
      </w:r>
    </w:p>
    <w:p w14:paraId="47F49279" w14:textId="13AF7D79" w:rsidR="008E2ABF" w:rsidRPr="00420270" w:rsidRDefault="008E2ABF" w:rsidP="008E2ABF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420270">
        <w:rPr>
          <w:sz w:val="22"/>
          <w:szCs w:val="22"/>
        </w:rPr>
        <w:t>cena brutto za wykonanie strony www: ………….. PLN</w:t>
      </w:r>
      <w:r w:rsidR="00780344" w:rsidRPr="00420270">
        <w:rPr>
          <w:sz w:val="22"/>
          <w:szCs w:val="22"/>
        </w:rPr>
        <w:t xml:space="preserve"> (max. </w:t>
      </w:r>
      <w:r w:rsidR="00CE7BEB" w:rsidRPr="00420270">
        <w:rPr>
          <w:sz w:val="22"/>
          <w:szCs w:val="22"/>
        </w:rPr>
        <w:t>2</w:t>
      </w:r>
      <w:r w:rsidR="001C1E30" w:rsidRPr="00420270">
        <w:rPr>
          <w:sz w:val="22"/>
          <w:szCs w:val="22"/>
        </w:rPr>
        <w:t>5</w:t>
      </w:r>
      <w:r w:rsidR="00780344" w:rsidRPr="00420270">
        <w:rPr>
          <w:sz w:val="22"/>
          <w:szCs w:val="22"/>
        </w:rPr>
        <w:t>% ceny oferty)</w:t>
      </w:r>
    </w:p>
    <w:p w14:paraId="6EF930EA" w14:textId="6B73AB7E" w:rsidR="00780344" w:rsidRPr="00420270" w:rsidRDefault="008E2ABF" w:rsidP="00420270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20270">
        <w:rPr>
          <w:b/>
          <w:kern w:val="3"/>
          <w:sz w:val="22"/>
          <w:szCs w:val="22"/>
          <w:lang w:eastAsia="zh-CN" w:bidi="hi-IN"/>
        </w:rPr>
        <w:t>cena brutto za usługi marketingowe: obsługa kampanii</w:t>
      </w:r>
      <w:r w:rsidR="00780344" w:rsidRPr="00420270">
        <w:rPr>
          <w:b/>
          <w:kern w:val="3"/>
          <w:sz w:val="22"/>
          <w:szCs w:val="22"/>
          <w:lang w:eastAsia="zh-CN" w:bidi="hi-IN"/>
        </w:rPr>
        <w:t>: ……………. PLN (m</w:t>
      </w:r>
      <w:r w:rsidR="00CE7BEB" w:rsidRPr="00420270">
        <w:rPr>
          <w:b/>
          <w:kern w:val="3"/>
          <w:sz w:val="22"/>
          <w:szCs w:val="22"/>
          <w:lang w:eastAsia="zh-CN" w:bidi="hi-IN"/>
        </w:rPr>
        <w:t>ax</w:t>
      </w:r>
      <w:r w:rsidR="00780344" w:rsidRPr="00420270">
        <w:rPr>
          <w:b/>
          <w:kern w:val="3"/>
          <w:sz w:val="22"/>
          <w:szCs w:val="22"/>
          <w:lang w:eastAsia="zh-CN" w:bidi="hi-IN"/>
        </w:rPr>
        <w:t xml:space="preserve">. </w:t>
      </w:r>
      <w:r w:rsidR="00CE7BEB" w:rsidRPr="00420270">
        <w:rPr>
          <w:b/>
          <w:kern w:val="3"/>
          <w:sz w:val="22"/>
          <w:szCs w:val="22"/>
          <w:lang w:eastAsia="zh-CN" w:bidi="hi-IN"/>
        </w:rPr>
        <w:t xml:space="preserve">55% </w:t>
      </w:r>
      <w:r w:rsidR="00420270">
        <w:rPr>
          <w:b/>
          <w:kern w:val="3"/>
          <w:sz w:val="22"/>
          <w:szCs w:val="22"/>
          <w:lang w:eastAsia="zh-CN" w:bidi="hi-IN"/>
        </w:rPr>
        <w:br/>
      </w:r>
      <w:r w:rsidR="00CE7BEB" w:rsidRPr="00420270">
        <w:rPr>
          <w:b/>
          <w:kern w:val="3"/>
          <w:sz w:val="22"/>
          <w:szCs w:val="22"/>
          <w:lang w:eastAsia="zh-CN" w:bidi="hi-IN"/>
        </w:rPr>
        <w:t xml:space="preserve">w tym kampanie płatne min. </w:t>
      </w:r>
      <w:r w:rsidR="00780344" w:rsidRPr="00420270">
        <w:rPr>
          <w:b/>
          <w:kern w:val="3"/>
          <w:sz w:val="22"/>
          <w:szCs w:val="22"/>
          <w:lang w:eastAsia="zh-CN" w:bidi="hi-IN"/>
        </w:rPr>
        <w:t>35% ceny oferty)</w:t>
      </w:r>
    </w:p>
    <w:p w14:paraId="335DD809" w14:textId="1BB704EB" w:rsidR="008E2ABF" w:rsidRPr="00420270" w:rsidRDefault="00780344" w:rsidP="00420270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20270">
        <w:rPr>
          <w:b/>
          <w:kern w:val="3"/>
          <w:sz w:val="22"/>
          <w:szCs w:val="22"/>
          <w:lang w:eastAsia="zh-CN" w:bidi="hi-IN"/>
        </w:rPr>
        <w:t xml:space="preserve">cena brutto za </w:t>
      </w:r>
      <w:r w:rsidR="008E2ABF" w:rsidRPr="00420270">
        <w:rPr>
          <w:b/>
          <w:kern w:val="3"/>
          <w:sz w:val="22"/>
          <w:szCs w:val="22"/>
          <w:lang w:eastAsia="zh-CN" w:bidi="hi-IN"/>
        </w:rPr>
        <w:t>obsług</w:t>
      </w:r>
      <w:r w:rsidRPr="00420270">
        <w:rPr>
          <w:b/>
          <w:kern w:val="3"/>
          <w:sz w:val="22"/>
          <w:szCs w:val="22"/>
          <w:lang w:eastAsia="zh-CN" w:bidi="hi-IN"/>
        </w:rPr>
        <w:t xml:space="preserve">ę </w:t>
      </w:r>
      <w:r w:rsidR="008E2ABF" w:rsidRPr="00420270">
        <w:rPr>
          <w:b/>
          <w:kern w:val="3"/>
          <w:sz w:val="22"/>
          <w:szCs w:val="22"/>
          <w:lang w:eastAsia="zh-CN" w:bidi="hi-IN"/>
        </w:rPr>
        <w:t xml:space="preserve">strony internetowej </w:t>
      </w:r>
      <w:r w:rsidR="00B57CF1">
        <w:rPr>
          <w:b/>
          <w:kern w:val="3"/>
          <w:sz w:val="22"/>
          <w:szCs w:val="22"/>
          <w:lang w:eastAsia="zh-CN" w:bidi="hi-IN"/>
        </w:rPr>
        <w:t xml:space="preserve">od daty podpisania umowy do 15/12/2023 </w:t>
      </w:r>
      <w:r w:rsidR="008E2ABF" w:rsidRPr="00420270">
        <w:rPr>
          <w:b/>
          <w:kern w:val="3"/>
          <w:sz w:val="22"/>
          <w:szCs w:val="22"/>
          <w:lang w:eastAsia="zh-CN" w:bidi="hi-IN"/>
        </w:rPr>
        <w:t xml:space="preserve">: </w:t>
      </w:r>
      <w:r w:rsidRPr="00420270">
        <w:rPr>
          <w:b/>
          <w:kern w:val="3"/>
          <w:sz w:val="22"/>
          <w:szCs w:val="22"/>
          <w:lang w:eastAsia="zh-CN" w:bidi="hi-IN"/>
        </w:rPr>
        <w:t>……………. PLN (max. 20% ceny oferty)</w:t>
      </w:r>
    </w:p>
    <w:p w14:paraId="0181149A" w14:textId="487E5C8D" w:rsidR="008D2AB8" w:rsidRDefault="008D2AB8" w:rsidP="0002701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420270">
        <w:rPr>
          <w:b/>
          <w:sz w:val="22"/>
          <w:szCs w:val="22"/>
        </w:rPr>
        <w:t xml:space="preserve">Termin realizacji </w:t>
      </w:r>
      <w:r w:rsidR="008E2ABF" w:rsidRPr="00420270">
        <w:rPr>
          <w:b/>
          <w:sz w:val="22"/>
          <w:szCs w:val="22"/>
        </w:rPr>
        <w:t>strony www</w:t>
      </w:r>
      <w:r w:rsidRPr="00420270">
        <w:rPr>
          <w:b/>
          <w:sz w:val="22"/>
          <w:szCs w:val="22"/>
        </w:rPr>
        <w:t xml:space="preserve">: </w:t>
      </w:r>
      <w:r w:rsidRPr="00420270">
        <w:rPr>
          <w:sz w:val="22"/>
          <w:szCs w:val="22"/>
        </w:rPr>
        <w:t>……………………………………….. ….</w:t>
      </w:r>
      <w:r w:rsidR="008E2ABF" w:rsidRPr="00420270">
        <w:rPr>
          <w:b/>
          <w:color w:val="FF0000"/>
          <w:sz w:val="22"/>
          <w:szCs w:val="22"/>
        </w:rPr>
        <w:t>/</w:t>
      </w:r>
      <w:r w:rsidRPr="00420270">
        <w:rPr>
          <w:b/>
          <w:color w:val="FF0000"/>
          <w:sz w:val="22"/>
          <w:szCs w:val="22"/>
        </w:rPr>
        <w:t>kryterium</w:t>
      </w:r>
      <w:r w:rsidRPr="008E2ABF">
        <w:rPr>
          <w:b/>
          <w:color w:val="FF0000"/>
          <w:sz w:val="22"/>
          <w:szCs w:val="22"/>
        </w:rPr>
        <w:t xml:space="preserve"> oceny ofert</w:t>
      </w:r>
      <w:r w:rsidR="008E2ABF" w:rsidRPr="008E2ABF">
        <w:rPr>
          <w:b/>
          <w:color w:val="FF0000"/>
          <w:sz w:val="22"/>
          <w:szCs w:val="22"/>
        </w:rPr>
        <w:t>/</w:t>
      </w:r>
    </w:p>
    <w:p w14:paraId="6A94DDA1" w14:textId="77777777" w:rsidR="00702978" w:rsidRDefault="008E2ABF" w:rsidP="008E2ABF">
      <w:pPr>
        <w:suppressAutoHyphens/>
        <w:autoSpaceDN w:val="0"/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Termin realizacji zamówienia:</w:t>
      </w:r>
      <w:r w:rsidRPr="008E2ABF">
        <w:rPr>
          <w:b/>
          <w:bCs/>
          <w:sz w:val="22"/>
          <w:szCs w:val="22"/>
        </w:rPr>
        <w:t xml:space="preserve"> </w:t>
      </w:r>
      <w:r w:rsidR="00702978" w:rsidRPr="003309CB">
        <w:rPr>
          <w:b/>
          <w:sz w:val="22"/>
          <w:szCs w:val="22"/>
        </w:rPr>
        <w:t>od daty podpisania umowy</w:t>
      </w:r>
      <w:r w:rsidR="00702978" w:rsidRPr="003309CB">
        <w:rPr>
          <w:sz w:val="22"/>
          <w:szCs w:val="22"/>
        </w:rPr>
        <w:t xml:space="preserve"> </w:t>
      </w:r>
      <w:r w:rsidR="00702978" w:rsidRPr="003309CB">
        <w:rPr>
          <w:b/>
          <w:bCs/>
          <w:sz w:val="22"/>
          <w:szCs w:val="22"/>
        </w:rPr>
        <w:t xml:space="preserve">do 15/12/2023 r. </w:t>
      </w:r>
      <w:r w:rsidR="00702978">
        <w:rPr>
          <w:b/>
          <w:bCs/>
          <w:sz w:val="22"/>
          <w:szCs w:val="22"/>
        </w:rPr>
        <w:t>w tym:</w:t>
      </w:r>
    </w:p>
    <w:p w14:paraId="554695DD" w14:textId="5D4F8EA6" w:rsidR="00702978" w:rsidRDefault="00702978" w:rsidP="00702978">
      <w:pPr>
        <w:numPr>
          <w:ilvl w:val="0"/>
          <w:numId w:val="10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3309CB">
        <w:rPr>
          <w:b/>
          <w:bCs/>
          <w:sz w:val="22"/>
          <w:szCs w:val="22"/>
        </w:rPr>
        <w:t xml:space="preserve">wykonanie strony internetowej: do </w:t>
      </w:r>
      <w:r w:rsidR="00780344">
        <w:rPr>
          <w:b/>
          <w:bCs/>
          <w:sz w:val="22"/>
          <w:szCs w:val="22"/>
        </w:rPr>
        <w:t xml:space="preserve">…….. dni </w:t>
      </w:r>
      <w:r w:rsidR="001E788C">
        <w:rPr>
          <w:b/>
          <w:bCs/>
          <w:sz w:val="22"/>
          <w:szCs w:val="22"/>
        </w:rPr>
        <w:t xml:space="preserve">roboczych </w:t>
      </w:r>
      <w:r w:rsidRPr="003309CB">
        <w:rPr>
          <w:b/>
          <w:bCs/>
          <w:sz w:val="22"/>
          <w:szCs w:val="22"/>
        </w:rPr>
        <w:t>od daty podpisania umowy</w:t>
      </w:r>
      <w:r w:rsidRPr="003309CB">
        <w:rPr>
          <w:sz w:val="22"/>
          <w:szCs w:val="22"/>
        </w:rPr>
        <w:t xml:space="preserve"> </w:t>
      </w:r>
    </w:p>
    <w:p w14:paraId="23CB94FC" w14:textId="4F2CAF5A" w:rsidR="008E2ABF" w:rsidRDefault="008E2ABF" w:rsidP="00702978">
      <w:pPr>
        <w:numPr>
          <w:ilvl w:val="0"/>
          <w:numId w:val="10"/>
        </w:numPr>
        <w:suppressAutoHyphens/>
        <w:autoSpaceDN w:val="0"/>
        <w:spacing w:line="276" w:lineRule="auto"/>
        <w:jc w:val="both"/>
        <w:rPr>
          <w:b/>
          <w:bCs/>
          <w:sz w:val="22"/>
          <w:szCs w:val="22"/>
        </w:rPr>
      </w:pPr>
      <w:r w:rsidRPr="003309CB">
        <w:rPr>
          <w:b/>
          <w:bCs/>
          <w:sz w:val="22"/>
          <w:szCs w:val="22"/>
        </w:rPr>
        <w:t>modernizacja oraz aktualizacja strony, których celem jest zapewnienie ciągłości funkcjonowania strony, obsługa od strony hostingu, wsparcie techniczne realizowane do 15.12.2023 roku w celu zapewnienia ciągłości funkcjonowania strony</w:t>
      </w:r>
      <w:r w:rsidR="00702978">
        <w:rPr>
          <w:b/>
          <w:bCs/>
          <w:sz w:val="22"/>
          <w:szCs w:val="22"/>
        </w:rPr>
        <w:t xml:space="preserve">, </w:t>
      </w:r>
      <w:r w:rsidR="00702978" w:rsidRPr="008E2ABF">
        <w:rPr>
          <w:b/>
          <w:kern w:val="3"/>
          <w:sz w:val="22"/>
          <w:szCs w:val="22"/>
          <w:lang w:eastAsia="zh-CN" w:bidi="hi-IN"/>
        </w:rPr>
        <w:t xml:space="preserve">usługi marketingowe: obsługa kampanii </w:t>
      </w:r>
      <w:r w:rsidR="00702978">
        <w:rPr>
          <w:b/>
          <w:kern w:val="3"/>
          <w:sz w:val="22"/>
          <w:szCs w:val="22"/>
          <w:lang w:eastAsia="zh-CN" w:bidi="hi-IN"/>
        </w:rPr>
        <w:t>promocyjnej</w:t>
      </w:r>
    </w:p>
    <w:p w14:paraId="43578B7B" w14:textId="13B7A38B" w:rsidR="00702978" w:rsidRDefault="00702978" w:rsidP="00702978">
      <w:pPr>
        <w:spacing w:line="276" w:lineRule="auto"/>
        <w:ind w:left="360"/>
        <w:jc w:val="both"/>
        <w:rPr>
          <w:sz w:val="22"/>
          <w:szCs w:val="22"/>
        </w:rPr>
      </w:pPr>
    </w:p>
    <w:p w14:paraId="705C0CAB" w14:textId="34B949F8" w:rsidR="00702978" w:rsidRPr="003309CB" w:rsidRDefault="00702978" w:rsidP="00702978">
      <w:pPr>
        <w:spacing w:line="276" w:lineRule="auto"/>
        <w:ind w:left="360"/>
        <w:jc w:val="both"/>
        <w:rPr>
          <w:sz w:val="22"/>
          <w:szCs w:val="22"/>
        </w:rPr>
      </w:pPr>
      <w:r w:rsidRPr="003309CB">
        <w:rPr>
          <w:sz w:val="22"/>
          <w:szCs w:val="22"/>
        </w:rPr>
        <w:t>*Za dni robocze zamawiający uznaje dni od poniedziałku do</w:t>
      </w:r>
      <w:r>
        <w:rPr>
          <w:sz w:val="22"/>
          <w:szCs w:val="22"/>
        </w:rPr>
        <w:t xml:space="preserve"> </w:t>
      </w:r>
      <w:r w:rsidRPr="003309CB">
        <w:rPr>
          <w:sz w:val="22"/>
          <w:szCs w:val="22"/>
        </w:rPr>
        <w:t>piątku z wyłączeniem dni ustawowo wolnych od pracy.</w:t>
      </w:r>
    </w:p>
    <w:p w14:paraId="4B2F4AF9" w14:textId="77777777" w:rsidR="00702978" w:rsidRPr="003309CB" w:rsidRDefault="00702978" w:rsidP="00702978">
      <w:pPr>
        <w:suppressAutoHyphens/>
        <w:autoSpaceDN w:val="0"/>
        <w:spacing w:line="276" w:lineRule="auto"/>
        <w:ind w:left="720"/>
        <w:jc w:val="both"/>
        <w:rPr>
          <w:b/>
          <w:bCs/>
          <w:sz w:val="22"/>
          <w:szCs w:val="22"/>
        </w:rPr>
      </w:pPr>
    </w:p>
    <w:p w14:paraId="23A073FC" w14:textId="77777777" w:rsidR="001E788C" w:rsidRDefault="001E788C" w:rsidP="00027010">
      <w:pPr>
        <w:tabs>
          <w:tab w:val="left" w:pos="426"/>
        </w:tabs>
        <w:jc w:val="both"/>
        <w:rPr>
          <w:sz w:val="22"/>
          <w:szCs w:val="22"/>
        </w:rPr>
      </w:pPr>
    </w:p>
    <w:p w14:paraId="370205ED" w14:textId="77777777" w:rsidR="001E788C" w:rsidRDefault="001E788C" w:rsidP="00027010">
      <w:pPr>
        <w:tabs>
          <w:tab w:val="left" w:pos="426"/>
        </w:tabs>
        <w:jc w:val="both"/>
        <w:rPr>
          <w:sz w:val="22"/>
          <w:szCs w:val="22"/>
        </w:rPr>
      </w:pPr>
    </w:p>
    <w:p w14:paraId="6DB39B45" w14:textId="77777777" w:rsidR="001E788C" w:rsidRDefault="001E788C" w:rsidP="00027010">
      <w:pPr>
        <w:tabs>
          <w:tab w:val="left" w:pos="426"/>
        </w:tabs>
        <w:jc w:val="both"/>
        <w:rPr>
          <w:sz w:val="22"/>
          <w:szCs w:val="22"/>
        </w:rPr>
      </w:pPr>
    </w:p>
    <w:p w14:paraId="29E8E0C2" w14:textId="5B83E34B" w:rsidR="008D2AB8" w:rsidRPr="00027010" w:rsidRDefault="008D2AB8" w:rsidP="00027010">
      <w:pPr>
        <w:tabs>
          <w:tab w:val="left" w:pos="426"/>
        </w:tabs>
        <w:jc w:val="both"/>
        <w:rPr>
          <w:b/>
          <w:sz w:val="22"/>
          <w:szCs w:val="22"/>
        </w:rPr>
      </w:pPr>
      <w:r w:rsidRPr="00027010">
        <w:rPr>
          <w:sz w:val="22"/>
          <w:szCs w:val="22"/>
        </w:rPr>
        <w:t xml:space="preserve">Oświadczamy, że zgodnie z ustawą z dnia </w:t>
      </w:r>
      <w:r w:rsidR="00A0022B" w:rsidRPr="00027010">
        <w:rPr>
          <w:sz w:val="22"/>
          <w:szCs w:val="22"/>
        </w:rPr>
        <w:t>6 marca 2018 r</w:t>
      </w:r>
      <w:r w:rsidRPr="00027010">
        <w:rPr>
          <w:sz w:val="22"/>
          <w:szCs w:val="22"/>
        </w:rPr>
        <w:t>.</w:t>
      </w:r>
      <w:r w:rsidR="00A0022B" w:rsidRPr="00027010">
        <w:rPr>
          <w:sz w:val="22"/>
          <w:szCs w:val="22"/>
        </w:rPr>
        <w:t xml:space="preserve"> Prawo</w:t>
      </w:r>
      <w:r w:rsidR="008E2ABF">
        <w:rPr>
          <w:sz w:val="22"/>
          <w:szCs w:val="22"/>
        </w:rPr>
        <w:t xml:space="preserve"> </w:t>
      </w:r>
      <w:r w:rsidR="00A0022B" w:rsidRPr="00027010">
        <w:rPr>
          <w:sz w:val="22"/>
          <w:szCs w:val="22"/>
        </w:rPr>
        <w:t xml:space="preserve">przedsiębiorców, </w:t>
      </w:r>
      <w:r w:rsidRPr="00027010">
        <w:rPr>
          <w:sz w:val="22"/>
          <w:szCs w:val="22"/>
        </w:rPr>
        <w:t>należymy do małych lub średnich</w:t>
      </w:r>
      <w:r w:rsidR="001E788C">
        <w:rPr>
          <w:sz w:val="22"/>
          <w:szCs w:val="22"/>
        </w:rPr>
        <w:t xml:space="preserve"> </w:t>
      </w:r>
      <w:r w:rsidRPr="00027010">
        <w:rPr>
          <w:sz w:val="22"/>
          <w:szCs w:val="22"/>
        </w:rPr>
        <w:t>przedsiębiorców:</w:t>
      </w:r>
      <w:r w:rsidRPr="00027010">
        <w:rPr>
          <w:b/>
          <w:sz w:val="22"/>
          <w:szCs w:val="22"/>
        </w:rPr>
        <w:t xml:space="preserve"> TAK/NIE</w:t>
      </w:r>
    </w:p>
    <w:p w14:paraId="567B4193" w14:textId="77777777" w:rsidR="00027010" w:rsidRDefault="00027010" w:rsidP="00027010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903890D" w14:textId="77777777" w:rsidR="00702978" w:rsidRDefault="008D2AB8" w:rsidP="00027010">
      <w:pPr>
        <w:tabs>
          <w:tab w:val="left" w:pos="426"/>
        </w:tabs>
        <w:jc w:val="both"/>
        <w:rPr>
          <w:b/>
          <w:sz w:val="22"/>
          <w:szCs w:val="22"/>
        </w:rPr>
      </w:pPr>
      <w:r w:rsidRPr="00027010">
        <w:rPr>
          <w:b/>
          <w:sz w:val="22"/>
          <w:szCs w:val="22"/>
        </w:rPr>
        <w:t xml:space="preserve">Termin płatności: </w:t>
      </w:r>
    </w:p>
    <w:p w14:paraId="66033BE7" w14:textId="41E1E46D" w:rsidR="008D2AB8" w:rsidRPr="00702978" w:rsidRDefault="00702978" w:rsidP="00702978">
      <w:pPr>
        <w:pStyle w:val="Standard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702978">
        <w:rPr>
          <w:rFonts w:ascii="Times New Roman" w:hAnsi="Times New Roman" w:cs="Times New Roman"/>
          <w:sz w:val="22"/>
          <w:szCs w:val="22"/>
        </w:rPr>
        <w:t xml:space="preserve">Płatność za wykonanie strony zostanie zrealizowana jednorazowo na podstawie protokołu odbioru, płatność za kampanie, prowadzenie i uzupełnianie strony www będzie realizowana miesięcznie na podstawie częściowych protokołów odbioru - </w:t>
      </w:r>
      <w:r w:rsidR="00A52972" w:rsidRPr="00702978">
        <w:rPr>
          <w:rFonts w:ascii="Times New Roman" w:hAnsi="Times New Roman" w:cs="Times New Roman"/>
          <w:sz w:val="22"/>
          <w:szCs w:val="22"/>
        </w:rPr>
        <w:t xml:space="preserve">przelewem w terminie do 21 dni od daty otrzymania faktury przez Zamawiającego na rachunek Wykonawcy zawarty na dzień zlecenia przelewu </w:t>
      </w:r>
      <w:r>
        <w:rPr>
          <w:rFonts w:ascii="Times New Roman" w:hAnsi="Times New Roman" w:cs="Times New Roman"/>
          <w:sz w:val="22"/>
          <w:szCs w:val="22"/>
        </w:rPr>
        <w:br/>
      </w:r>
      <w:r w:rsidR="00A52972" w:rsidRPr="00702978">
        <w:rPr>
          <w:rFonts w:ascii="Times New Roman" w:hAnsi="Times New Roman" w:cs="Times New Roman"/>
          <w:sz w:val="22"/>
          <w:szCs w:val="22"/>
        </w:rPr>
        <w:t>w wykazie podmiotów, o których mowa w art. 96b ust. 1) Ustawy o podatku od towarów i usług</w:t>
      </w:r>
      <w:r w:rsidR="008D2AB8" w:rsidRPr="00702978">
        <w:rPr>
          <w:rFonts w:ascii="Times New Roman" w:hAnsi="Times New Roman" w:cs="Times New Roman"/>
          <w:sz w:val="22"/>
          <w:szCs w:val="22"/>
        </w:rPr>
        <w:t>.</w:t>
      </w:r>
    </w:p>
    <w:p w14:paraId="3E9B89C6" w14:textId="379D1B68" w:rsidR="00832231" w:rsidRDefault="00832231" w:rsidP="00832231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5746F97E" w14:textId="77777777" w:rsidR="002D0F39" w:rsidRDefault="002D0F39" w:rsidP="002D0F3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8DE42F8" w14:textId="77777777" w:rsidR="002D0F39" w:rsidRPr="00682AF3" w:rsidRDefault="002D0F39" w:rsidP="002D0F3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682AF3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1BC0905" w14:textId="1EECC5BB" w:rsidR="002D0F39" w:rsidRPr="00682AF3" w:rsidRDefault="002D0F39" w:rsidP="002D0F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682AF3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702978">
        <w:rPr>
          <w:color w:val="000000"/>
          <w:sz w:val="20"/>
          <w:szCs w:val="20"/>
          <w:lang w:eastAsia="ar-SA"/>
        </w:rPr>
        <w:br/>
      </w:r>
      <w:r w:rsidRPr="00682AF3">
        <w:rPr>
          <w:color w:val="000000"/>
          <w:sz w:val="20"/>
          <w:szCs w:val="20"/>
          <w:lang w:eastAsia="ar-SA"/>
        </w:rPr>
        <w:t>i terminie wyznaczonym przez zamawiającego</w:t>
      </w:r>
      <w:r w:rsidRPr="00682AF3">
        <w:rPr>
          <w:color w:val="000000"/>
          <w:sz w:val="20"/>
          <w:szCs w:val="20"/>
        </w:rPr>
        <w:t xml:space="preserve"> i nie wnosimy do nich żadnych zastrzeżeń.</w:t>
      </w:r>
    </w:p>
    <w:p w14:paraId="05B2F85C" w14:textId="7C6A5A4A" w:rsidR="002D0F39" w:rsidRPr="00682AF3" w:rsidRDefault="002D0F39" w:rsidP="002D0F39">
      <w:pPr>
        <w:numPr>
          <w:ilvl w:val="0"/>
          <w:numId w:val="1"/>
        </w:numPr>
        <w:jc w:val="both"/>
        <w:rPr>
          <w:sz w:val="20"/>
          <w:szCs w:val="20"/>
        </w:rPr>
      </w:pPr>
      <w:r w:rsidRPr="00682AF3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702978">
        <w:rPr>
          <w:sz w:val="20"/>
          <w:szCs w:val="20"/>
        </w:rPr>
        <w:br/>
      </w:r>
      <w:r w:rsidRPr="00682AF3">
        <w:rPr>
          <w:sz w:val="20"/>
          <w:szCs w:val="20"/>
        </w:rPr>
        <w:t xml:space="preserve">o udzielenie zamówienia publicznego w niniejszym postępowaniu.* * </w:t>
      </w:r>
    </w:p>
    <w:p w14:paraId="3DEE9858" w14:textId="77777777" w:rsidR="002D0F39" w:rsidRPr="00682AF3" w:rsidRDefault="002D0F39" w:rsidP="002D0F39">
      <w:pPr>
        <w:ind w:left="360"/>
        <w:jc w:val="both"/>
        <w:rPr>
          <w:i/>
          <w:sz w:val="20"/>
          <w:szCs w:val="20"/>
        </w:rPr>
      </w:pPr>
      <w:r w:rsidRPr="00682AF3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5574748" w14:textId="7CC454E3" w:rsidR="002D0F39" w:rsidRDefault="002D0F39" w:rsidP="002D0F39">
      <w:pPr>
        <w:ind w:left="360"/>
        <w:jc w:val="both"/>
        <w:rPr>
          <w:i/>
          <w:sz w:val="20"/>
          <w:szCs w:val="20"/>
        </w:rPr>
      </w:pPr>
      <w:r w:rsidRPr="00682AF3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5C53D6" w14:textId="13130D9D" w:rsidR="00AE3BDB" w:rsidRDefault="00AE3BDB" w:rsidP="00AE3BD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warunek określony w pkt. 8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>. 8.2</w:t>
      </w:r>
      <w:r>
        <w:rPr>
          <w:sz w:val="22"/>
          <w:szCs w:val="22"/>
        </w:rPr>
        <w:t xml:space="preserve"> </w:t>
      </w:r>
      <w:bookmarkStart w:id="0" w:name="_GoBack"/>
      <w:bookmarkEnd w:id="0"/>
      <w:r>
        <w:rPr>
          <w:sz w:val="22"/>
          <w:szCs w:val="22"/>
        </w:rPr>
        <w:t xml:space="preserve">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12F98AD8" w14:textId="77777777" w:rsidR="00AE3BDB" w:rsidRPr="00682AF3" w:rsidRDefault="00AE3BDB" w:rsidP="002D0F39">
      <w:pPr>
        <w:ind w:left="360"/>
        <w:jc w:val="both"/>
        <w:rPr>
          <w:i/>
          <w:sz w:val="20"/>
          <w:szCs w:val="20"/>
        </w:rPr>
      </w:pPr>
    </w:p>
    <w:p w14:paraId="00564A6F" w14:textId="77777777" w:rsidR="002D0F39" w:rsidRDefault="002D0F39" w:rsidP="002D0F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D0F39" w14:paraId="7B51BA4B" w14:textId="77777777" w:rsidTr="002D0F3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23D6C" w14:textId="77777777" w:rsidR="002D0F39" w:rsidRDefault="002D0F3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B1B71" w14:textId="77777777" w:rsidR="002D0F39" w:rsidRDefault="002D0F3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548CA03" w14:textId="77777777" w:rsidR="002D0F39" w:rsidRDefault="002D0F3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A851E" w14:textId="77777777" w:rsidR="002D0F39" w:rsidRDefault="002D0F3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2D0F39" w14:paraId="1E8B4397" w14:textId="77777777" w:rsidTr="002D0F3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4CCC1" w14:textId="77777777" w:rsidR="002D0F39" w:rsidRDefault="002D0F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FC52D" w14:textId="77777777" w:rsidR="002D0F39" w:rsidRDefault="002D0F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C50FA" w14:textId="77777777" w:rsidR="002D0F39" w:rsidRDefault="002D0F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D0F39" w14:paraId="59DBCC80" w14:textId="77777777" w:rsidTr="002D0F3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CB73E" w14:textId="77777777" w:rsidR="002D0F39" w:rsidRDefault="002D0F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EB8FC" w14:textId="77777777" w:rsidR="002D0F39" w:rsidRDefault="002D0F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B983A" w14:textId="77777777" w:rsidR="002D0F39" w:rsidRDefault="002D0F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6E11B6C" w14:textId="77777777" w:rsidR="00C67658" w:rsidRPr="00453D4C" w:rsidRDefault="00C67658" w:rsidP="00C67658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453D4C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1"/>
        <w:gridCol w:w="2382"/>
        <w:gridCol w:w="6007"/>
      </w:tblGrid>
      <w:tr w:rsidR="00C67658" w:rsidRPr="00453D4C" w14:paraId="4EC0F486" w14:textId="77777777" w:rsidTr="006645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E70F" w14:textId="77777777" w:rsidR="00C67658" w:rsidRPr="00453D4C" w:rsidRDefault="00C67658" w:rsidP="006645D4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453D4C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E08B6" w14:textId="77777777" w:rsidR="00C67658" w:rsidRPr="00453D4C" w:rsidRDefault="00C67658" w:rsidP="006645D4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453D4C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0F4EC" w14:textId="77777777" w:rsidR="00C67658" w:rsidRPr="00453D4C" w:rsidRDefault="00C67658" w:rsidP="006645D4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453D4C">
              <w:rPr>
                <w:sz w:val="22"/>
                <w:szCs w:val="22"/>
              </w:rPr>
              <w:t xml:space="preserve">Usługa (zakres), którą wykonają poszczególni wykonawcy </w:t>
            </w:r>
          </w:p>
        </w:tc>
      </w:tr>
      <w:tr w:rsidR="00C67658" w:rsidRPr="00453D4C" w14:paraId="2737DC96" w14:textId="77777777" w:rsidTr="006645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9D02" w14:textId="77777777" w:rsidR="00C67658" w:rsidRPr="00453D4C" w:rsidRDefault="00C67658" w:rsidP="006645D4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453D4C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37E2" w14:textId="77777777" w:rsidR="00C67658" w:rsidRPr="00453D4C" w:rsidRDefault="00C67658" w:rsidP="006645D4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B0FE" w14:textId="77777777" w:rsidR="00C67658" w:rsidRPr="00453D4C" w:rsidRDefault="00C67658" w:rsidP="006645D4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C67658" w:rsidRPr="00453D4C" w14:paraId="028ACE8E" w14:textId="77777777" w:rsidTr="006645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37F1" w14:textId="77777777" w:rsidR="00C67658" w:rsidRPr="00453D4C" w:rsidRDefault="00C67658" w:rsidP="006645D4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453D4C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DD09" w14:textId="77777777" w:rsidR="00C67658" w:rsidRPr="00453D4C" w:rsidRDefault="00C67658" w:rsidP="006645D4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7CDC" w14:textId="77777777" w:rsidR="00C67658" w:rsidRPr="00453D4C" w:rsidRDefault="00C67658" w:rsidP="006645D4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604125C3" w14:textId="229D9B22" w:rsidR="002D0F39" w:rsidRDefault="002D0F39" w:rsidP="002D0F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528CD2" w14:textId="77777777" w:rsidR="002D0F39" w:rsidRDefault="002D0F39" w:rsidP="002D0F39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FF12C1A" w14:textId="77777777" w:rsidR="002D0F39" w:rsidRDefault="002D0F39" w:rsidP="002D0F3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235DD26" w14:textId="77777777" w:rsidR="002D0F39" w:rsidRDefault="002D0F39" w:rsidP="002D0F3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4771F6D0" w14:textId="77777777" w:rsidR="002D0F39" w:rsidRDefault="002D0F39" w:rsidP="002D0F3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A1654A3" w14:textId="77777777" w:rsidR="002D0F39" w:rsidRDefault="002D0F39" w:rsidP="002D0F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5B9F191" w14:textId="77777777" w:rsidR="002D0F39" w:rsidRDefault="002D0F39" w:rsidP="002D0F39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14:paraId="0975275D" w14:textId="77777777" w:rsidR="002D0F39" w:rsidRDefault="002D0F39" w:rsidP="002D0F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E73CC89" w14:textId="77777777" w:rsidR="002D0F39" w:rsidRDefault="002D0F39" w:rsidP="002D0F3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7A94FC" w14:textId="77777777" w:rsidR="002D0F39" w:rsidRDefault="002D0F39" w:rsidP="002D0F3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8B27311" w14:textId="77777777" w:rsidR="002D0F39" w:rsidRDefault="002D0F39" w:rsidP="002D0F3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C5DD5E1" w14:textId="77777777" w:rsidR="00420270" w:rsidRDefault="00420270" w:rsidP="00682AF3">
      <w:pPr>
        <w:tabs>
          <w:tab w:val="left" w:pos="540"/>
          <w:tab w:val="left" w:pos="780"/>
        </w:tabs>
        <w:suppressAutoHyphens/>
        <w:jc w:val="center"/>
        <w:rPr>
          <w:rFonts w:eastAsia="Calibri"/>
          <w:b/>
          <w:color w:val="FF0000"/>
          <w:sz w:val="20"/>
          <w:szCs w:val="20"/>
          <w:lang w:eastAsia="zh-CN"/>
        </w:rPr>
      </w:pPr>
    </w:p>
    <w:p w14:paraId="6E9BCC29" w14:textId="71509B2C" w:rsidR="002D0F39" w:rsidRPr="00702978" w:rsidRDefault="002D0F39" w:rsidP="00682AF3">
      <w:pPr>
        <w:tabs>
          <w:tab w:val="left" w:pos="540"/>
          <w:tab w:val="left" w:pos="780"/>
        </w:tabs>
        <w:suppressAutoHyphens/>
        <w:jc w:val="center"/>
        <w:rPr>
          <w:color w:val="FF0000"/>
        </w:rPr>
      </w:pPr>
      <w:r w:rsidRPr="0070297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70297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0297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70297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02978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70297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02978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8E2ABF" w:rsidRPr="00702978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702978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702978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4DF640EB" w14:textId="77777777" w:rsidR="00FE545C" w:rsidRPr="008E2ABF" w:rsidRDefault="00FE545C" w:rsidP="00FE545C">
      <w:pPr>
        <w:jc w:val="right"/>
        <w:rPr>
          <w:i/>
          <w:sz w:val="20"/>
          <w:szCs w:val="20"/>
        </w:rPr>
      </w:pPr>
    </w:p>
    <w:sectPr w:rsidR="00FE545C" w:rsidRPr="008E2ABF" w:rsidSect="00702978">
      <w:headerReference w:type="default" r:id="rId8"/>
      <w:footerReference w:type="default" r:id="rId9"/>
      <w:pgSz w:w="11906" w:h="16838"/>
      <w:pgMar w:top="127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7EBF3" w14:textId="77777777" w:rsidR="00A934EF" w:rsidRDefault="00A934EF">
      <w:r>
        <w:separator/>
      </w:r>
    </w:p>
  </w:endnote>
  <w:endnote w:type="continuationSeparator" w:id="0">
    <w:p w14:paraId="3A50A9E2" w14:textId="77777777" w:rsidR="00A934EF" w:rsidRDefault="00A93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4EF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B7B24A" w14:textId="77777777" w:rsidR="00A934EF" w:rsidRDefault="00A934EF">
      <w:r>
        <w:separator/>
      </w:r>
    </w:p>
  </w:footnote>
  <w:footnote w:type="continuationSeparator" w:id="0">
    <w:p w14:paraId="4ED0AFE0" w14:textId="77777777" w:rsidR="00A934EF" w:rsidRDefault="00A93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410C4" w14:textId="2D6E72CC" w:rsidR="008E2ABF" w:rsidRDefault="00420270" w:rsidP="008E2ABF">
    <w:pPr>
      <w:pStyle w:val="Nagwek"/>
      <w:jc w:val="center"/>
    </w:pPr>
    <w:bookmarkStart w:id="1" w:name="_Hlk132183697"/>
    <w:bookmarkStart w:id="2" w:name="_Hlk132183698"/>
    <w:r>
      <w:rPr>
        <w:noProof/>
      </w:rPr>
      <w:drawing>
        <wp:anchor distT="0" distB="0" distL="114300" distR="114300" simplePos="0" relativeHeight="251657216" behindDoc="0" locked="0" layoutInCell="1" allowOverlap="1" wp14:anchorId="4A63B3EC" wp14:editId="656D4EA1">
          <wp:simplePos x="0" y="0"/>
          <wp:positionH relativeFrom="column">
            <wp:posOffset>3965575</wp:posOffset>
          </wp:positionH>
          <wp:positionV relativeFrom="paragraph">
            <wp:posOffset>-276225</wp:posOffset>
          </wp:positionV>
          <wp:extent cx="1026160" cy="906780"/>
          <wp:effectExtent l="0" t="0" r="0" b="0"/>
          <wp:wrapTight wrapText="bothSides">
            <wp:wrapPolygon edited="0">
              <wp:start x="0" y="0"/>
              <wp:lineTo x="0" y="21328"/>
              <wp:lineTo x="21252" y="21328"/>
              <wp:lineTo x="21252" y="0"/>
              <wp:lineTo x="0" y="0"/>
            </wp:wrapPolygon>
          </wp:wrapTight>
          <wp:docPr id="4" name="grafik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6160" cy="906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CAA3D8A" wp14:editId="5E199AC2">
          <wp:simplePos x="0" y="0"/>
          <wp:positionH relativeFrom="margin">
            <wp:posOffset>-635</wp:posOffset>
          </wp:positionH>
          <wp:positionV relativeFrom="paragraph">
            <wp:posOffset>-2540</wp:posOffset>
          </wp:positionV>
          <wp:extent cx="2401570" cy="259080"/>
          <wp:effectExtent l="0" t="0" r="0" b="0"/>
          <wp:wrapTopAndBottom/>
          <wp:docPr id="3" name="grafik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157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  <w:p w14:paraId="101CF8BC" w14:textId="5D8985EB" w:rsidR="00F53146" w:rsidRPr="007604C4" w:rsidRDefault="00F53146" w:rsidP="007604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767876"/>
    <w:multiLevelType w:val="hybridMultilevel"/>
    <w:tmpl w:val="57DE6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7B46F0"/>
    <w:multiLevelType w:val="hybridMultilevel"/>
    <w:tmpl w:val="59209E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445498"/>
    <w:multiLevelType w:val="hybridMultilevel"/>
    <w:tmpl w:val="12687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364182"/>
    <w:multiLevelType w:val="hybridMultilevel"/>
    <w:tmpl w:val="5640358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2F62E3"/>
    <w:multiLevelType w:val="hybridMultilevel"/>
    <w:tmpl w:val="EE88634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2E8"/>
    <w:rsid w:val="00012286"/>
    <w:rsid w:val="00027010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C1E30"/>
    <w:rsid w:val="001D4612"/>
    <w:rsid w:val="001E788C"/>
    <w:rsid w:val="00207E98"/>
    <w:rsid w:val="002723B0"/>
    <w:rsid w:val="002B0357"/>
    <w:rsid w:val="002D0F39"/>
    <w:rsid w:val="00315A4A"/>
    <w:rsid w:val="00420270"/>
    <w:rsid w:val="004968E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2AF3"/>
    <w:rsid w:val="006A1A1F"/>
    <w:rsid w:val="00702978"/>
    <w:rsid w:val="00734002"/>
    <w:rsid w:val="007604C4"/>
    <w:rsid w:val="007748F0"/>
    <w:rsid w:val="00780344"/>
    <w:rsid w:val="007A4321"/>
    <w:rsid w:val="00832231"/>
    <w:rsid w:val="00833933"/>
    <w:rsid w:val="00853083"/>
    <w:rsid w:val="008B2F0C"/>
    <w:rsid w:val="008B4928"/>
    <w:rsid w:val="008D2AB8"/>
    <w:rsid w:val="008E2ABF"/>
    <w:rsid w:val="008F1C66"/>
    <w:rsid w:val="00942983"/>
    <w:rsid w:val="00954578"/>
    <w:rsid w:val="00970FE4"/>
    <w:rsid w:val="00A0022B"/>
    <w:rsid w:val="00A346FE"/>
    <w:rsid w:val="00A47B4D"/>
    <w:rsid w:val="00A52972"/>
    <w:rsid w:val="00A83018"/>
    <w:rsid w:val="00A934EF"/>
    <w:rsid w:val="00AE3BDB"/>
    <w:rsid w:val="00B23649"/>
    <w:rsid w:val="00B57CF1"/>
    <w:rsid w:val="00B772E8"/>
    <w:rsid w:val="00B774DC"/>
    <w:rsid w:val="00B86C33"/>
    <w:rsid w:val="00C029C5"/>
    <w:rsid w:val="00C67658"/>
    <w:rsid w:val="00C969A6"/>
    <w:rsid w:val="00CA7D36"/>
    <w:rsid w:val="00CE7BEB"/>
    <w:rsid w:val="00CF2D8E"/>
    <w:rsid w:val="00D24208"/>
    <w:rsid w:val="00D60C38"/>
    <w:rsid w:val="00D66893"/>
    <w:rsid w:val="00D90ACB"/>
    <w:rsid w:val="00D929FE"/>
    <w:rsid w:val="00DC1500"/>
    <w:rsid w:val="00E44371"/>
    <w:rsid w:val="00E949B0"/>
    <w:rsid w:val="00EB7C04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FA7969A"/>
  <w15:chartTrackingRefBased/>
  <w15:docId w15:val="{49B15210-0FBD-4486-97CC-1A0B5E527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32231"/>
    <w:pPr>
      <w:spacing w:before="100" w:beforeAutospacing="1" w:after="100" w:afterAutospacing="1"/>
    </w:pPr>
  </w:style>
  <w:style w:type="paragraph" w:customStyle="1" w:styleId="Standard">
    <w:name w:val="Standard"/>
    <w:rsid w:val="00702978"/>
    <w:pPr>
      <w:suppressAutoHyphens/>
      <w:autoSpaceDN w:val="0"/>
      <w:textAlignment w:val="baseline"/>
    </w:pPr>
    <w:rPr>
      <w:rFonts w:ascii="Calibri" w:eastAsia="SimSun" w:hAnsi="Calibri" w:cs="Calibri"/>
      <w:kern w:val="3"/>
      <w:sz w:val="24"/>
      <w:szCs w:val="24"/>
      <w:lang w:eastAsia="en-US"/>
    </w:rPr>
  </w:style>
  <w:style w:type="table" w:styleId="Tabela-Siatka">
    <w:name w:val="Table Grid"/>
    <w:basedOn w:val="Standardowy"/>
    <w:rsid w:val="00C676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67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60CD2-C8FE-4C52-97A3-33839F696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669</Words>
  <Characters>5232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5</cp:revision>
  <cp:lastPrinted>2023-05-12T09:03:00Z</cp:lastPrinted>
  <dcterms:created xsi:type="dcterms:W3CDTF">2023-05-12T09:03:00Z</dcterms:created>
  <dcterms:modified xsi:type="dcterms:W3CDTF">2023-05-16T06:02:00Z</dcterms:modified>
</cp:coreProperties>
</file>