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3D68862E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53AF2" w:rsidRPr="00153AF2">
        <w:rPr>
          <w:rFonts w:ascii="Times New Roman" w:hAnsi="Times New Roman"/>
          <w:b/>
        </w:rPr>
        <w:t>Kurs diagnozowania, planowania i prowadzenia zajęć trenerskich (grupowych) dla 3 pracowników BON AGH - KC-zp.272-263/23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181F8" w14:textId="77777777" w:rsidR="0061407B" w:rsidRDefault="0061407B" w:rsidP="0038231F">
      <w:pPr>
        <w:spacing w:after="0" w:line="240" w:lineRule="auto"/>
      </w:pPr>
      <w:r>
        <w:separator/>
      </w:r>
    </w:p>
  </w:endnote>
  <w:endnote w:type="continuationSeparator" w:id="0">
    <w:p w14:paraId="2B6740BE" w14:textId="77777777" w:rsidR="0061407B" w:rsidRDefault="006140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5088EE" w14:textId="77777777" w:rsidR="0061407B" w:rsidRDefault="0061407B" w:rsidP="0038231F">
      <w:pPr>
        <w:spacing w:after="0" w:line="240" w:lineRule="auto"/>
      </w:pPr>
      <w:r>
        <w:separator/>
      </w:r>
    </w:p>
  </w:footnote>
  <w:footnote w:type="continuationSeparator" w:id="0">
    <w:p w14:paraId="4EA7D87A" w14:textId="77777777" w:rsidR="0061407B" w:rsidRDefault="0061407B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38A245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53AF2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1407B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03DB"/>
    <w:rsid w:val="00DA625B"/>
    <w:rsid w:val="00DA6EC7"/>
    <w:rsid w:val="00DA721C"/>
    <w:rsid w:val="00DC74D0"/>
    <w:rsid w:val="00DD146A"/>
    <w:rsid w:val="00DD3E9D"/>
    <w:rsid w:val="00DD56C7"/>
    <w:rsid w:val="00DF58D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0DA09-10B1-4F36-A745-715D68EA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9</cp:revision>
  <cp:lastPrinted>2023-02-21T11:13:00Z</cp:lastPrinted>
  <dcterms:created xsi:type="dcterms:W3CDTF">2022-08-29T19:27:00Z</dcterms:created>
  <dcterms:modified xsi:type="dcterms:W3CDTF">2023-04-28T11:47:00Z</dcterms:modified>
</cp:coreProperties>
</file>