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7A1E60DA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934544">
        <w:rPr>
          <w:rFonts w:ascii="Arial" w:hAnsi="Arial" w:cs="Arial"/>
          <w:b/>
          <w:sz w:val="22"/>
          <w:szCs w:val="22"/>
        </w:rPr>
        <w:t>K</w:t>
      </w:r>
      <w:bookmarkStart w:id="0" w:name="_GoBack"/>
      <w:bookmarkEnd w:id="0"/>
      <w:r w:rsidR="00934544" w:rsidRPr="00934544">
        <w:rPr>
          <w:b/>
          <w:sz w:val="22"/>
          <w:szCs w:val="22"/>
        </w:rPr>
        <w:t>urs diagnozowania, planowania i prowadzenia zajęć trenerskich (grupowych) dla 3 pracowników BON AGH - KC-zp.272-263/23</w:t>
      </w:r>
      <w:r w:rsidR="00934544">
        <w:rPr>
          <w:b/>
          <w:sz w:val="22"/>
          <w:szCs w:val="22"/>
        </w:rPr>
        <w:t xml:space="preserve">,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11187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"/>
        <w:gridCol w:w="1606"/>
        <w:gridCol w:w="1197"/>
        <w:gridCol w:w="1701"/>
        <w:gridCol w:w="1418"/>
        <w:gridCol w:w="1559"/>
        <w:gridCol w:w="3248"/>
      </w:tblGrid>
      <w:tr w:rsidR="00934544" w:rsidRPr="005A10E2" w14:paraId="6C0D05E3" w14:textId="58FCEC02" w:rsidTr="00934544">
        <w:trPr>
          <w:cantSplit/>
          <w:trHeight w:val="717"/>
        </w:trPr>
        <w:tc>
          <w:tcPr>
            <w:tcW w:w="458" w:type="dxa"/>
            <w:vAlign w:val="center"/>
          </w:tcPr>
          <w:p w14:paraId="4E9B4DA1" w14:textId="77777777" w:rsidR="00934544" w:rsidRPr="005A10E2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1606" w:type="dxa"/>
            <w:vAlign w:val="center"/>
          </w:tcPr>
          <w:p w14:paraId="36FDF0A1" w14:textId="77777777" w:rsidR="00934544" w:rsidRPr="005A10E2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934544" w:rsidRPr="005A10E2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97" w:type="dxa"/>
            <w:vAlign w:val="center"/>
          </w:tcPr>
          <w:p w14:paraId="16C2B325" w14:textId="77777777" w:rsidR="00934544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934544" w:rsidRPr="005A10E2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701" w:type="dxa"/>
          </w:tcPr>
          <w:p w14:paraId="56BD54F1" w14:textId="77777777" w:rsidR="00934544" w:rsidRPr="005A10E2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478C4685" w:rsidR="00934544" w:rsidRPr="005A10E2" w:rsidRDefault="0093454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godzin dydaktycznych</w:t>
            </w:r>
          </w:p>
        </w:tc>
        <w:tc>
          <w:tcPr>
            <w:tcW w:w="1418" w:type="dxa"/>
          </w:tcPr>
          <w:p w14:paraId="6F748783" w14:textId="77777777" w:rsidR="00934544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5E99C971" w14:textId="3F53085C" w:rsidR="00934544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dni szkoleniowych</w:t>
            </w:r>
          </w:p>
        </w:tc>
        <w:tc>
          <w:tcPr>
            <w:tcW w:w="1559" w:type="dxa"/>
          </w:tcPr>
          <w:p w14:paraId="75238C47" w14:textId="77777777" w:rsidR="00934544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6F77DCD" w14:textId="5A868184" w:rsidR="00934544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trenerów</w:t>
            </w:r>
          </w:p>
        </w:tc>
        <w:tc>
          <w:tcPr>
            <w:tcW w:w="3248" w:type="dxa"/>
          </w:tcPr>
          <w:p w14:paraId="0D2849D0" w14:textId="10CA2B9A" w:rsidR="00934544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934544" w:rsidRPr="005A10E2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934544" w:rsidRPr="005A10E2" w:rsidRDefault="0093454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934544" w:rsidRPr="005A10E2" w14:paraId="05488B26" w14:textId="138ED61D" w:rsidTr="00934544">
        <w:trPr>
          <w:cantSplit/>
          <w:trHeight w:hRule="exact" w:val="256"/>
        </w:trPr>
        <w:tc>
          <w:tcPr>
            <w:tcW w:w="458" w:type="dxa"/>
            <w:vAlign w:val="center"/>
          </w:tcPr>
          <w:p w14:paraId="4AA7BE10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1606" w:type="dxa"/>
            <w:vAlign w:val="center"/>
          </w:tcPr>
          <w:p w14:paraId="20335B88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197" w:type="dxa"/>
            <w:vAlign w:val="center"/>
          </w:tcPr>
          <w:p w14:paraId="6D4B4393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14:paraId="7B6C5011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418" w:type="dxa"/>
          </w:tcPr>
          <w:p w14:paraId="2B6F2BFD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1559" w:type="dxa"/>
          </w:tcPr>
          <w:p w14:paraId="1116C190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3248" w:type="dxa"/>
          </w:tcPr>
          <w:p w14:paraId="69B8C703" w14:textId="4FA1E68E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934544" w:rsidRPr="005A10E2" w14:paraId="6D1FBD19" w14:textId="70B7ABEF" w:rsidTr="00934544">
        <w:trPr>
          <w:cantSplit/>
          <w:trHeight w:val="972"/>
        </w:trPr>
        <w:tc>
          <w:tcPr>
            <w:tcW w:w="458" w:type="dxa"/>
          </w:tcPr>
          <w:p w14:paraId="4B0EE4BB" w14:textId="423109DD" w:rsidR="00934544" w:rsidRPr="005A10E2" w:rsidRDefault="0093454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606" w:type="dxa"/>
          </w:tcPr>
          <w:p w14:paraId="1569AF0E" w14:textId="71B8237E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97" w:type="dxa"/>
          </w:tcPr>
          <w:p w14:paraId="126D6CC1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A1AB1B1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14:paraId="44BCF224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420ADBFF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48" w:type="dxa"/>
          </w:tcPr>
          <w:p w14:paraId="514BD49A" w14:textId="310C5AF9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34544" w:rsidRPr="005A10E2" w14:paraId="267D394F" w14:textId="6527FD9F" w:rsidTr="00934544">
        <w:trPr>
          <w:cantSplit/>
          <w:trHeight w:val="830"/>
        </w:trPr>
        <w:tc>
          <w:tcPr>
            <w:tcW w:w="458" w:type="dxa"/>
          </w:tcPr>
          <w:p w14:paraId="75A65433" w14:textId="6E544716" w:rsidR="00934544" w:rsidRPr="005A10E2" w:rsidRDefault="0093454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606" w:type="dxa"/>
          </w:tcPr>
          <w:p w14:paraId="08F92CEE" w14:textId="78F3795C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97" w:type="dxa"/>
          </w:tcPr>
          <w:p w14:paraId="5A3D5870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7F61480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14:paraId="2BFCE60D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5499F8FB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48" w:type="dxa"/>
          </w:tcPr>
          <w:p w14:paraId="4A39A942" w14:textId="35A6A1CD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34544" w:rsidRPr="005A10E2" w14:paraId="28172350" w14:textId="211F236B" w:rsidTr="00934544">
        <w:trPr>
          <w:cantSplit/>
          <w:trHeight w:val="830"/>
        </w:trPr>
        <w:tc>
          <w:tcPr>
            <w:tcW w:w="458" w:type="dxa"/>
          </w:tcPr>
          <w:p w14:paraId="2D0C5821" w14:textId="32381519" w:rsidR="00934544" w:rsidRPr="005A10E2" w:rsidRDefault="0093454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606" w:type="dxa"/>
          </w:tcPr>
          <w:p w14:paraId="4D9DA7F4" w14:textId="2F83BAE1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97" w:type="dxa"/>
          </w:tcPr>
          <w:p w14:paraId="34411DCC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120F300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14:paraId="7A57416C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1ED15F45" w14:textId="77777777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48" w:type="dxa"/>
          </w:tcPr>
          <w:p w14:paraId="429E7C90" w14:textId="31F1A846" w:rsidR="00934544" w:rsidRPr="005A10E2" w:rsidRDefault="0093454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918DA" w14:textId="77777777" w:rsidR="00AE23A0" w:rsidRDefault="00AE23A0">
      <w:r>
        <w:separator/>
      </w:r>
    </w:p>
  </w:endnote>
  <w:endnote w:type="continuationSeparator" w:id="0">
    <w:p w14:paraId="772D244A" w14:textId="77777777" w:rsidR="00AE23A0" w:rsidRDefault="00AE2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103FD" w14:textId="77777777" w:rsidR="00AE23A0" w:rsidRDefault="00AE23A0">
      <w:r>
        <w:separator/>
      </w:r>
    </w:p>
  </w:footnote>
  <w:footnote w:type="continuationSeparator" w:id="0">
    <w:p w14:paraId="1E3924A4" w14:textId="77777777" w:rsidR="00AE23A0" w:rsidRDefault="00AE23A0">
      <w:r>
        <w:continuationSeparator/>
      </w:r>
    </w:p>
  </w:footnote>
  <w:footnote w:id="1">
    <w:p w14:paraId="010C7529" w14:textId="6AAA573D" w:rsidR="00934544" w:rsidRDefault="00934544" w:rsidP="00C86F3D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14:paraId="55F76416" w14:textId="77777777" w:rsidR="00934544" w:rsidRPr="0093457F" w:rsidRDefault="00934544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616C"/>
    <w:rsid w:val="004B2C74"/>
    <w:rsid w:val="004C03CA"/>
    <w:rsid w:val="00513EBA"/>
    <w:rsid w:val="00540289"/>
    <w:rsid w:val="00551DBC"/>
    <w:rsid w:val="006B469B"/>
    <w:rsid w:val="006B4809"/>
    <w:rsid w:val="00702A72"/>
    <w:rsid w:val="00743DAB"/>
    <w:rsid w:val="007E28DC"/>
    <w:rsid w:val="00934544"/>
    <w:rsid w:val="009A7D59"/>
    <w:rsid w:val="00A63A91"/>
    <w:rsid w:val="00A915F4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5</cp:revision>
  <cp:lastPrinted>2023-02-21T11:26:00Z</cp:lastPrinted>
  <dcterms:created xsi:type="dcterms:W3CDTF">2023-02-17T09:30:00Z</dcterms:created>
  <dcterms:modified xsi:type="dcterms:W3CDTF">2023-04-28T11:43:00Z</dcterms:modified>
</cp:coreProperties>
</file>