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2BA700D8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058D4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6226719D" w:rsidR="00575D1B" w:rsidRPr="00944C27" w:rsidRDefault="00987E4B" w:rsidP="002C7394">
      <w:pPr>
        <w:tabs>
          <w:tab w:val="left" w:pos="0"/>
        </w:tabs>
        <w:jc w:val="both"/>
        <w:rPr>
          <w:b/>
          <w:sz w:val="22"/>
          <w:szCs w:val="22"/>
        </w:rPr>
      </w:pPr>
      <w:r w:rsidRPr="00944C27">
        <w:rPr>
          <w:sz w:val="22"/>
          <w:szCs w:val="22"/>
        </w:rPr>
        <w:t>Przedmiot postepowania:</w:t>
      </w:r>
      <w:r w:rsidRPr="00944C27">
        <w:rPr>
          <w:b/>
          <w:sz w:val="22"/>
          <w:szCs w:val="22"/>
        </w:rPr>
        <w:t xml:space="preserve"> </w:t>
      </w:r>
      <w:r w:rsidR="00091D61" w:rsidRPr="00944C27">
        <w:rPr>
          <w:b/>
          <w:sz w:val="22"/>
          <w:szCs w:val="22"/>
        </w:rPr>
        <w:tab/>
      </w:r>
      <w:r w:rsidR="001E1494" w:rsidRPr="001E1494">
        <w:rPr>
          <w:b/>
          <w:sz w:val="22"/>
          <w:szCs w:val="22"/>
        </w:rPr>
        <w:t>Kurs diagnozowania, planowania i prowadzenia zajęć trenerskich (grupowych) dla 3 pracowników BON AGH - KC-zp.272-263/23</w:t>
      </w:r>
    </w:p>
    <w:p w14:paraId="00126B88" w14:textId="77777777" w:rsidR="00130DDC" w:rsidRPr="00944C27" w:rsidRDefault="00130DDC" w:rsidP="00225675">
      <w:pPr>
        <w:tabs>
          <w:tab w:val="left" w:pos="0"/>
        </w:tabs>
        <w:jc w:val="both"/>
        <w:rPr>
          <w:b/>
          <w:color w:val="000000"/>
          <w:sz w:val="22"/>
          <w:szCs w:val="22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B68E951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D72BFC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 w:rsidR="00944C27">
              <w:rPr>
                <w:b/>
                <w:color w:val="000000"/>
                <w:sz w:val="22"/>
                <w:szCs w:val="22"/>
              </w:rPr>
              <w:t>B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37F4DA06" w14:textId="5E1E2FC6" w:rsidR="00987E4B" w:rsidRPr="00431178" w:rsidRDefault="001E1494" w:rsidP="001E1494">
            <w:pPr>
              <w:suppressAutoHyphens/>
              <w:autoSpaceDE w:val="0"/>
              <w:autoSpaceDN w:val="0"/>
              <w:jc w:val="both"/>
              <w:textAlignment w:val="baseline"/>
            </w:pPr>
            <w:r>
              <w:rPr>
                <w:sz w:val="24"/>
                <w:szCs w:val="24"/>
                <w:lang w:eastAsia="zh-CN"/>
              </w:rPr>
              <w:t xml:space="preserve">-Oświadczam, że </w:t>
            </w:r>
            <w:r w:rsidRPr="001E1494">
              <w:rPr>
                <w:sz w:val="24"/>
                <w:szCs w:val="24"/>
                <w:lang w:eastAsia="zh-CN"/>
              </w:rPr>
              <w:t xml:space="preserve">w okresie ostatnich 3 lat przed upływem terminu składania ofert, był członkiem minimum 3-osobowego zespołu lub zespołów, które przeprowadziły co najmniej 2 szkolenia z zakresu  </w:t>
            </w:r>
            <w:r w:rsidRPr="001E1494">
              <w:rPr>
                <w:iCs/>
                <w:color w:val="000000"/>
                <w:sz w:val="24"/>
                <w:szCs w:val="24"/>
                <w:lang w:eastAsia="zh-CN"/>
              </w:rPr>
              <w:t>diagnozowania, planowania i prowadzenia zajęć trenerskich</w:t>
            </w:r>
            <w:r w:rsidRPr="001E1494">
              <w:rPr>
                <w:iCs/>
                <w:color w:val="FF0000"/>
                <w:sz w:val="24"/>
                <w:szCs w:val="24"/>
                <w:lang w:eastAsia="zh-CN"/>
              </w:rPr>
              <w:t xml:space="preserve"> zgodnych ze specyfikacją:</w:t>
            </w:r>
            <w:r w:rsidRPr="001E1494">
              <w:rPr>
                <w:iCs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1E1494">
              <w:rPr>
                <w:iCs/>
                <w:color w:val="FF0000"/>
                <w:sz w:val="24"/>
                <w:szCs w:val="24"/>
                <w:lang w:eastAsia="zh-CN"/>
              </w:rPr>
              <w:t>każde szkolenie obejmujące minimum 100 godzin dydaktycznych (tj. minimum 100 x 45 minut) i minimum 12 dni szkoleniowych przeprowadzonych przez zespół składający się z minimum 3 trenerów (każdy trener przeprowadził minimum 16 godzin dydaktycznych, tj. minimum 16 x 45 minut w ramach każdego ze szkoleń).</w:t>
            </w:r>
            <w:r w:rsidRPr="001E1494">
              <w:rPr>
                <w:iCs/>
                <w:color w:val="FF0000"/>
                <w:lang w:eastAsia="zh-CN"/>
              </w:rPr>
              <w:t xml:space="preserve">  </w:t>
            </w: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1E1494" w:rsidRPr="00DF3D15" w14:paraId="2ED9E954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7B615DAC" w14:textId="77777777" w:rsidR="001E1494" w:rsidRPr="002F6C4A" w:rsidRDefault="001E1494" w:rsidP="001E14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1539CCC" w14:textId="77777777" w:rsidR="001E1494" w:rsidRPr="002F6C4A" w:rsidRDefault="001E1494" w:rsidP="001E1494">
            <w:r w:rsidRPr="002F6C4A">
              <w:t>…………………..</w:t>
            </w:r>
          </w:p>
          <w:p w14:paraId="5FB32E20" w14:textId="77777777" w:rsidR="001E1494" w:rsidRPr="002F6C4A" w:rsidRDefault="001E1494" w:rsidP="001E1494"/>
          <w:p w14:paraId="77FD70AA" w14:textId="77777777" w:rsidR="001E1494" w:rsidRPr="002F6C4A" w:rsidRDefault="001E1494" w:rsidP="001E1494"/>
          <w:p w14:paraId="1778E121" w14:textId="50D8314D" w:rsidR="001E1494" w:rsidRPr="002F6C4A" w:rsidRDefault="001E1494" w:rsidP="001E14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36167F0" w14:textId="79A9929B" w:rsidR="001E1494" w:rsidRDefault="001E1494" w:rsidP="002F6C4A">
            <w:pPr>
              <w:tabs>
                <w:tab w:val="left" w:pos="0"/>
              </w:tabs>
              <w:jc w:val="both"/>
            </w:pPr>
            <w:r>
              <w:rPr>
                <w:sz w:val="24"/>
                <w:szCs w:val="24"/>
                <w:lang w:eastAsia="zh-CN"/>
              </w:rPr>
              <w:t xml:space="preserve">Oświadczam, że </w:t>
            </w:r>
            <w:r w:rsidRPr="001E1494">
              <w:rPr>
                <w:sz w:val="24"/>
                <w:szCs w:val="24"/>
                <w:lang w:eastAsia="zh-CN"/>
              </w:rPr>
              <w:t xml:space="preserve">w okresie ostatnich 3 lat przed upływem terminu składania ofert, był członkiem minimum 3-osobowego zespołu lub zespołów, które przeprowadziły co najmniej 2 szkolenia z zakresu  </w:t>
            </w:r>
            <w:r w:rsidRPr="001E1494">
              <w:rPr>
                <w:iCs/>
                <w:color w:val="000000"/>
                <w:sz w:val="24"/>
                <w:szCs w:val="24"/>
                <w:lang w:eastAsia="zh-CN"/>
              </w:rPr>
              <w:t>diagnozowania, planowania i prowadzenia zajęć trenerskich</w:t>
            </w:r>
            <w:r w:rsidRPr="001E1494">
              <w:rPr>
                <w:iCs/>
                <w:color w:val="FF0000"/>
                <w:sz w:val="24"/>
                <w:szCs w:val="24"/>
                <w:lang w:eastAsia="zh-CN"/>
              </w:rPr>
              <w:t xml:space="preserve"> zgodnych ze specyfikacją:</w:t>
            </w:r>
            <w:r w:rsidRPr="001E1494">
              <w:rPr>
                <w:iCs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1E1494">
              <w:rPr>
                <w:iCs/>
                <w:color w:val="FF0000"/>
                <w:sz w:val="24"/>
                <w:szCs w:val="24"/>
                <w:lang w:eastAsia="zh-CN"/>
              </w:rPr>
              <w:t>każde szkolenie obejmujące minimum 100 godzin dydaktycznych (tj. minimum 100 x 45 minut) i minimum 12 dni szkoleniowych przeprowadzonych przez zespół składający się z minimum 3 trenerów (każdy trener przeprowadził minimum 16 godzin dydaktycznych, tj. minimum 16 x 45 minut w ramach każdego ze szkoleń).</w:t>
            </w:r>
            <w:r w:rsidRPr="001E1494">
              <w:rPr>
                <w:iCs/>
                <w:color w:val="FF0000"/>
                <w:lang w:eastAsia="zh-CN"/>
              </w:rPr>
              <w:t xml:space="preserve">  </w:t>
            </w:r>
          </w:p>
        </w:tc>
        <w:tc>
          <w:tcPr>
            <w:tcW w:w="2410" w:type="dxa"/>
          </w:tcPr>
          <w:p w14:paraId="62745E62" w14:textId="77777777" w:rsidR="001E1494" w:rsidRDefault="001E1494" w:rsidP="001E14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1ADD1777" w14:textId="2555B92F" w:rsidR="001E1494" w:rsidRPr="00B26774" w:rsidRDefault="001E1494" w:rsidP="001E14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1E1494" w:rsidRPr="00DF3D15" w14:paraId="442C5F7C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10E84771" w14:textId="77777777" w:rsidR="001E1494" w:rsidRPr="002F6C4A" w:rsidRDefault="001E1494" w:rsidP="001E14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9862E" w14:textId="77777777" w:rsidR="001E1494" w:rsidRPr="002F6C4A" w:rsidRDefault="001E1494" w:rsidP="001E1494">
            <w:r w:rsidRPr="002F6C4A">
              <w:t>…………………..</w:t>
            </w:r>
          </w:p>
          <w:p w14:paraId="1A6D5B2B" w14:textId="77777777" w:rsidR="001E1494" w:rsidRPr="002F6C4A" w:rsidRDefault="001E1494" w:rsidP="001E1494"/>
          <w:p w14:paraId="704F4CE5" w14:textId="77777777" w:rsidR="001E1494" w:rsidRPr="002F6C4A" w:rsidRDefault="001E1494" w:rsidP="001E1494"/>
          <w:p w14:paraId="45142124" w14:textId="2D45E9F3" w:rsidR="001E1494" w:rsidRPr="002F6C4A" w:rsidRDefault="001E1494" w:rsidP="001E14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3048498E" w14:textId="796A4E2C" w:rsidR="001E1494" w:rsidRDefault="001E1494" w:rsidP="002F6C4A">
            <w:pPr>
              <w:tabs>
                <w:tab w:val="left" w:pos="0"/>
              </w:tabs>
              <w:jc w:val="both"/>
            </w:pPr>
            <w:r>
              <w:rPr>
                <w:sz w:val="24"/>
                <w:szCs w:val="24"/>
                <w:lang w:eastAsia="zh-CN"/>
              </w:rPr>
              <w:t xml:space="preserve">Oświadczam, że </w:t>
            </w:r>
            <w:r w:rsidRPr="001E1494">
              <w:rPr>
                <w:sz w:val="24"/>
                <w:szCs w:val="24"/>
                <w:lang w:eastAsia="zh-CN"/>
              </w:rPr>
              <w:t xml:space="preserve">w okresie ostatnich 3 lat przed upływem terminu składania ofert, był członkiem minimum 3-osobowego zespołu lub zespołów, które przeprowadziły co najmniej 2 szkolenia z zakresu  </w:t>
            </w:r>
            <w:r w:rsidRPr="001E1494">
              <w:rPr>
                <w:iCs/>
                <w:color w:val="000000"/>
                <w:sz w:val="24"/>
                <w:szCs w:val="24"/>
                <w:lang w:eastAsia="zh-CN"/>
              </w:rPr>
              <w:t>diagnozowania, planowania i prowadzenia zajęć trenerskich</w:t>
            </w:r>
            <w:r w:rsidRPr="001E1494">
              <w:rPr>
                <w:iCs/>
                <w:color w:val="FF0000"/>
                <w:sz w:val="24"/>
                <w:szCs w:val="24"/>
                <w:lang w:eastAsia="zh-CN"/>
              </w:rPr>
              <w:t xml:space="preserve"> zgodnych ze specyfikacją:</w:t>
            </w:r>
            <w:r w:rsidRPr="001E1494">
              <w:rPr>
                <w:iCs/>
                <w:color w:val="000000"/>
                <w:sz w:val="24"/>
                <w:szCs w:val="24"/>
                <w:lang w:eastAsia="zh-CN"/>
              </w:rPr>
              <w:t xml:space="preserve"> </w:t>
            </w:r>
            <w:r w:rsidRPr="001E1494">
              <w:rPr>
                <w:iCs/>
                <w:color w:val="FF0000"/>
                <w:sz w:val="24"/>
                <w:szCs w:val="24"/>
                <w:lang w:eastAsia="zh-CN"/>
              </w:rPr>
              <w:t xml:space="preserve">każde szkolenie obejmujące minimum 100 godzin dydaktycznych (tj. minimum 100 x 45 minut) i minimum 12 dni szkoleniowych przeprowadzonych przez </w:t>
            </w:r>
            <w:r w:rsidRPr="001E1494">
              <w:rPr>
                <w:iCs/>
                <w:color w:val="FF0000"/>
                <w:sz w:val="24"/>
                <w:szCs w:val="24"/>
                <w:lang w:eastAsia="zh-CN"/>
              </w:rPr>
              <w:lastRenderedPageBreak/>
              <w:t>zespół składający się z minimum 3 trenerów (każdy trener przeprowadził minimum 16 godzin dydaktycznych, tj. minimum 16 x 45 minut w ramach każdego ze szkoleń).</w:t>
            </w:r>
            <w:r w:rsidRPr="001E1494">
              <w:rPr>
                <w:iCs/>
                <w:color w:val="FF0000"/>
                <w:lang w:eastAsia="zh-CN"/>
              </w:rPr>
              <w:t xml:space="preserve">  </w:t>
            </w:r>
          </w:p>
        </w:tc>
        <w:tc>
          <w:tcPr>
            <w:tcW w:w="2410" w:type="dxa"/>
          </w:tcPr>
          <w:p w14:paraId="64AE02E9" w14:textId="77777777" w:rsidR="001E1494" w:rsidRDefault="001E1494" w:rsidP="001E14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lastRenderedPageBreak/>
              <w:t>……………………………</w:t>
            </w:r>
          </w:p>
          <w:p w14:paraId="603AA081" w14:textId="02B27F63" w:rsidR="001E1494" w:rsidRPr="00B26774" w:rsidRDefault="001E1494" w:rsidP="001E14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  <w:bookmarkStart w:id="0" w:name="_GoBack"/>
            <w:bookmarkEnd w:id="0"/>
          </w:p>
        </w:tc>
      </w:tr>
    </w:tbl>
    <w:p w14:paraId="6C70FB7A" w14:textId="3EA28CD0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o</w:t>
      </w:r>
      <w:r w:rsidRPr="00431178">
        <w:rPr>
          <w:b/>
        </w:rPr>
        <w:t>sob</w:t>
      </w:r>
      <w:r w:rsidR="001E1494">
        <w:rPr>
          <w:b/>
        </w:rPr>
        <w:t>y</w:t>
      </w:r>
      <w:r w:rsidRPr="00431178">
        <w:rPr>
          <w:b/>
        </w:rPr>
        <w:t xml:space="preserve"> posiada</w:t>
      </w:r>
      <w:r w:rsidR="001E1494">
        <w:rPr>
          <w:b/>
        </w:rPr>
        <w:t>ją</w:t>
      </w:r>
      <w:r w:rsidRPr="00431178">
        <w:rPr>
          <w:b/>
        </w:rPr>
        <w:t xml:space="preserve"> wskazane 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F5D314A" w14:textId="77777777" w:rsidR="00D72BFC" w:rsidRPr="00944C27" w:rsidRDefault="00D72BFC" w:rsidP="00D72BFC">
      <w:pPr>
        <w:jc w:val="center"/>
        <w:rPr>
          <w:b/>
          <w:i/>
          <w:color w:val="FF0000"/>
        </w:rPr>
      </w:pPr>
      <w:r w:rsidRPr="00944C27">
        <w:rPr>
          <w:b/>
          <w:i/>
          <w:color w:val="FF0000"/>
        </w:rPr>
        <w:t>Dokument należy sporządzić w postaci elektronicznej i podpisać kwalifikowanym</w:t>
      </w:r>
    </w:p>
    <w:p w14:paraId="6B13542C" w14:textId="1A972D9E" w:rsidR="00987E4B" w:rsidRPr="00944C27" w:rsidRDefault="00D72BFC" w:rsidP="00D72BFC">
      <w:pPr>
        <w:jc w:val="center"/>
        <w:rPr>
          <w:i/>
          <w:sz w:val="16"/>
          <w:szCs w:val="16"/>
        </w:rPr>
      </w:pPr>
      <w:r w:rsidRPr="00944C27">
        <w:rPr>
          <w:b/>
          <w:i/>
          <w:color w:val="FF0000"/>
        </w:rPr>
        <w:t>podpisem elektronicznym lub podpisem zaufanym lub elektronicznym 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23409546" w14:textId="10F8BE9B" w:rsidR="00BB4F33" w:rsidRDefault="00BB4F33" w:rsidP="00987E4B">
      <w:pPr>
        <w:rPr>
          <w:sz w:val="16"/>
          <w:szCs w:val="16"/>
        </w:rPr>
      </w:pPr>
    </w:p>
    <w:p w14:paraId="31B4FAC1" w14:textId="77777777" w:rsidR="00944C27" w:rsidRDefault="00944C27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C4F303" w14:textId="77777777" w:rsidR="000235EE" w:rsidRDefault="000235EE">
      <w:r>
        <w:separator/>
      </w:r>
    </w:p>
  </w:endnote>
  <w:endnote w:type="continuationSeparator" w:id="0">
    <w:p w14:paraId="4F7ECA4D" w14:textId="77777777" w:rsidR="000235EE" w:rsidRDefault="00023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3B32F0" w14:textId="77777777" w:rsidR="000235EE" w:rsidRDefault="000235EE">
      <w:r>
        <w:separator/>
      </w:r>
    </w:p>
  </w:footnote>
  <w:footnote w:type="continuationSeparator" w:id="0">
    <w:p w14:paraId="2AE3BC59" w14:textId="77777777" w:rsidR="000235EE" w:rsidRDefault="000235EE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5D541A5F" w:rsidR="00C303B2" w:rsidRPr="00A844AF" w:rsidRDefault="0076532F" w:rsidP="00A844AF">
    <w:pPr>
      <w:pStyle w:val="Nagwek"/>
    </w:pPr>
    <w:r>
      <w:t xml:space="preserve">                  </w:t>
    </w:r>
    <w:r w:rsidR="00BC58AD">
      <w:t xml:space="preserve">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A4A00"/>
    <w:multiLevelType w:val="multilevel"/>
    <w:tmpl w:val="652A697E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6329699F"/>
    <w:multiLevelType w:val="hybridMultilevel"/>
    <w:tmpl w:val="160AC53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840196"/>
    <w:multiLevelType w:val="hybridMultilevel"/>
    <w:tmpl w:val="2BCA5684"/>
    <w:lvl w:ilvl="0" w:tplc="0415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235EE"/>
    <w:rsid w:val="00043D65"/>
    <w:rsid w:val="00045736"/>
    <w:rsid w:val="00050A16"/>
    <w:rsid w:val="00067055"/>
    <w:rsid w:val="00091D61"/>
    <w:rsid w:val="000B22D5"/>
    <w:rsid w:val="00130DDC"/>
    <w:rsid w:val="001857F9"/>
    <w:rsid w:val="001D0F1F"/>
    <w:rsid w:val="001E1494"/>
    <w:rsid w:val="001E754C"/>
    <w:rsid w:val="00225675"/>
    <w:rsid w:val="002328A0"/>
    <w:rsid w:val="00263CEB"/>
    <w:rsid w:val="002A7F51"/>
    <w:rsid w:val="002C7394"/>
    <w:rsid w:val="002F6C4A"/>
    <w:rsid w:val="00345029"/>
    <w:rsid w:val="003E63B2"/>
    <w:rsid w:val="00447ACF"/>
    <w:rsid w:val="004D4E49"/>
    <w:rsid w:val="00501D59"/>
    <w:rsid w:val="00517D50"/>
    <w:rsid w:val="00527F15"/>
    <w:rsid w:val="0056690C"/>
    <w:rsid w:val="00575D1B"/>
    <w:rsid w:val="005B4FE1"/>
    <w:rsid w:val="005D357A"/>
    <w:rsid w:val="005F6749"/>
    <w:rsid w:val="00672270"/>
    <w:rsid w:val="006828A2"/>
    <w:rsid w:val="006B4D88"/>
    <w:rsid w:val="006C69D3"/>
    <w:rsid w:val="00753DBC"/>
    <w:rsid w:val="0076532F"/>
    <w:rsid w:val="00786C56"/>
    <w:rsid w:val="007D02BE"/>
    <w:rsid w:val="007E4A49"/>
    <w:rsid w:val="007F6736"/>
    <w:rsid w:val="008539D0"/>
    <w:rsid w:val="008E4A55"/>
    <w:rsid w:val="008E66F9"/>
    <w:rsid w:val="0092761E"/>
    <w:rsid w:val="00944163"/>
    <w:rsid w:val="00944C27"/>
    <w:rsid w:val="00946690"/>
    <w:rsid w:val="009559C0"/>
    <w:rsid w:val="009616AA"/>
    <w:rsid w:val="00987E4B"/>
    <w:rsid w:val="009A182A"/>
    <w:rsid w:val="009A30AA"/>
    <w:rsid w:val="009E4F5D"/>
    <w:rsid w:val="009E59A4"/>
    <w:rsid w:val="009F61B4"/>
    <w:rsid w:val="00A058D4"/>
    <w:rsid w:val="00A52CC4"/>
    <w:rsid w:val="00A62BCF"/>
    <w:rsid w:val="00A844AF"/>
    <w:rsid w:val="00AC2035"/>
    <w:rsid w:val="00B33027"/>
    <w:rsid w:val="00B61F22"/>
    <w:rsid w:val="00B72E23"/>
    <w:rsid w:val="00BA73E3"/>
    <w:rsid w:val="00BB4F33"/>
    <w:rsid w:val="00BC58AD"/>
    <w:rsid w:val="00BD1A83"/>
    <w:rsid w:val="00C226A0"/>
    <w:rsid w:val="00C25F09"/>
    <w:rsid w:val="00C303B2"/>
    <w:rsid w:val="00C72695"/>
    <w:rsid w:val="00C74409"/>
    <w:rsid w:val="00CA1579"/>
    <w:rsid w:val="00CA2E73"/>
    <w:rsid w:val="00CE542C"/>
    <w:rsid w:val="00CF6409"/>
    <w:rsid w:val="00D04561"/>
    <w:rsid w:val="00D4212E"/>
    <w:rsid w:val="00D67C47"/>
    <w:rsid w:val="00D71D16"/>
    <w:rsid w:val="00D72BFC"/>
    <w:rsid w:val="00D742FE"/>
    <w:rsid w:val="00D93916"/>
    <w:rsid w:val="00E40A05"/>
    <w:rsid w:val="00E86B11"/>
    <w:rsid w:val="00E97FEE"/>
    <w:rsid w:val="00F04CB8"/>
    <w:rsid w:val="00F21267"/>
    <w:rsid w:val="00F5262F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qFormat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qFormat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  <w:style w:type="character" w:customStyle="1" w:styleId="AkapitzlistZnak">
    <w:name w:val="Akapit z listą Znak"/>
    <w:link w:val="Akapitzlist"/>
    <w:uiPriority w:val="34"/>
    <w:qFormat/>
    <w:locked/>
    <w:rsid w:val="00944C27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944C2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ytuZnak">
    <w:name w:val="Tytuł Znak"/>
    <w:link w:val="Tytu"/>
    <w:qFormat/>
    <w:rsid w:val="001E1494"/>
    <w:rPr>
      <w:rFonts w:cs="Arial"/>
      <w:b/>
      <w:bCs/>
      <w:kern w:val="2"/>
      <w:sz w:val="32"/>
      <w:szCs w:val="32"/>
    </w:rPr>
  </w:style>
  <w:style w:type="paragraph" w:styleId="Tytu">
    <w:name w:val="Title"/>
    <w:basedOn w:val="Normalny"/>
    <w:link w:val="TytuZnak"/>
    <w:autoRedefine/>
    <w:qFormat/>
    <w:rsid w:val="001E1494"/>
    <w:pPr>
      <w:spacing w:before="240" w:after="60"/>
      <w:jc w:val="center"/>
      <w:outlineLvl w:val="0"/>
    </w:pPr>
    <w:rPr>
      <w:rFonts w:cs="Arial"/>
      <w:b/>
      <w:bCs/>
      <w:kern w:val="2"/>
      <w:sz w:val="32"/>
      <w:szCs w:val="32"/>
    </w:rPr>
  </w:style>
  <w:style w:type="character" w:customStyle="1" w:styleId="TytuZnak1">
    <w:name w:val="Tytuł Znak1"/>
    <w:basedOn w:val="Domylnaczcionkaakapitu"/>
    <w:uiPriority w:val="10"/>
    <w:rsid w:val="001E149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463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Małgorzata Waligórska</cp:lastModifiedBy>
  <cp:revision>4</cp:revision>
  <cp:lastPrinted>2023-02-21T11:28:00Z</cp:lastPrinted>
  <dcterms:created xsi:type="dcterms:W3CDTF">2022-10-19T07:43:00Z</dcterms:created>
  <dcterms:modified xsi:type="dcterms:W3CDTF">2023-04-28T11:38:00Z</dcterms:modified>
</cp:coreProperties>
</file>