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B35434" w:rsidP="00722C1A">
      <w:pPr>
        <w:pStyle w:val="pkt"/>
        <w:ind w:left="0" w:firstLine="0"/>
        <w:jc w:val="center"/>
        <w:rPr>
          <w:b/>
          <w:color w:val="000000"/>
        </w:rPr>
      </w:pPr>
      <w:r w:rsidRPr="00BE1306">
        <w:rPr>
          <w:noProof/>
        </w:rPr>
        <w:drawing>
          <wp:inline distT="0" distB="0" distL="0" distR="0">
            <wp:extent cx="57531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6A7152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A11383" w:rsidRPr="00A11383">
        <w:rPr>
          <w:b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bookmarkStart w:id="0" w:name="_GoBack"/>
      <w:bookmarkEnd w:id="0"/>
      <w:r w:rsidR="006A7152" w:rsidRPr="006A7152">
        <w:rPr>
          <w:b/>
        </w:rPr>
        <w:t>.</w:t>
      </w:r>
    </w:p>
    <w:p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905704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905704">
              <w:rPr>
                <w:b/>
                <w:color w:val="000000"/>
                <w:sz w:val="22"/>
                <w:szCs w:val="22"/>
              </w:rPr>
              <w:t>3</w:t>
            </w:r>
            <w:r w:rsidRPr="008D10EB"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Wskazana osoba 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 xml:space="preserve">przeprowadziła </w:t>
            </w:r>
            <w:r w:rsidR="00905704" w:rsidRPr="00905704">
              <w:rPr>
                <w:bCs/>
                <w:iCs/>
                <w:color w:val="000000"/>
                <w:highlight w:val="yellow"/>
                <w:lang w:eastAsia="zh-CN"/>
              </w:rPr>
              <w:t>……….. (wpisać ilość)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 xml:space="preserve"> szkole</w:t>
            </w:r>
            <w:r w:rsidR="00905704">
              <w:rPr>
                <w:bCs/>
                <w:iCs/>
                <w:color w:val="000000"/>
                <w:lang w:eastAsia="zh-CN"/>
              </w:rPr>
              <w:t xml:space="preserve">ń 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>dla pilotów bezzałogowych statków powietrznych do wykonywania operacji w zasięgu widoczności wzrokowej (VLOS) z użyciem bezzałogowego statku powietrznego o masie startowej mniejszej niż 25kg</w:t>
            </w:r>
            <w:r w:rsidR="00905704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905704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="00905704">
              <w:rPr>
                <w:bCs/>
                <w:iCs/>
                <w:color w:val="000000"/>
                <w:lang w:eastAsia="zh-CN"/>
              </w:rPr>
              <w:t>:</w:t>
            </w:r>
          </w:p>
          <w:p w:rsidR="00905704" w:rsidRPr="00905704" w:rsidRDefault="00905704" w:rsidP="00271BD1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905704">
              <w:rPr>
                <w:highlight w:val="yellow"/>
              </w:rPr>
              <w:t>1) ………………………. (należy wpisać datę szkolenia, nazwę i rodzaj szkolenia);</w:t>
            </w:r>
          </w:p>
          <w:p w:rsidR="00905704" w:rsidRPr="00905704" w:rsidRDefault="00905704" w:rsidP="0090570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905704">
              <w:rPr>
                <w:highlight w:val="yellow"/>
              </w:rPr>
              <w:t>2) ………………………. (należy wpisać datę szkolenia, nazwę i rodzaj szkolenia);</w:t>
            </w:r>
          </w:p>
          <w:p w:rsidR="00905704" w:rsidRDefault="00905704" w:rsidP="00905704">
            <w:pPr>
              <w:tabs>
                <w:tab w:val="left" w:pos="0"/>
              </w:tabs>
              <w:jc w:val="both"/>
            </w:pPr>
            <w:r w:rsidRPr="00905704">
              <w:rPr>
                <w:highlight w:val="yellow"/>
              </w:rPr>
              <w:t>3) ………………………. (należy wpisać datę szkolenia, nazwę i rodzaj szkolenia);</w:t>
            </w:r>
          </w:p>
          <w:p w:rsidR="00905704" w:rsidRDefault="00905704" w:rsidP="00271BD1">
            <w:pPr>
              <w:tabs>
                <w:tab w:val="left" w:pos="0"/>
              </w:tabs>
              <w:jc w:val="both"/>
            </w:pPr>
          </w:p>
          <w:p w:rsidR="00905704" w:rsidRPr="008D10EB" w:rsidRDefault="00905704" w:rsidP="00271BD1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8658A2" w:rsidP="008658A2">
      <w:pPr>
        <w:jc w:val="both"/>
        <w:rPr>
          <w:sz w:val="16"/>
          <w:szCs w:val="16"/>
        </w:rPr>
      </w:pPr>
      <w:r w:rsidRPr="008658A2">
        <w:rPr>
          <w:b/>
          <w:color w:val="FF0000"/>
        </w:rPr>
        <w:t>Dokument należy podpisać kwalifikowanym podpisem elektronicznym lub podpisem zaufanym lub podpisem osobistym.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05E" w:rsidRDefault="0012705E">
      <w:r>
        <w:separator/>
      </w:r>
    </w:p>
  </w:endnote>
  <w:endnote w:type="continuationSeparator" w:id="0">
    <w:p w:rsidR="0012705E" w:rsidRDefault="0012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05E" w:rsidRDefault="0012705E">
      <w:r>
        <w:separator/>
      </w:r>
    </w:p>
  </w:footnote>
  <w:footnote w:type="continuationSeparator" w:id="0">
    <w:p w:rsidR="0012705E" w:rsidRDefault="0012705E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12705E"/>
    <w:rsid w:val="002328A0"/>
    <w:rsid w:val="002A7F51"/>
    <w:rsid w:val="00416A70"/>
    <w:rsid w:val="00527F15"/>
    <w:rsid w:val="006A7152"/>
    <w:rsid w:val="006B5D93"/>
    <w:rsid w:val="007035CC"/>
    <w:rsid w:val="00722C1A"/>
    <w:rsid w:val="007B2A8D"/>
    <w:rsid w:val="00827FDB"/>
    <w:rsid w:val="008539D0"/>
    <w:rsid w:val="008658A2"/>
    <w:rsid w:val="008E4A55"/>
    <w:rsid w:val="008E66F9"/>
    <w:rsid w:val="00905704"/>
    <w:rsid w:val="009E4F5D"/>
    <w:rsid w:val="00A11383"/>
    <w:rsid w:val="00A628E8"/>
    <w:rsid w:val="00B33027"/>
    <w:rsid w:val="00B35434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2022-06-10T10:23:00Z</cp:lastPrinted>
  <dcterms:created xsi:type="dcterms:W3CDTF">2023-04-26T08:41:00Z</dcterms:created>
  <dcterms:modified xsi:type="dcterms:W3CDTF">2023-04-26T08:41:00Z</dcterms:modified>
</cp:coreProperties>
</file>