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262D" w:rsidRDefault="00086C35" w:rsidP="0008262D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                </w:t>
      </w:r>
    </w:p>
    <w:p w:rsidR="0008262D" w:rsidRPr="0008262D" w:rsidRDefault="006B1E63" w:rsidP="0008262D">
      <w:pPr>
        <w:pStyle w:val="pkt"/>
        <w:ind w:left="0" w:firstLine="0"/>
        <w:jc w:val="center"/>
        <w:rPr>
          <w:b/>
          <w:color w:val="000000"/>
        </w:rPr>
      </w:pPr>
      <w:r>
        <w:rPr>
          <w:noProof/>
        </w:rPr>
        <w:drawing>
          <wp:inline distT="0" distB="0" distL="0" distR="0" wp14:anchorId="6FAC23BE" wp14:editId="6004BCB2">
            <wp:extent cx="5753100" cy="6096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6C35" w:rsidRDefault="00086C35" w:rsidP="006B1E63">
      <w:pPr>
        <w:rPr>
          <w:b/>
          <w:sz w:val="24"/>
          <w:szCs w:val="24"/>
        </w:rPr>
      </w:pPr>
    </w:p>
    <w:p w:rsidR="00086C35" w:rsidRDefault="00086C35" w:rsidP="00086C35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5</w:t>
      </w:r>
    </w:p>
    <w:p w:rsidR="00086C35" w:rsidRDefault="00086C35" w:rsidP="00086C35"/>
    <w:p w:rsidR="00086C35" w:rsidRDefault="00086C35" w:rsidP="00086C35"/>
    <w:p w:rsidR="00086C35" w:rsidRDefault="00086C35" w:rsidP="00086C3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:rsidR="00086C35" w:rsidRDefault="00086C35" w:rsidP="00086C3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086C35" w:rsidRDefault="00086C35" w:rsidP="00086C3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086C35" w:rsidRDefault="00086C35" w:rsidP="00086C3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086C35" w:rsidRPr="006B0554" w:rsidRDefault="00086C35" w:rsidP="00086C35">
      <w:pPr>
        <w:tabs>
          <w:tab w:val="left" w:pos="0"/>
        </w:tabs>
        <w:rPr>
          <w:b/>
          <w:sz w:val="22"/>
          <w:szCs w:val="22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8618C9" w:rsidRPr="008618C9">
        <w:rPr>
          <w:b/>
          <w:sz w:val="22"/>
          <w:szCs w:val="22"/>
        </w:rPr>
        <w:t>Szkolenie pilota bezzałogowego statku powietrznego do wykonywania operacji w zasięgu widoczności wzrokowej (VLOS) w kategorii szczególnej z organizacją egzaminów końcowych (teoretycznych i praktycznych), z użyciem bezzałogowego statku powietrznego o masie startowej mniejszej niż 25kg (15 osób) - Szkolenie w ramach projektu POWR.03.05.00-00-Z307/17 - Kc-zp.272-221/23</w:t>
      </w:r>
      <w:bookmarkStart w:id="0" w:name="_GoBack"/>
      <w:bookmarkEnd w:id="0"/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tbl>
      <w:tblPr>
        <w:tblW w:w="10163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3293"/>
        <w:gridCol w:w="2127"/>
        <w:gridCol w:w="1701"/>
        <w:gridCol w:w="2409"/>
      </w:tblGrid>
      <w:tr w:rsidR="007033F0" w:rsidTr="007033F0">
        <w:trPr>
          <w:cantSplit/>
          <w:trHeight w:val="782"/>
        </w:trPr>
        <w:tc>
          <w:tcPr>
            <w:tcW w:w="633" w:type="dxa"/>
            <w:vAlign w:val="center"/>
          </w:tcPr>
          <w:p w:rsidR="007033F0" w:rsidRDefault="007033F0" w:rsidP="00271BD1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3293" w:type="dxa"/>
            <w:vAlign w:val="center"/>
          </w:tcPr>
          <w:p w:rsidR="007033F0" w:rsidRDefault="007033F0" w:rsidP="00271BD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127" w:type="dxa"/>
            <w:vAlign w:val="center"/>
          </w:tcPr>
          <w:p w:rsidR="007033F0" w:rsidRDefault="007033F0" w:rsidP="00271BD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701" w:type="dxa"/>
          </w:tcPr>
          <w:p w:rsidR="007033F0" w:rsidRDefault="007033F0" w:rsidP="00271BD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7033F0" w:rsidRDefault="007033F0" w:rsidP="00271BD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  <w:tc>
          <w:tcPr>
            <w:tcW w:w="2409" w:type="dxa"/>
          </w:tcPr>
          <w:p w:rsidR="007033F0" w:rsidRDefault="007033F0" w:rsidP="00271BD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Ilość osób w grupie szkoleniowej</w:t>
            </w:r>
          </w:p>
        </w:tc>
      </w:tr>
      <w:tr w:rsidR="007033F0" w:rsidTr="007033F0">
        <w:trPr>
          <w:cantSplit/>
          <w:trHeight w:hRule="exact" w:val="281"/>
        </w:trPr>
        <w:tc>
          <w:tcPr>
            <w:tcW w:w="633" w:type="dxa"/>
            <w:vAlign w:val="center"/>
          </w:tcPr>
          <w:p w:rsidR="007033F0" w:rsidRDefault="007033F0" w:rsidP="00271BD1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3293" w:type="dxa"/>
            <w:vAlign w:val="center"/>
          </w:tcPr>
          <w:p w:rsidR="007033F0" w:rsidRDefault="007033F0" w:rsidP="00271BD1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127" w:type="dxa"/>
            <w:vAlign w:val="center"/>
          </w:tcPr>
          <w:p w:rsidR="007033F0" w:rsidRDefault="007033F0" w:rsidP="00271BD1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701" w:type="dxa"/>
          </w:tcPr>
          <w:p w:rsidR="007033F0" w:rsidRDefault="007033F0" w:rsidP="00271BD1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409" w:type="dxa"/>
          </w:tcPr>
          <w:p w:rsidR="007033F0" w:rsidRDefault="007033F0" w:rsidP="00271BD1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7033F0" w:rsidTr="007033F0">
        <w:trPr>
          <w:cantSplit/>
          <w:trHeight w:val="921"/>
        </w:trPr>
        <w:tc>
          <w:tcPr>
            <w:tcW w:w="633" w:type="dxa"/>
          </w:tcPr>
          <w:p w:rsidR="007033F0" w:rsidRDefault="007033F0" w:rsidP="00271BD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293" w:type="dxa"/>
          </w:tcPr>
          <w:p w:rsidR="007033F0" w:rsidRDefault="007033F0" w:rsidP="00271BD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:rsidR="007033F0" w:rsidRDefault="007033F0" w:rsidP="00271BD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:rsidR="007033F0" w:rsidRDefault="007033F0" w:rsidP="00271BD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7033F0" w:rsidRDefault="007033F0" w:rsidP="00271BD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7033F0" w:rsidTr="007033F0">
        <w:trPr>
          <w:cantSplit/>
          <w:trHeight w:val="870"/>
        </w:trPr>
        <w:tc>
          <w:tcPr>
            <w:tcW w:w="633" w:type="dxa"/>
          </w:tcPr>
          <w:p w:rsidR="007033F0" w:rsidRDefault="007033F0" w:rsidP="00271BD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293" w:type="dxa"/>
          </w:tcPr>
          <w:p w:rsidR="007033F0" w:rsidRDefault="007033F0" w:rsidP="00271BD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:rsidR="007033F0" w:rsidRDefault="007033F0" w:rsidP="00271BD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:rsidR="007033F0" w:rsidRDefault="007033F0" w:rsidP="00271BD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7033F0" w:rsidRDefault="007033F0" w:rsidP="00271BD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086C35" w:rsidRDefault="00086C35" w:rsidP="00086C35">
      <w:pPr>
        <w:spacing w:line="360" w:lineRule="auto"/>
        <w:jc w:val="both"/>
        <w:rPr>
          <w:b/>
        </w:rPr>
      </w:pPr>
    </w:p>
    <w:p w:rsidR="00086C35" w:rsidRPr="00BB5634" w:rsidRDefault="00086C35" w:rsidP="00086C35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:rsidR="00086C35" w:rsidRDefault="00086C35" w:rsidP="00086C35">
      <w:pPr>
        <w:spacing w:line="360" w:lineRule="auto"/>
        <w:jc w:val="both"/>
      </w:pPr>
    </w:p>
    <w:p w:rsidR="00086C35" w:rsidRDefault="00086C35" w:rsidP="00086C35">
      <w:pPr>
        <w:spacing w:line="360" w:lineRule="auto"/>
        <w:jc w:val="both"/>
      </w:pPr>
    </w:p>
    <w:p w:rsidR="00086C35" w:rsidRPr="0005393A" w:rsidRDefault="00086C35" w:rsidP="0005393A">
      <w:pPr>
        <w:jc w:val="center"/>
        <w:rPr>
          <w:b/>
          <w:color w:val="FF0000"/>
        </w:rPr>
      </w:pPr>
      <w:r>
        <w:rPr>
          <w:b/>
          <w:color w:val="FF0000"/>
        </w:rPr>
        <w:t xml:space="preserve">Dokument </w:t>
      </w:r>
      <w:r w:rsidR="0005393A" w:rsidRPr="0005393A">
        <w:rPr>
          <w:b/>
          <w:color w:val="FF0000"/>
        </w:rPr>
        <w:t>należy podpisać kwalifikowanym podpisem elektronicznym lub podpisem zaufanym lub podpisem osobistym</w:t>
      </w:r>
      <w:r w:rsidR="0005393A">
        <w:rPr>
          <w:b/>
          <w:color w:val="FF0000"/>
        </w:rPr>
        <w:t>.</w:t>
      </w:r>
    </w:p>
    <w:p w:rsidR="00086C35" w:rsidRPr="007F6A49" w:rsidRDefault="00086C35" w:rsidP="00086C35"/>
    <w:p w:rsidR="00086C35" w:rsidRPr="001E243C" w:rsidRDefault="00086C35" w:rsidP="00086C35"/>
    <w:p w:rsidR="00086C35" w:rsidRPr="00FC0C79" w:rsidRDefault="00086C35" w:rsidP="00086C35"/>
    <w:p w:rsidR="00086C35" w:rsidRPr="00E40A3C" w:rsidRDefault="00086C35" w:rsidP="00086C35"/>
    <w:p w:rsidR="00086C35" w:rsidRPr="007639CD" w:rsidRDefault="00086C35" w:rsidP="00086C35"/>
    <w:p w:rsidR="00082E0F" w:rsidRDefault="00082E0F" w:rsidP="00082E0F"/>
    <w:p w:rsidR="00F213FB" w:rsidRPr="00C254C7" w:rsidRDefault="00F213FB" w:rsidP="00C254C7">
      <w:pPr>
        <w:pStyle w:val="Zwykytekst"/>
      </w:pPr>
    </w:p>
    <w:sectPr w:rsidR="00F213FB" w:rsidRPr="00C254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6D63" w:rsidRDefault="00156D63">
      <w:r>
        <w:separator/>
      </w:r>
    </w:p>
  </w:endnote>
  <w:endnote w:type="continuationSeparator" w:id="0">
    <w:p w:rsidR="00156D63" w:rsidRDefault="00156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FA8" w:rsidRDefault="00435F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FA8" w:rsidRDefault="00435FA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FA8" w:rsidRDefault="00435F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6D63" w:rsidRDefault="00156D63">
      <w:r>
        <w:separator/>
      </w:r>
    </w:p>
  </w:footnote>
  <w:footnote w:type="continuationSeparator" w:id="0">
    <w:p w:rsidR="00156D63" w:rsidRDefault="00156D63">
      <w:r>
        <w:continuationSeparator/>
      </w:r>
    </w:p>
  </w:footnote>
  <w:footnote w:id="1">
    <w:p w:rsidR="007033F0" w:rsidRDefault="007033F0" w:rsidP="00086C35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8.2.3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FA8" w:rsidRDefault="00435F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FA8" w:rsidRDefault="00435F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88D"/>
    <w:rsid w:val="00024788"/>
    <w:rsid w:val="0005393A"/>
    <w:rsid w:val="0008262D"/>
    <w:rsid w:val="00082E0F"/>
    <w:rsid w:val="00086C35"/>
    <w:rsid w:val="0010649E"/>
    <w:rsid w:val="00156D63"/>
    <w:rsid w:val="00210E8E"/>
    <w:rsid w:val="00266F37"/>
    <w:rsid w:val="00276C10"/>
    <w:rsid w:val="00393864"/>
    <w:rsid w:val="003B788D"/>
    <w:rsid w:val="00435FA8"/>
    <w:rsid w:val="006B1E63"/>
    <w:rsid w:val="006E6E0B"/>
    <w:rsid w:val="00702A72"/>
    <w:rsid w:val="007033F0"/>
    <w:rsid w:val="008618C9"/>
    <w:rsid w:val="00B81ACB"/>
    <w:rsid w:val="00C049BA"/>
    <w:rsid w:val="00C254C7"/>
    <w:rsid w:val="00C34B2E"/>
    <w:rsid w:val="00D11BC3"/>
    <w:rsid w:val="00DD5BF2"/>
    <w:rsid w:val="00F213FB"/>
    <w:rsid w:val="00F70443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AB977A-0522-4BDB-AAAD-DE52CF6AE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6C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435FA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5FA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86C35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86C35"/>
  </w:style>
  <w:style w:type="character" w:styleId="Odwoanieprzypisudolnego">
    <w:name w:val="footnote reference"/>
    <w:uiPriority w:val="99"/>
    <w:semiHidden/>
    <w:unhideWhenUsed/>
    <w:rsid w:val="00086C35"/>
    <w:rPr>
      <w:vertAlign w:val="superscript"/>
    </w:rPr>
  </w:style>
  <w:style w:type="paragraph" w:customStyle="1" w:styleId="Gwka">
    <w:name w:val="Główka"/>
    <w:basedOn w:val="Normalny"/>
    <w:rsid w:val="00086C35"/>
    <w:rPr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08262D"/>
    <w:pPr>
      <w:suppressAutoHyphens/>
      <w:autoSpaceDN w:val="0"/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21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2022-06-10T10:22:00Z</cp:lastPrinted>
  <dcterms:created xsi:type="dcterms:W3CDTF">2023-04-26T08:53:00Z</dcterms:created>
  <dcterms:modified xsi:type="dcterms:W3CDTF">2023-04-26T08:53:00Z</dcterms:modified>
</cp:coreProperties>
</file>