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7C18" w:rsidRPr="00DA3576" w:rsidRDefault="00C8443D" w:rsidP="00DA3576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drawing>
          <wp:inline distT="0" distB="0" distL="0" distR="0" wp14:anchorId="32B35AEA" wp14:editId="25B3925C">
            <wp:extent cx="5753100" cy="609600"/>
            <wp:effectExtent l="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</w:t>
      </w:r>
      <w:bookmarkStart w:id="0" w:name="_GoBack"/>
      <w:bookmarkEnd w:id="0"/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4454D0" w:rsidRPr="004454D0">
        <w:rPr>
          <w:rFonts w:ascii="Arial" w:hAnsi="Arial" w:cs="Arial"/>
          <w:b/>
          <w:sz w:val="21"/>
          <w:szCs w:val="21"/>
          <w:lang w:eastAsia="zh-CN"/>
        </w:rPr>
        <w:t>Szkolenie pilota bezzałogowego statku powietrznego do wykonywania operacji w zasięgu widoczności wzrokowej (VLOS) w kategorii szczególnej z organizacją egzaminów końcowych (teoretycznych i praktycznych), z użyciem bezzałogowego statku powietrznego o masie startowej mniejszej niż 25kg (15 osób) - Szkolenie w ramach projektu POWR.03.05.00-00-Z307/17 - Kc-zp.272-221/23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920" w:rsidRDefault="00FB5920" w:rsidP="0038231F">
      <w:pPr>
        <w:spacing w:after="0" w:line="240" w:lineRule="auto"/>
      </w:pPr>
      <w:r>
        <w:separator/>
      </w:r>
    </w:p>
  </w:endnote>
  <w:endnote w:type="continuationSeparator" w:id="0">
    <w:p w:rsidR="00FB5920" w:rsidRDefault="00FB59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920" w:rsidRDefault="00FB5920" w:rsidP="0038231F">
      <w:pPr>
        <w:spacing w:after="0" w:line="240" w:lineRule="auto"/>
      </w:pPr>
      <w:r>
        <w:separator/>
      </w:r>
    </w:p>
  </w:footnote>
  <w:footnote w:type="continuationSeparator" w:id="0">
    <w:p w:rsidR="00FB5920" w:rsidRDefault="00FB59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2111DF" w:rsidRPr="002111DF">
      <w:rPr>
        <w:rFonts w:ascii="Times New Roman" w:hAnsi="Times New Roman"/>
        <w:sz w:val="20"/>
        <w:szCs w:val="20"/>
      </w:rPr>
      <w:t>Kc-zp.272-</w:t>
    </w:r>
    <w:r w:rsidR="004454D0">
      <w:rPr>
        <w:rFonts w:ascii="Times New Roman" w:hAnsi="Times New Roman"/>
        <w:sz w:val="20"/>
        <w:szCs w:val="20"/>
      </w:rPr>
      <w:t>221/23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17F0B"/>
    <w:rsid w:val="00023477"/>
    <w:rsid w:val="000247FF"/>
    <w:rsid w:val="00025C8D"/>
    <w:rsid w:val="000303EE"/>
    <w:rsid w:val="0004091A"/>
    <w:rsid w:val="00056D32"/>
    <w:rsid w:val="00073C3D"/>
    <w:rsid w:val="000809B6"/>
    <w:rsid w:val="00084B8B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11DF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454D0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8443D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5920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DB8EA1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09578-5CF9-4B99-993A-0121FDA9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2023-04-26T08:55:00Z</dcterms:created>
  <dcterms:modified xsi:type="dcterms:W3CDTF">2023-04-26T08:55:00Z</dcterms:modified>
</cp:coreProperties>
</file>