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</w:t>
      </w:r>
      <w:r w:rsidR="00F241BD">
        <w:rPr>
          <w:noProof/>
        </w:rPr>
        <w:drawing>
          <wp:inline distT="0" distB="0" distL="0" distR="0" wp14:anchorId="2C6564FB" wp14:editId="48DFB42B">
            <wp:extent cx="5753100" cy="6096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</w:rPr>
        <w:t xml:space="preserve">              </w:t>
      </w: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3253D" w:rsidRPr="0053253D">
        <w:rPr>
          <w:rFonts w:ascii="Arial" w:eastAsia="Times New Roman" w:hAnsi="Arial" w:cs="Arial"/>
          <w:b/>
          <w:sz w:val="20"/>
          <w:szCs w:val="20"/>
          <w:lang w:eastAsia="pl-PL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0D6" w:rsidRDefault="002860D6" w:rsidP="0038231F">
      <w:pPr>
        <w:spacing w:after="0" w:line="240" w:lineRule="auto"/>
      </w:pPr>
      <w:r>
        <w:separator/>
      </w:r>
    </w:p>
  </w:endnote>
  <w:endnote w:type="continuationSeparator" w:id="0">
    <w:p w:rsidR="002860D6" w:rsidRDefault="002860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0D6" w:rsidRDefault="002860D6" w:rsidP="0038231F">
      <w:pPr>
        <w:spacing w:after="0" w:line="240" w:lineRule="auto"/>
      </w:pPr>
      <w:r>
        <w:separator/>
      </w:r>
    </w:p>
  </w:footnote>
  <w:footnote w:type="continuationSeparator" w:id="0">
    <w:p w:rsidR="002860D6" w:rsidRDefault="002860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C03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860D6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53D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A74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AF72D8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41BD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182A5-659F-40BA-BCA6-F167510A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2023-04-26T08:54:00Z</dcterms:created>
  <dcterms:modified xsi:type="dcterms:W3CDTF">2023-04-26T08:54:00Z</dcterms:modified>
</cp:coreProperties>
</file>