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FC03" w14:textId="61160D6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5E2C08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FFDE4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FFBD6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CB9539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2528781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C92B4D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432F4F7A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0908D2D7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28D3B9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F335C7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206EB71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5273BFC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6EB44242" w14:textId="3D922DBC" w:rsidR="008D2AB8" w:rsidRPr="0022732C" w:rsidRDefault="00744298" w:rsidP="00744298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145ED20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4ACB169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Akademia Górniczo - Hutnicza</w:t>
      </w:r>
    </w:p>
    <w:p w14:paraId="401ED293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im. Stanisława Staszica w Krakowie</w:t>
      </w:r>
    </w:p>
    <w:p w14:paraId="79812B8A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703AAD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Al. Mickiewicza</w:t>
      </w:r>
      <w:r w:rsidR="008D2AB8">
        <w:rPr>
          <w:b/>
        </w:rPr>
        <w:t xml:space="preserve"> </w:t>
      </w:r>
      <w:r w:rsidRPr="00724BBC">
        <w:rPr>
          <w:b/>
        </w:rPr>
        <w:t>30</w:t>
      </w:r>
      <w:r w:rsidR="008D2AB8">
        <w:rPr>
          <w:b/>
        </w:rPr>
        <w:t xml:space="preserve"> </w:t>
      </w:r>
    </w:p>
    <w:p w14:paraId="4B87EE44" w14:textId="77777777" w:rsidR="008D2AB8" w:rsidRDefault="00724BBC" w:rsidP="008D2AB8">
      <w:pPr>
        <w:rPr>
          <w:b/>
        </w:rPr>
      </w:pPr>
      <w:r w:rsidRPr="00724BBC">
        <w:rPr>
          <w:b/>
        </w:rPr>
        <w:t>30-059</w:t>
      </w:r>
      <w:r w:rsidR="008D2AB8">
        <w:rPr>
          <w:b/>
        </w:rPr>
        <w:t xml:space="preserve"> </w:t>
      </w:r>
      <w:r w:rsidRPr="00724BBC">
        <w:rPr>
          <w:b/>
        </w:rPr>
        <w:t>Kraków</w:t>
      </w:r>
      <w:r w:rsidR="008D2AB8">
        <w:rPr>
          <w:b/>
        </w:rPr>
        <w:t xml:space="preserve">,  </w:t>
      </w:r>
    </w:p>
    <w:p w14:paraId="38CC8470" w14:textId="77777777" w:rsidR="008D2AB8" w:rsidRDefault="008D2AB8" w:rsidP="008D2AB8">
      <w:pPr>
        <w:ind w:firstLine="3969"/>
        <w:rPr>
          <w:b/>
        </w:rPr>
      </w:pPr>
    </w:p>
    <w:p w14:paraId="19019F72" w14:textId="690B69BD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24BBC" w:rsidRPr="00724BBC">
        <w:rPr>
          <w:b/>
        </w:rPr>
        <w:t>dostawa notebooka dla Centrum Karier - KC-zp.272-241/23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3708D3">
        <w:t xml:space="preserve"> </w:t>
      </w:r>
      <w:r>
        <w:t>warunków zamówienia.</w:t>
      </w:r>
    </w:p>
    <w:p w14:paraId="6E4E9B53" w14:textId="77777777" w:rsidR="008D2AB8" w:rsidRDefault="008D2AB8" w:rsidP="008D2AB8">
      <w:pPr>
        <w:tabs>
          <w:tab w:val="right" w:pos="9000"/>
        </w:tabs>
      </w:pPr>
    </w:p>
    <w:p w14:paraId="58A9A0DC" w14:textId="6225332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3708D3">
        <w:rPr>
          <w:b/>
        </w:rPr>
        <w:t xml:space="preserve"> </w:t>
      </w:r>
      <w:r>
        <w:rPr>
          <w:b/>
        </w:rPr>
        <w:t>PLN</w:t>
      </w:r>
    </w:p>
    <w:p w14:paraId="7E8CEC5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F54A0D2" w14:textId="48285435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3708D3">
        <w:rPr>
          <w:b/>
        </w:rPr>
        <w:t xml:space="preserve"> </w:t>
      </w:r>
      <w:r>
        <w:rPr>
          <w:b/>
        </w:rPr>
        <w:t>PLN</w:t>
      </w:r>
    </w:p>
    <w:p w14:paraId="6CAA8E0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167DA0" w14:textId="540BC22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3708D3">
        <w:t>:</w:t>
      </w:r>
      <w:r w:rsidRPr="00FB1B4F">
        <w:t xml:space="preserve"> .......................................................................................................................</w:t>
      </w:r>
    </w:p>
    <w:p w14:paraId="07DE450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50C136F" w14:textId="59A643E4" w:rsidR="008D2AB8" w:rsidRDefault="008D2AB8" w:rsidP="008D2AB8">
      <w:pPr>
        <w:pStyle w:val="Tekstpodstawowy"/>
      </w:pPr>
      <w:r>
        <w:t>Powyższa cena zawiera podatek VAT w wysokości .......... % tj.</w:t>
      </w:r>
      <w:r w:rsidR="00015CE5">
        <w:t xml:space="preserve"> </w:t>
      </w:r>
      <w:r>
        <w:t>…………………….</w:t>
      </w:r>
      <w:r w:rsidR="00015CE5">
        <w:t xml:space="preserve"> </w:t>
      </w:r>
      <w:r>
        <w:t>PLN</w:t>
      </w:r>
    </w:p>
    <w:p w14:paraId="6B5271FF" w14:textId="03D008C6" w:rsidR="00FE545C" w:rsidRDefault="003708D3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3708D3">
        <w:t>zaoferowanego sprzętu</w:t>
      </w:r>
      <w:r w:rsidRPr="003708D3">
        <w:t>:</w:t>
      </w:r>
      <w:r w:rsidR="00FE545C" w:rsidRPr="003708D3">
        <w:t xml:space="preserve"> </w:t>
      </w:r>
      <w:r w:rsidR="00FE545C" w:rsidRPr="003708D3">
        <w:rPr>
          <w:b w:val="0"/>
        </w:rPr>
        <w:t>…………………………………………..</w:t>
      </w:r>
    </w:p>
    <w:p w14:paraId="54EC3A66" w14:textId="5A87670E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</w:t>
      </w:r>
      <w:r w:rsidR="00744298">
        <w:t xml:space="preserve"> </w:t>
      </w:r>
      <w:r w:rsidRPr="0022732C">
        <w:rPr>
          <w:i/>
          <w:highlight w:val="yellow"/>
        </w:rPr>
        <w:t>(kryterium oceny ofert)</w:t>
      </w:r>
    </w:p>
    <w:p w14:paraId="05893127" w14:textId="74C1E26E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3708D3">
        <w:rPr>
          <w:b/>
          <w:bCs/>
        </w:rPr>
        <w:t>…………</w:t>
      </w:r>
      <w:r w:rsidR="003708D3" w:rsidRPr="003708D3">
        <w:rPr>
          <w:b/>
          <w:bCs/>
        </w:rPr>
        <w:t xml:space="preserve"> miesięcy</w:t>
      </w:r>
      <w:r w:rsidR="003708D3">
        <w:t xml:space="preserve"> </w:t>
      </w:r>
      <w:r w:rsidRPr="003708D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6FA5839B" w14:textId="0B08AD77" w:rsidR="003708D3" w:rsidRPr="003708D3" w:rsidRDefault="003708D3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3708D3">
        <w:rPr>
          <w:b/>
          <w:bCs/>
          <w:iCs/>
        </w:rPr>
        <w:t>Okres udzielonej gwarancji na baterię: ………… miesięcy</w:t>
      </w:r>
    </w:p>
    <w:p w14:paraId="7B2F4D5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8C589B" w14:textId="6CD9E0D3" w:rsidR="005528C7" w:rsidRPr="00082E2B" w:rsidRDefault="008D2AB8" w:rsidP="00082E2B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lastRenderedPageBreak/>
        <w:t>Termin płatności:</w:t>
      </w:r>
      <w:r w:rsidRPr="00082E2B">
        <w:rPr>
          <w:bCs/>
          <w:sz w:val="22"/>
        </w:rPr>
        <w:t xml:space="preserve"> </w:t>
      </w:r>
      <w:r w:rsidR="00082E2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082E2B">
        <w:rPr>
          <w:sz w:val="22"/>
        </w:rPr>
        <w:t xml:space="preserve"> </w:t>
      </w:r>
      <w:r w:rsidR="00082E2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082E2B" w:rsidRPr="00082E2B">
        <w:rPr>
          <w:sz w:val="22"/>
        </w:rPr>
        <w:br/>
        <w:t>o podatku od towarów i usług.</w:t>
      </w:r>
    </w:p>
    <w:p w14:paraId="60B67724" w14:textId="132FFAD8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2D4A175" w14:textId="2141C314" w:rsidR="008D2AB8" w:rsidRDefault="008D2AB8" w:rsidP="003708D3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242F0E0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FA661" w14:textId="6975046C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3708D3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23EAB62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41A7C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CDE9E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28195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79F750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08888934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17B9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E832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BB962D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130C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41C431D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33A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99F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8FAA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4237DC4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974F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78A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A5BF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09F0FF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C6F4DBD" w14:textId="1A5B962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506231B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77D7550" w14:textId="469B091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30A41E0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8DF09D" w14:textId="44B88B6D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5F548063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CE4F8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0CCACCD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0E235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6FA06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96914F6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560C2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1C94B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8165C7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B6D95D" w14:textId="77777777" w:rsidR="00FE545C" w:rsidRDefault="00FE545C" w:rsidP="00FE545C">
      <w:pPr>
        <w:jc w:val="both"/>
        <w:rPr>
          <w:sz w:val="22"/>
          <w:szCs w:val="22"/>
        </w:rPr>
      </w:pPr>
    </w:p>
    <w:p w14:paraId="6BADA4B0" w14:textId="77777777" w:rsidR="006B126A" w:rsidRPr="004E3B6C" w:rsidRDefault="006B126A" w:rsidP="006B126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D73862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4F1BC" w14:textId="77777777" w:rsidR="00376ED5" w:rsidRDefault="00376ED5">
      <w:r>
        <w:separator/>
      </w:r>
    </w:p>
  </w:endnote>
  <w:endnote w:type="continuationSeparator" w:id="0">
    <w:p w14:paraId="51D59870" w14:textId="77777777" w:rsidR="00376ED5" w:rsidRDefault="0037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75FE" w14:textId="77777777" w:rsidR="00724BBC" w:rsidRDefault="00724B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8E2D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1937" w14:textId="77777777" w:rsidR="00724BBC" w:rsidRDefault="00724B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DFF78" w14:textId="77777777" w:rsidR="00376ED5" w:rsidRDefault="00376ED5">
      <w:r>
        <w:separator/>
      </w:r>
    </w:p>
  </w:footnote>
  <w:footnote w:type="continuationSeparator" w:id="0">
    <w:p w14:paraId="0EAE2F42" w14:textId="77777777" w:rsidR="00376ED5" w:rsidRDefault="00376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C476" w14:textId="77777777" w:rsidR="00724BBC" w:rsidRDefault="00724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916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5519" w14:textId="77777777" w:rsidR="00724BBC" w:rsidRDefault="00724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08401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8512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027216">
    <w:abstractNumId w:val="0"/>
  </w:num>
  <w:num w:numId="4" w16cid:durableId="194971142">
    <w:abstractNumId w:val="2"/>
  </w:num>
  <w:num w:numId="5" w16cid:durableId="8462125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ED5"/>
    <w:rsid w:val="00012286"/>
    <w:rsid w:val="00015CE5"/>
    <w:rsid w:val="000704FC"/>
    <w:rsid w:val="00071CCC"/>
    <w:rsid w:val="00082E2B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08D3"/>
    <w:rsid w:val="00376ED5"/>
    <w:rsid w:val="004B7300"/>
    <w:rsid w:val="004C6753"/>
    <w:rsid w:val="00522F9B"/>
    <w:rsid w:val="005528C7"/>
    <w:rsid w:val="00595C87"/>
    <w:rsid w:val="005D2C65"/>
    <w:rsid w:val="005E6D94"/>
    <w:rsid w:val="0063384F"/>
    <w:rsid w:val="00643C6F"/>
    <w:rsid w:val="00646202"/>
    <w:rsid w:val="0065290F"/>
    <w:rsid w:val="006815F6"/>
    <w:rsid w:val="006B126A"/>
    <w:rsid w:val="00724BBC"/>
    <w:rsid w:val="0074429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CBF66"/>
  <w15:chartTrackingRefBased/>
  <w15:docId w15:val="{750D16AD-CD2D-4182-A198-1D51222B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506</Words>
  <Characters>4442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2023-04-19T12:35:00Z</dcterms:created>
  <dcterms:modified xsi:type="dcterms:W3CDTF">2023-04-19T13:09:00Z</dcterms:modified>
</cp:coreProperties>
</file>