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6267C" w14:textId="77777777" w:rsidR="008E6BEA" w:rsidRPr="00240E71" w:rsidRDefault="008E6BEA" w:rsidP="008E6BE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8CF5D2E" w14:textId="77777777" w:rsidR="008E6BEA" w:rsidRDefault="008E6BEA" w:rsidP="008E6BE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26368A66" w14:textId="77777777" w:rsidR="008E6BEA" w:rsidRDefault="008E6BEA" w:rsidP="008E6BE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A5ECB6D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1AEF110" w14:textId="77777777" w:rsidR="008E6BEA" w:rsidRPr="00FA50AF" w:rsidRDefault="008E6BEA" w:rsidP="008E6BE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F62ABD6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7766ECFC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29E71E3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383F27F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7FAD499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CBA989F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D7DD796" w14:textId="77777777" w:rsidR="008E6BEA" w:rsidRPr="002A16E2" w:rsidRDefault="008E6BEA" w:rsidP="008E6B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FC48ECD" w14:textId="77777777" w:rsidR="008E6BEA" w:rsidRPr="002A16E2" w:rsidRDefault="008E6BEA" w:rsidP="008E6BE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2A72B3B" w14:textId="77777777" w:rsidR="008E6BEA" w:rsidRPr="002A16E2" w:rsidRDefault="008E6BEA" w:rsidP="008E6B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23271B2" w14:textId="77777777" w:rsidR="008E6BEA" w:rsidRPr="002A16E2" w:rsidRDefault="008E6BEA" w:rsidP="008E6B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4406580" w14:textId="77777777" w:rsidR="008E6BEA" w:rsidRPr="002A16E2" w:rsidRDefault="008E6BEA" w:rsidP="008E6B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5829CF1" w14:textId="77777777" w:rsidR="008E6BEA" w:rsidRPr="002A16E2" w:rsidRDefault="008E6BEA" w:rsidP="008E6B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ECBA14B" w14:textId="77777777" w:rsidR="008E6BEA" w:rsidRPr="002A16E2" w:rsidRDefault="008E6BEA" w:rsidP="008E6BE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4F788A0" w14:textId="77777777" w:rsidR="008E6BEA" w:rsidRPr="002A16E2" w:rsidRDefault="008E6BEA" w:rsidP="008E6BEA">
      <w:pPr>
        <w:ind w:firstLine="3969"/>
        <w:rPr>
          <w:b/>
          <w:sz w:val="22"/>
          <w:szCs w:val="22"/>
        </w:rPr>
      </w:pPr>
    </w:p>
    <w:p w14:paraId="27411574" w14:textId="3AF7426D" w:rsidR="008E6BEA" w:rsidRPr="007A4629" w:rsidRDefault="008E6BEA" w:rsidP="008E6BEA">
      <w:pPr>
        <w:jc w:val="both"/>
        <w:rPr>
          <w:rFonts w:eastAsia="Verdana"/>
          <w:b/>
          <w:color w:val="000000"/>
        </w:rPr>
      </w:pPr>
      <w:r w:rsidRPr="002A16E2">
        <w:rPr>
          <w:sz w:val="22"/>
          <w:szCs w:val="22"/>
        </w:rPr>
        <w:t>Przystępując do postępowania o udzielenie zamówienia publicznego, którego przedmiotem jest</w:t>
      </w:r>
      <w:r>
        <w:rPr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  <w:r w:rsidR="00F92798" w:rsidRPr="00F92798">
        <w:rPr>
          <w:b/>
        </w:rPr>
        <w:t xml:space="preserve">Dostawa elektrolizera membranowego do wytwarzania wodoru dla </w:t>
      </w:r>
      <w:proofErr w:type="spellStart"/>
      <w:r w:rsidR="00F92798" w:rsidRPr="00F92798">
        <w:rPr>
          <w:b/>
        </w:rPr>
        <w:t>WEiP</w:t>
      </w:r>
      <w:proofErr w:type="spellEnd"/>
      <w:r w:rsidR="00F92798" w:rsidRPr="00F92798">
        <w:rPr>
          <w:b/>
        </w:rPr>
        <w:t xml:space="preserve"> - KC-zp.272-195/23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6E0C6E1" w14:textId="77777777" w:rsidR="008E6BEA" w:rsidRDefault="008E6BEA" w:rsidP="008E6BEA">
      <w:pPr>
        <w:tabs>
          <w:tab w:val="right" w:pos="9000"/>
        </w:tabs>
        <w:rPr>
          <w:sz w:val="22"/>
          <w:szCs w:val="22"/>
        </w:rPr>
      </w:pPr>
    </w:p>
    <w:p w14:paraId="2429B7CD" w14:textId="77777777" w:rsidR="00F92798" w:rsidRDefault="00F92798" w:rsidP="00F92798">
      <w:pPr>
        <w:widowControl w:val="0"/>
        <w:spacing w:line="264" w:lineRule="auto"/>
        <w:ind w:right="1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Cena netto za całość zamówienia:   </w:t>
      </w:r>
      <w:r>
        <w:rPr>
          <w:bCs/>
          <w:sz w:val="22"/>
          <w:szCs w:val="22"/>
        </w:rPr>
        <w:t>.....................................................................</w:t>
      </w:r>
      <w:r>
        <w:rPr>
          <w:b/>
          <w:sz w:val="22"/>
          <w:szCs w:val="22"/>
        </w:rPr>
        <w:t xml:space="preserve"> </w:t>
      </w:r>
      <w:bookmarkStart w:id="0" w:name="_Hlk81557108"/>
      <w:r>
        <w:rPr>
          <w:b/>
          <w:sz w:val="22"/>
          <w:szCs w:val="22"/>
        </w:rPr>
        <w:t>EUR lub PLN *)</w:t>
      </w:r>
      <w:bookmarkEnd w:id="0"/>
      <w:r>
        <w:rPr>
          <w:b/>
          <w:sz w:val="22"/>
          <w:szCs w:val="22"/>
        </w:rPr>
        <w:t>**)</w:t>
      </w:r>
    </w:p>
    <w:p w14:paraId="6F7CF22F" w14:textId="77777777" w:rsidR="00F92798" w:rsidRDefault="00F92798" w:rsidP="00F9279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763F68D" w14:textId="77777777" w:rsidR="00F92798" w:rsidRDefault="00F92798" w:rsidP="00F92798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całość zamówienia: </w:t>
      </w:r>
      <w:r>
        <w:rPr>
          <w:bCs/>
          <w:sz w:val="22"/>
          <w:szCs w:val="22"/>
        </w:rPr>
        <w:t>....................................................................</w:t>
      </w:r>
      <w:r>
        <w:rPr>
          <w:b/>
          <w:sz w:val="22"/>
          <w:szCs w:val="22"/>
        </w:rPr>
        <w:t xml:space="preserve"> EUR lub PLN *)**)</w:t>
      </w:r>
    </w:p>
    <w:p w14:paraId="40F65444" w14:textId="77777777" w:rsidR="00F92798" w:rsidRDefault="00F92798" w:rsidP="00F9279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50B94C3" w14:textId="77777777" w:rsidR="00F92798" w:rsidRDefault="00F92798" w:rsidP="00F9279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......................................................................................................................</w:t>
      </w:r>
    </w:p>
    <w:p w14:paraId="6856D16F" w14:textId="77777777" w:rsidR="00F92798" w:rsidRDefault="00F92798" w:rsidP="00F92798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65AD6BEF" w14:textId="37172356" w:rsidR="00F92798" w:rsidRDefault="00F92798" w:rsidP="00F9279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Producent/model zaoferowanego </w:t>
      </w:r>
      <w:r w:rsidR="00111C60">
        <w:rPr>
          <w:sz w:val="22"/>
          <w:szCs w:val="22"/>
        </w:rPr>
        <w:t>elektrolizera</w:t>
      </w:r>
      <w:bookmarkStart w:id="1" w:name="_GoBack"/>
      <w:bookmarkEnd w:id="1"/>
      <w:r>
        <w:rPr>
          <w:sz w:val="22"/>
          <w:szCs w:val="22"/>
        </w:rPr>
        <w:t xml:space="preserve"> ………………………………</w:t>
      </w:r>
    </w:p>
    <w:p w14:paraId="49129D25" w14:textId="15F19393" w:rsidR="00F92798" w:rsidRDefault="00F92798" w:rsidP="00F92798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</w:t>
      </w:r>
      <w:r>
        <w:rPr>
          <w:b/>
          <w:sz w:val="22"/>
          <w:szCs w:val="22"/>
        </w:rPr>
        <w:t xml:space="preserve">miesięcy </w:t>
      </w:r>
    </w:p>
    <w:p w14:paraId="6A236ECD" w14:textId="17C6FA56" w:rsidR="00F92798" w:rsidRDefault="00F92798" w:rsidP="00F92798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……………………od daty podpisania umowy </w:t>
      </w:r>
      <w:r>
        <w:rPr>
          <w:b/>
          <w:color w:val="FF0000"/>
          <w:sz w:val="22"/>
          <w:szCs w:val="22"/>
        </w:rPr>
        <w:t>/kryterium oceny ofert/</w:t>
      </w:r>
    </w:p>
    <w:p w14:paraId="7C9498A8" w14:textId="072E4AA0" w:rsidR="00F92798" w:rsidRDefault="00F92798" w:rsidP="00F92798">
      <w:pPr>
        <w:suppressAutoHyphens/>
        <w:autoSpaceDN w:val="0"/>
        <w:textAlignment w:val="baseline"/>
        <w:rPr>
          <w:sz w:val="20"/>
          <w:szCs w:val="20"/>
        </w:rPr>
      </w:pPr>
      <w:r w:rsidRPr="0008314D">
        <w:rPr>
          <w:rFonts w:cstheme="minorHAnsi"/>
          <w:b/>
        </w:rPr>
        <w:t>stacja uzdatniania wody wodociągowej na potrzeby zasilania elektrolizera</w:t>
      </w:r>
      <w:r w:rsidR="0008314D">
        <w:rPr>
          <w:b/>
          <w:szCs w:val="22"/>
        </w:rPr>
        <w:t>:</w:t>
      </w:r>
      <w:r w:rsidRPr="00F92798">
        <w:rPr>
          <w:b/>
          <w:szCs w:val="22"/>
        </w:rPr>
        <w:t xml:space="preserve"> </w:t>
      </w:r>
      <w:r w:rsidRPr="0008314D">
        <w:rPr>
          <w:szCs w:val="22"/>
        </w:rPr>
        <w:t>TAK/NIE</w:t>
      </w:r>
      <w:r w:rsidR="0008314D">
        <w:rPr>
          <w:b/>
          <w:szCs w:val="22"/>
        </w:rPr>
        <w:t xml:space="preserve"> </w:t>
      </w:r>
      <w:r w:rsidRPr="00F92798">
        <w:rPr>
          <w:sz w:val="20"/>
          <w:szCs w:val="20"/>
        </w:rPr>
        <w:t>(niepotrzebne skreślić)</w:t>
      </w:r>
      <w:r w:rsidR="0008314D" w:rsidRPr="0008314D">
        <w:rPr>
          <w:b/>
          <w:color w:val="FF0000"/>
          <w:sz w:val="22"/>
          <w:szCs w:val="22"/>
        </w:rPr>
        <w:t xml:space="preserve"> </w:t>
      </w:r>
      <w:r w:rsidR="0008314D">
        <w:rPr>
          <w:b/>
          <w:color w:val="FF0000"/>
          <w:sz w:val="22"/>
          <w:szCs w:val="22"/>
        </w:rPr>
        <w:t>/kryterium oceny ofert/</w:t>
      </w:r>
    </w:p>
    <w:p w14:paraId="36CAD024" w14:textId="77777777" w:rsidR="0008314D" w:rsidRDefault="0008314D" w:rsidP="00F92798">
      <w:pPr>
        <w:suppressAutoHyphens/>
        <w:autoSpaceDN w:val="0"/>
        <w:textAlignment w:val="baseline"/>
        <w:rPr>
          <w:rFonts w:cstheme="minorHAnsi"/>
        </w:rPr>
      </w:pPr>
    </w:p>
    <w:p w14:paraId="5B6BDA01" w14:textId="77777777" w:rsidR="0008314D" w:rsidRDefault="0008314D" w:rsidP="0008314D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*)</w:t>
      </w:r>
      <w:r>
        <w:rPr>
          <w:sz w:val="20"/>
          <w:szCs w:val="20"/>
        </w:rPr>
        <w:t xml:space="preserve"> Do oceny i porównania ofert Zamawiający przeliczy w dniu otwarcia ofert cenę netto wg kursu NBP z dnia otwarcia ofert. </w:t>
      </w:r>
      <w:r>
        <w:rPr>
          <w:b/>
          <w:bCs/>
          <w:sz w:val="20"/>
          <w:szCs w:val="20"/>
        </w:rPr>
        <w:t xml:space="preserve"> </w:t>
      </w:r>
    </w:p>
    <w:p w14:paraId="53975172" w14:textId="77777777" w:rsidR="0008314D" w:rsidRDefault="0008314D" w:rsidP="0008314D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**) </w:t>
      </w:r>
      <w:r>
        <w:rPr>
          <w:sz w:val="20"/>
          <w:szCs w:val="20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>
        <w:rPr>
          <w:b/>
          <w:bCs/>
          <w:sz w:val="20"/>
          <w:szCs w:val="20"/>
        </w:rPr>
        <w:t>w EUR</w:t>
      </w:r>
      <w:r>
        <w:rPr>
          <w:b/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 xml:space="preserve">Wyłącznie do oceny i porównania ofert </w:t>
      </w:r>
      <w:r>
        <w:rPr>
          <w:sz w:val="20"/>
          <w:szCs w:val="20"/>
        </w:rPr>
        <w:lastRenderedPageBreak/>
        <w:t>Zamawiający doliczy na etapie oceny ofert należnego podatku VAT. Umowa zostanie podpisana na kwotę netto, podatek VAT Zamawiający odprowadzi we własnym zakresie.</w:t>
      </w:r>
    </w:p>
    <w:p w14:paraId="477E7169" w14:textId="77777777" w:rsidR="00F92798" w:rsidRDefault="00F92798" w:rsidP="00F92798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</w:p>
    <w:p w14:paraId="73FF8628" w14:textId="77777777" w:rsidR="008E6BEA" w:rsidRDefault="008E6BEA" w:rsidP="008E6BEA">
      <w:pPr>
        <w:tabs>
          <w:tab w:val="right" w:pos="9000"/>
        </w:tabs>
        <w:rPr>
          <w:sz w:val="22"/>
          <w:szCs w:val="22"/>
        </w:rPr>
      </w:pPr>
    </w:p>
    <w:p w14:paraId="2CCA8F97" w14:textId="77777777" w:rsidR="008E6BEA" w:rsidRDefault="008E6BEA" w:rsidP="008E6BEA">
      <w:pPr>
        <w:tabs>
          <w:tab w:val="left" w:pos="426"/>
        </w:tabs>
        <w:jc w:val="both"/>
        <w:rPr>
          <w:sz w:val="22"/>
          <w:szCs w:val="22"/>
        </w:rPr>
      </w:pPr>
      <w:r w:rsidRPr="0025086F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1F34C6C" w14:textId="77777777" w:rsidR="008E6BEA" w:rsidRDefault="008E6BEA" w:rsidP="008E6BEA">
      <w:pPr>
        <w:tabs>
          <w:tab w:val="left" w:pos="426"/>
        </w:tabs>
        <w:jc w:val="both"/>
        <w:rPr>
          <w:sz w:val="22"/>
          <w:szCs w:val="22"/>
        </w:rPr>
      </w:pPr>
    </w:p>
    <w:p w14:paraId="1DC7D0C2" w14:textId="77777777" w:rsidR="008E6BEA" w:rsidRPr="002A16E2" w:rsidRDefault="008E6BEA" w:rsidP="008E6BE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091F6B4" w14:textId="77777777" w:rsidR="0008314D" w:rsidRDefault="0008314D" w:rsidP="00564A4F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077C8CB" w14:textId="77777777" w:rsidR="008E6BEA" w:rsidRDefault="008E6BEA" w:rsidP="008E6BEA">
      <w:pPr>
        <w:rPr>
          <w:b/>
          <w:sz w:val="22"/>
          <w:szCs w:val="22"/>
          <w:u w:val="single"/>
        </w:rPr>
      </w:pPr>
    </w:p>
    <w:p w14:paraId="0E5EB6F7" w14:textId="77777777" w:rsidR="008E6BEA" w:rsidRPr="002A16E2" w:rsidRDefault="008E6BEA" w:rsidP="008E6BEA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629DE371" w14:textId="77777777" w:rsidR="008E6BEA" w:rsidRPr="002A16E2" w:rsidRDefault="008E6BEA" w:rsidP="008E6BE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14:paraId="5E2B56DB" w14:textId="77777777" w:rsidR="008E6BEA" w:rsidRDefault="008E6BEA" w:rsidP="008E6B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FAFE7D3" w14:textId="77777777" w:rsidR="008E6BEA" w:rsidRPr="002A16E2" w:rsidRDefault="008E6BEA" w:rsidP="008E6B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5D6271" w14:textId="77777777" w:rsidR="008E6BEA" w:rsidRPr="002A16E2" w:rsidRDefault="008E6BEA" w:rsidP="008E6BE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966C41" w14:textId="77777777" w:rsidR="008E6BEA" w:rsidRPr="002A16E2" w:rsidRDefault="008E6BEA" w:rsidP="008E6BE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C3E655" w14:textId="77777777" w:rsidR="008E6BEA" w:rsidRPr="002A16E2" w:rsidRDefault="008E6BEA" w:rsidP="008E6BE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E6BEA" w:rsidRPr="002A16E2" w14:paraId="6771C3D1" w14:textId="77777777" w:rsidTr="00331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83A39" w14:textId="77777777" w:rsidR="008E6BEA" w:rsidRPr="002A16E2" w:rsidRDefault="008E6BEA" w:rsidP="0033140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E7367" w14:textId="77777777" w:rsidR="008E6BEA" w:rsidRPr="002A16E2" w:rsidRDefault="008E6BEA" w:rsidP="0033140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2EDEFF7" w14:textId="77777777" w:rsidR="008E6BEA" w:rsidRPr="002A16E2" w:rsidRDefault="008E6BEA" w:rsidP="0033140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B9D63" w14:textId="77777777" w:rsidR="008E6BEA" w:rsidRPr="002A16E2" w:rsidRDefault="008E6BEA" w:rsidP="0033140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E6BEA" w:rsidRPr="002A16E2" w14:paraId="74A2BC1E" w14:textId="77777777" w:rsidTr="00331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21580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F8A8B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2D56F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E6BEA" w:rsidRPr="002A16E2" w14:paraId="0DBA2C27" w14:textId="77777777" w:rsidTr="0033140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7BEF7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5CB26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F13DE" w14:textId="77777777" w:rsidR="008E6BEA" w:rsidRPr="002A16E2" w:rsidRDefault="008E6BEA" w:rsidP="00331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3C9B6D" w14:textId="77777777" w:rsidR="008E6BEA" w:rsidRPr="002A16E2" w:rsidRDefault="008E6BEA" w:rsidP="008E6B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2237479" w14:textId="77777777" w:rsidR="008E6BEA" w:rsidRPr="002A16E2" w:rsidRDefault="008E6BEA" w:rsidP="008E6BE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538118F" w14:textId="77777777" w:rsidR="008E6BEA" w:rsidRPr="002A16E2" w:rsidRDefault="008E6BEA" w:rsidP="008E6BE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3067F5B" w14:textId="77777777" w:rsidR="008E6BEA" w:rsidRPr="002A16E2" w:rsidRDefault="008E6BEA" w:rsidP="008E6BE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B5088D3" w14:textId="77777777" w:rsidR="008E6BEA" w:rsidRPr="002A16E2" w:rsidRDefault="008E6BEA" w:rsidP="008E6B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B9DB40E" w14:textId="77777777" w:rsidR="008E6BEA" w:rsidRPr="002A16E2" w:rsidRDefault="008E6BEA" w:rsidP="008E6BE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C118022" w14:textId="77777777" w:rsidR="008E6BEA" w:rsidRPr="002A16E2" w:rsidRDefault="008E6BEA" w:rsidP="008E6B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66D8CB6" w14:textId="77777777" w:rsidR="008E6BEA" w:rsidRPr="002A16E2" w:rsidRDefault="008E6BEA" w:rsidP="008E6B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3BC25C4" w14:textId="77777777" w:rsidR="008E6BEA" w:rsidRPr="002A16E2" w:rsidRDefault="008E6BEA" w:rsidP="008E6B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4401AF96" w14:textId="77777777" w:rsidR="008E6BEA" w:rsidRDefault="008E6BEA" w:rsidP="008E6BEA">
      <w:pPr>
        <w:jc w:val="both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B6327C2" w14:textId="77777777" w:rsidR="00FE545C" w:rsidRPr="008E6BEA" w:rsidRDefault="00FE545C" w:rsidP="008E6BEA"/>
    <w:sectPr w:rsidR="00FE545C" w:rsidRPr="008E6B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55A68" w14:textId="77777777" w:rsidR="00FD0FB9" w:rsidRDefault="00FD0FB9">
      <w:r>
        <w:separator/>
      </w:r>
    </w:p>
  </w:endnote>
  <w:endnote w:type="continuationSeparator" w:id="0">
    <w:p w14:paraId="44488154" w14:textId="77777777" w:rsidR="00FD0FB9" w:rsidRDefault="00FD0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48C08" w14:textId="77777777" w:rsidR="00441C71" w:rsidRDefault="00441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6649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CEFD3" w14:textId="77777777" w:rsidR="00441C71" w:rsidRDefault="00441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65DE13" w14:textId="77777777" w:rsidR="00FD0FB9" w:rsidRDefault="00FD0FB9">
      <w:r>
        <w:separator/>
      </w:r>
    </w:p>
  </w:footnote>
  <w:footnote w:type="continuationSeparator" w:id="0">
    <w:p w14:paraId="3BFEA21B" w14:textId="77777777" w:rsidR="00FD0FB9" w:rsidRDefault="00FD0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4BC33" w14:textId="77777777" w:rsidR="00441C71" w:rsidRDefault="00441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67288" w14:textId="24792C8C" w:rsidR="00441C71" w:rsidRDefault="00441C71" w:rsidP="00441C71">
    <w:pPr>
      <w:pStyle w:val="Nagwek"/>
      <w:jc w:val="right"/>
    </w:pPr>
    <w:r>
      <w:rPr>
        <w:noProof/>
        <w:sz w:val="12"/>
      </w:rPr>
      <w:drawing>
        <wp:inline distT="0" distB="0" distL="0" distR="0" wp14:anchorId="74FE38D0" wp14:editId="6EC48F0B">
          <wp:extent cx="4876800" cy="419100"/>
          <wp:effectExtent l="0" t="0" r="0" b="0"/>
          <wp:docPr id="1" name="Obraz 1" descr="stopka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stopka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7E27A7" w14:textId="5BE4D64D" w:rsidR="00F53146" w:rsidRPr="00441C71" w:rsidRDefault="00F53146" w:rsidP="00441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D837B1" w14:textId="77777777" w:rsidR="00441C71" w:rsidRDefault="00441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C0"/>
    <w:rsid w:val="00012286"/>
    <w:rsid w:val="00071CCC"/>
    <w:rsid w:val="0008314D"/>
    <w:rsid w:val="000B731D"/>
    <w:rsid w:val="000D6134"/>
    <w:rsid w:val="000E09C7"/>
    <w:rsid w:val="000F6589"/>
    <w:rsid w:val="00106636"/>
    <w:rsid w:val="00111C60"/>
    <w:rsid w:val="00116EC6"/>
    <w:rsid w:val="001801DD"/>
    <w:rsid w:val="001D4612"/>
    <w:rsid w:val="00207E98"/>
    <w:rsid w:val="002723B0"/>
    <w:rsid w:val="00315A4A"/>
    <w:rsid w:val="00441C71"/>
    <w:rsid w:val="004B7300"/>
    <w:rsid w:val="004C6753"/>
    <w:rsid w:val="00564A4F"/>
    <w:rsid w:val="00585AC5"/>
    <w:rsid w:val="00595C87"/>
    <w:rsid w:val="005D2C65"/>
    <w:rsid w:val="005E6D94"/>
    <w:rsid w:val="0063384F"/>
    <w:rsid w:val="00643C6F"/>
    <w:rsid w:val="00646202"/>
    <w:rsid w:val="0065290F"/>
    <w:rsid w:val="006815F6"/>
    <w:rsid w:val="00723CC0"/>
    <w:rsid w:val="007748F0"/>
    <w:rsid w:val="007A4321"/>
    <w:rsid w:val="007E2416"/>
    <w:rsid w:val="00833933"/>
    <w:rsid w:val="00853083"/>
    <w:rsid w:val="008B2F0C"/>
    <w:rsid w:val="008B4928"/>
    <w:rsid w:val="008D2AB8"/>
    <w:rsid w:val="008E6BEA"/>
    <w:rsid w:val="008F1C66"/>
    <w:rsid w:val="00970FE4"/>
    <w:rsid w:val="009A436A"/>
    <w:rsid w:val="009D029D"/>
    <w:rsid w:val="00A0022B"/>
    <w:rsid w:val="00A346FE"/>
    <w:rsid w:val="00A47B4D"/>
    <w:rsid w:val="00A83018"/>
    <w:rsid w:val="00B66FF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2798"/>
    <w:rsid w:val="00FA0F30"/>
    <w:rsid w:val="00FA51A4"/>
    <w:rsid w:val="00FD0FB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785559"/>
  <w15:chartTrackingRefBased/>
  <w15:docId w15:val="{A8FD3C97-250A-4086-9182-D212ABD98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41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14C2C-9B88-448C-9594-6615FEC5D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631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Jolata Oleksy</cp:lastModifiedBy>
  <cp:revision>9</cp:revision>
  <cp:lastPrinted>1899-12-31T23:00:00Z</cp:lastPrinted>
  <dcterms:created xsi:type="dcterms:W3CDTF">2023-04-06T06:21:00Z</dcterms:created>
  <dcterms:modified xsi:type="dcterms:W3CDTF">2023-04-21T12:18:00Z</dcterms:modified>
</cp:coreProperties>
</file>