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4ACFF" w14:textId="3A0C55DB" w:rsidR="008D2AB8" w:rsidRPr="00273C7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b w:val="0"/>
          <w:sz w:val="22"/>
          <w:szCs w:val="22"/>
        </w:rPr>
        <w:tab/>
      </w:r>
      <w:r w:rsidRPr="00273C7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73C76">
        <w:rPr>
          <w:rFonts w:ascii="Times New Roman" w:hAnsi="Times New Roman"/>
          <w:sz w:val="22"/>
          <w:szCs w:val="22"/>
        </w:rPr>
        <w:t>1</w:t>
      </w:r>
    </w:p>
    <w:p w14:paraId="4D3D9338" w14:textId="77777777" w:rsidR="008D2AB8" w:rsidRPr="00273C7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1A804B1" w14:textId="1224E637" w:rsidR="008D2AB8" w:rsidRPr="00273C76" w:rsidRDefault="008D2AB8" w:rsidP="00273C7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FORMULARZ OFERTY</w:t>
      </w:r>
    </w:p>
    <w:p w14:paraId="37C332B1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567C7BE7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AA3153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1C32FFEA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6B9087C7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2B5C57C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3265DC5F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08C3F671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60D1FCEE" w14:textId="77777777" w:rsidR="000A013E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6C762CCA" w14:textId="72E112EB" w:rsidR="008D2AB8" w:rsidRPr="00273C76" w:rsidRDefault="000A013E" w:rsidP="000A01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0CA142A3" w14:textId="77777777" w:rsidR="008D2AB8" w:rsidRPr="00273C76" w:rsidRDefault="008D2AB8" w:rsidP="008D2AB8">
      <w:pPr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Do: Nazwa i siedziba Zamawiającego:</w:t>
      </w:r>
    </w:p>
    <w:p w14:paraId="2186276E" w14:textId="77777777" w:rsidR="00A13F8D" w:rsidRPr="00273C76" w:rsidRDefault="00A13F8D" w:rsidP="008D2AB8">
      <w:pPr>
        <w:ind w:right="-110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Akademia Górniczo - Hutnicza</w:t>
      </w:r>
    </w:p>
    <w:p w14:paraId="32A373FD" w14:textId="77777777" w:rsidR="00A13F8D" w:rsidRPr="00273C76" w:rsidRDefault="00A13F8D" w:rsidP="008D2AB8">
      <w:pPr>
        <w:ind w:right="-110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im. Stanisława Staszica w Krakowie</w:t>
      </w:r>
    </w:p>
    <w:p w14:paraId="43A58042" w14:textId="77777777" w:rsidR="008D2AB8" w:rsidRPr="00273C76" w:rsidRDefault="00A13F8D" w:rsidP="008D2AB8">
      <w:pPr>
        <w:ind w:right="-110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Dział Zamówień Publicznych</w:t>
      </w:r>
      <w:r w:rsidR="008D2AB8" w:rsidRPr="00273C76">
        <w:rPr>
          <w:b/>
          <w:sz w:val="22"/>
          <w:szCs w:val="22"/>
        </w:rPr>
        <w:t xml:space="preserve">  </w:t>
      </w:r>
    </w:p>
    <w:p w14:paraId="3F364B87" w14:textId="77777777" w:rsidR="008D2AB8" w:rsidRPr="00273C76" w:rsidRDefault="00A13F8D" w:rsidP="008D2AB8">
      <w:pPr>
        <w:ind w:right="-110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Al. Mickiewicza</w:t>
      </w:r>
      <w:r w:rsidR="008D2AB8" w:rsidRPr="00273C76">
        <w:rPr>
          <w:b/>
          <w:sz w:val="22"/>
          <w:szCs w:val="22"/>
        </w:rPr>
        <w:t xml:space="preserve"> </w:t>
      </w:r>
      <w:r w:rsidRPr="00273C76">
        <w:rPr>
          <w:b/>
          <w:sz w:val="22"/>
          <w:szCs w:val="22"/>
        </w:rPr>
        <w:t>30</w:t>
      </w:r>
      <w:r w:rsidR="008D2AB8" w:rsidRPr="00273C76">
        <w:rPr>
          <w:b/>
          <w:sz w:val="22"/>
          <w:szCs w:val="22"/>
        </w:rPr>
        <w:t xml:space="preserve"> </w:t>
      </w:r>
    </w:p>
    <w:p w14:paraId="20FC54EF" w14:textId="77777777" w:rsidR="008D2AB8" w:rsidRPr="00273C76" w:rsidRDefault="00A13F8D" w:rsidP="008D2AB8">
      <w:pPr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30-059</w:t>
      </w:r>
      <w:r w:rsidR="008D2AB8" w:rsidRPr="00273C76">
        <w:rPr>
          <w:b/>
          <w:sz w:val="22"/>
          <w:szCs w:val="22"/>
        </w:rPr>
        <w:t xml:space="preserve"> </w:t>
      </w:r>
      <w:r w:rsidRPr="00273C76">
        <w:rPr>
          <w:b/>
          <w:sz w:val="22"/>
          <w:szCs w:val="22"/>
        </w:rPr>
        <w:t>Kraków</w:t>
      </w:r>
      <w:r w:rsidR="008D2AB8" w:rsidRPr="00273C76">
        <w:rPr>
          <w:b/>
          <w:sz w:val="22"/>
          <w:szCs w:val="22"/>
        </w:rPr>
        <w:t xml:space="preserve">,  </w:t>
      </w:r>
    </w:p>
    <w:p w14:paraId="0B5314F7" w14:textId="77777777" w:rsidR="008D2AB8" w:rsidRPr="00273C76" w:rsidRDefault="008D2AB8" w:rsidP="008D2AB8">
      <w:pPr>
        <w:ind w:firstLine="3969"/>
        <w:rPr>
          <w:b/>
          <w:sz w:val="22"/>
          <w:szCs w:val="22"/>
        </w:rPr>
      </w:pPr>
    </w:p>
    <w:p w14:paraId="0D580DCB" w14:textId="13DCD078" w:rsidR="008D2AB8" w:rsidRPr="00273C7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73C76">
        <w:rPr>
          <w:sz w:val="22"/>
          <w:szCs w:val="22"/>
        </w:rPr>
        <w:t xml:space="preserve">Przystępując do postępowania o udzielenie zamówienia publicznego, którego przedmiotem jest </w:t>
      </w:r>
      <w:r w:rsidR="00A13F8D" w:rsidRPr="00273C76">
        <w:rPr>
          <w:b/>
          <w:sz w:val="22"/>
          <w:szCs w:val="22"/>
        </w:rPr>
        <w:t xml:space="preserve">sukcesywna dostawa w okresie 12 miesięcy ciekłego azotu do zbiorników posiadanych przez Zamawiającego w ilości do 5150 litrów dla </w:t>
      </w:r>
      <w:proofErr w:type="spellStart"/>
      <w:r w:rsidR="00A13F8D" w:rsidRPr="00273C76">
        <w:rPr>
          <w:b/>
          <w:sz w:val="22"/>
          <w:szCs w:val="22"/>
        </w:rPr>
        <w:t>WIMiC</w:t>
      </w:r>
      <w:proofErr w:type="spellEnd"/>
      <w:r w:rsidR="00A13F8D" w:rsidRPr="00273C76">
        <w:rPr>
          <w:b/>
          <w:sz w:val="22"/>
          <w:szCs w:val="22"/>
        </w:rPr>
        <w:t xml:space="preserve"> - KC-zp.272-206/23</w:t>
      </w:r>
      <w:r w:rsidRPr="00273C76">
        <w:rPr>
          <w:b/>
          <w:sz w:val="22"/>
          <w:szCs w:val="22"/>
        </w:rPr>
        <w:t xml:space="preserve">, </w:t>
      </w:r>
      <w:r w:rsidRPr="00273C76">
        <w:rPr>
          <w:sz w:val="22"/>
          <w:szCs w:val="22"/>
        </w:rPr>
        <w:t>oferuję realizację przedmiotu zamówienia, zgodnie z zasadami określonymi w specyfikacji warunków zamówienia.</w:t>
      </w:r>
    </w:p>
    <w:p w14:paraId="69C03AE4" w14:textId="77777777" w:rsidR="004A698D" w:rsidRPr="00273C76" w:rsidRDefault="004A698D" w:rsidP="004A698D">
      <w:pPr>
        <w:widowControl w:val="0"/>
        <w:rPr>
          <w:b/>
          <w:sz w:val="22"/>
          <w:szCs w:val="22"/>
        </w:rPr>
      </w:pPr>
    </w:p>
    <w:p w14:paraId="374F44AC" w14:textId="31FB2FB0" w:rsidR="004A698D" w:rsidRPr="00273C76" w:rsidRDefault="004A698D" w:rsidP="004A698D">
      <w:pPr>
        <w:widowControl w:val="0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Cena brutto za 5150 litrów ciekłego azotu:   ......................................................................... PLN</w:t>
      </w:r>
    </w:p>
    <w:p w14:paraId="770A4DA7" w14:textId="7F6CF5F6" w:rsidR="004A698D" w:rsidRPr="00273C76" w:rsidRDefault="004A698D" w:rsidP="004A698D">
      <w:pPr>
        <w:widowControl w:val="0"/>
        <w:ind w:right="1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Słownie brutto:</w:t>
      </w:r>
      <w:r w:rsidR="00273C76">
        <w:rPr>
          <w:sz w:val="22"/>
          <w:szCs w:val="22"/>
        </w:rPr>
        <w:t xml:space="preserve"> </w:t>
      </w:r>
      <w:r w:rsidRPr="00273C7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6151F155" w14:textId="77777777" w:rsidR="004A698D" w:rsidRPr="00273C76" w:rsidRDefault="004A698D" w:rsidP="004A698D">
      <w:pPr>
        <w:widowControl w:val="0"/>
        <w:rPr>
          <w:sz w:val="22"/>
          <w:szCs w:val="22"/>
        </w:rPr>
      </w:pPr>
      <w:r w:rsidRPr="00273C76">
        <w:rPr>
          <w:sz w:val="22"/>
          <w:szCs w:val="22"/>
        </w:rPr>
        <w:t>Powyższa cena zawiera właściwą stawkę podatek VAT.</w:t>
      </w:r>
    </w:p>
    <w:p w14:paraId="1FA438DA" w14:textId="0C6138A0" w:rsidR="004A698D" w:rsidRPr="00273C76" w:rsidRDefault="004A698D" w:rsidP="004A698D">
      <w:pPr>
        <w:widowControl w:val="0"/>
        <w:ind w:right="1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Cena brutto</w:t>
      </w:r>
      <w:r w:rsidRPr="00273C76">
        <w:rPr>
          <w:sz w:val="22"/>
          <w:szCs w:val="22"/>
        </w:rPr>
        <w:t xml:space="preserve"> </w:t>
      </w:r>
      <w:r w:rsidRPr="00273C76">
        <w:rPr>
          <w:b/>
          <w:sz w:val="22"/>
          <w:szCs w:val="22"/>
        </w:rPr>
        <w:t>za 1 litr ciekłego azotu:   ......................................................................... PLN</w:t>
      </w:r>
    </w:p>
    <w:p w14:paraId="7A25B70B" w14:textId="0F05BFE8" w:rsidR="004A698D" w:rsidRPr="00273C76" w:rsidRDefault="004A698D" w:rsidP="004A698D">
      <w:pPr>
        <w:widowControl w:val="0"/>
        <w:ind w:right="1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3EC1583" w14:textId="77777777" w:rsidR="004A698D" w:rsidRPr="00273C76" w:rsidRDefault="004A698D" w:rsidP="004A698D">
      <w:pPr>
        <w:widowControl w:val="0"/>
        <w:rPr>
          <w:sz w:val="22"/>
          <w:szCs w:val="22"/>
        </w:rPr>
      </w:pPr>
      <w:r w:rsidRPr="00273C76">
        <w:rPr>
          <w:sz w:val="22"/>
          <w:szCs w:val="22"/>
        </w:rPr>
        <w:t>Powyższa cena zawiera właściwą stawkę podatek VAT.</w:t>
      </w:r>
    </w:p>
    <w:p w14:paraId="63020772" w14:textId="77777777" w:rsidR="004A698D" w:rsidRPr="00273C76" w:rsidRDefault="004A698D" w:rsidP="004A698D">
      <w:pPr>
        <w:widowControl w:val="0"/>
        <w:ind w:right="1"/>
        <w:jc w:val="both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Nazwa, producent:</w:t>
      </w:r>
      <w:r w:rsidRPr="00273C76">
        <w:rPr>
          <w:sz w:val="22"/>
          <w:szCs w:val="22"/>
        </w:rPr>
        <w:t>............................................../................................................................</w:t>
      </w:r>
    </w:p>
    <w:p w14:paraId="5FE49DD8" w14:textId="00957DF7" w:rsidR="004A698D" w:rsidRPr="00273C76" w:rsidRDefault="004A698D" w:rsidP="004A698D">
      <w:pPr>
        <w:widowControl w:val="0"/>
        <w:ind w:right="1"/>
        <w:jc w:val="both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>Termin realizacji umowy: 12 m-</w:t>
      </w:r>
      <w:proofErr w:type="spellStart"/>
      <w:r w:rsidRPr="00273C76">
        <w:rPr>
          <w:b/>
          <w:sz w:val="22"/>
          <w:szCs w:val="22"/>
        </w:rPr>
        <w:t>cy</w:t>
      </w:r>
      <w:proofErr w:type="spellEnd"/>
      <w:r w:rsidRPr="00273C76">
        <w:rPr>
          <w:b/>
          <w:sz w:val="22"/>
          <w:szCs w:val="22"/>
        </w:rPr>
        <w:t xml:space="preserve">                                 </w:t>
      </w:r>
    </w:p>
    <w:p w14:paraId="608843DB" w14:textId="020E1DF6" w:rsidR="004A698D" w:rsidRPr="00273C76" w:rsidRDefault="004A698D" w:rsidP="004A698D">
      <w:pPr>
        <w:widowControl w:val="0"/>
        <w:jc w:val="both"/>
        <w:rPr>
          <w:b/>
          <w:sz w:val="22"/>
          <w:szCs w:val="22"/>
        </w:rPr>
      </w:pPr>
      <w:r w:rsidRPr="00273C76">
        <w:rPr>
          <w:b/>
          <w:sz w:val="22"/>
          <w:szCs w:val="22"/>
        </w:rPr>
        <w:t xml:space="preserve">Termin dostawy w sytuacji awaryjnej </w:t>
      </w:r>
      <w:r w:rsidRPr="00273C76">
        <w:rPr>
          <w:sz w:val="22"/>
          <w:szCs w:val="22"/>
        </w:rPr>
        <w:t>(kryterium oceny ofert zgodnie z pkt 21.2.2 oraz 21.2.3 SWZ)</w:t>
      </w:r>
      <w:r w:rsidRPr="00273C76">
        <w:rPr>
          <w:b/>
          <w:sz w:val="22"/>
          <w:szCs w:val="22"/>
        </w:rPr>
        <w:t>:</w:t>
      </w:r>
    </w:p>
    <w:p w14:paraId="66A000F9" w14:textId="77777777" w:rsidR="004A698D" w:rsidRPr="00273C76" w:rsidRDefault="004A698D" w:rsidP="004A698D">
      <w:pPr>
        <w:widowControl w:val="0"/>
        <w:numPr>
          <w:ilvl w:val="0"/>
          <w:numId w:val="5"/>
        </w:numPr>
        <w:jc w:val="both"/>
        <w:rPr>
          <w:sz w:val="22"/>
          <w:szCs w:val="22"/>
        </w:rPr>
      </w:pPr>
      <w:r w:rsidRPr="00273C76">
        <w:rPr>
          <w:b/>
          <w:sz w:val="22"/>
          <w:szCs w:val="22"/>
        </w:rPr>
        <w:t>w odniesieniu do zamówienia składanego do godz. 11:00:</w:t>
      </w:r>
      <w:r w:rsidRPr="00273C76">
        <w:rPr>
          <w:sz w:val="22"/>
          <w:szCs w:val="22"/>
        </w:rPr>
        <w:t xml:space="preserve">  do godz. 22:00 tego samego dnia, w którym nastąpiło złożenie zapotrzebowania niezależnie od dnia tygodnia (7 dni w tygodniu) – </w:t>
      </w:r>
      <w:r w:rsidRPr="00273C76">
        <w:rPr>
          <w:color w:val="FF0000"/>
          <w:sz w:val="22"/>
          <w:szCs w:val="22"/>
        </w:rPr>
        <w:t>TAK / NIE*)</w:t>
      </w:r>
    </w:p>
    <w:p w14:paraId="23523730" w14:textId="77777777" w:rsidR="004A698D" w:rsidRPr="00273C76" w:rsidRDefault="004A698D" w:rsidP="004A698D">
      <w:pPr>
        <w:widowControl w:val="0"/>
        <w:numPr>
          <w:ilvl w:val="0"/>
          <w:numId w:val="5"/>
        </w:numPr>
        <w:jc w:val="both"/>
        <w:rPr>
          <w:sz w:val="22"/>
          <w:szCs w:val="22"/>
        </w:rPr>
      </w:pPr>
      <w:r w:rsidRPr="00273C76">
        <w:rPr>
          <w:b/>
          <w:sz w:val="22"/>
          <w:szCs w:val="22"/>
        </w:rPr>
        <w:t xml:space="preserve"> w odniesieniu do zamówienia składanego po godz. 11:00:</w:t>
      </w:r>
      <w:r w:rsidRPr="00273C76">
        <w:rPr>
          <w:sz w:val="22"/>
          <w:szCs w:val="22"/>
        </w:rPr>
        <w:t xml:space="preserve">  w godzinach od ………….. do ………… następnego dnia po dniu, w którym nastąpiło złożenie zapotrzebowania niezależnie od dnia tygodnia (7 dni w tygodniu) – </w:t>
      </w:r>
      <w:r w:rsidRPr="00273C76">
        <w:rPr>
          <w:color w:val="FF0000"/>
          <w:sz w:val="22"/>
          <w:szCs w:val="22"/>
        </w:rPr>
        <w:t>TAK / NIE**)</w:t>
      </w:r>
    </w:p>
    <w:p w14:paraId="241BE10A" w14:textId="77777777" w:rsidR="004A698D" w:rsidRPr="00273C76" w:rsidRDefault="004A698D" w:rsidP="004A698D">
      <w:pPr>
        <w:widowControl w:val="0"/>
        <w:ind w:left="360"/>
        <w:jc w:val="both"/>
        <w:rPr>
          <w:color w:val="FF0000"/>
          <w:sz w:val="22"/>
          <w:szCs w:val="22"/>
        </w:rPr>
      </w:pPr>
      <w:r w:rsidRPr="00273C76">
        <w:rPr>
          <w:b/>
          <w:color w:val="FF0000"/>
          <w:sz w:val="22"/>
          <w:szCs w:val="22"/>
        </w:rPr>
        <w:t>* )UWAGA! Należy zaznaczyć właściwe w zależności od tego czy wykonawca oferuje lub nie takie rozwiązanie w zakresie dostawy w sytuacji awaryjnej</w:t>
      </w:r>
    </w:p>
    <w:p w14:paraId="24D446D6" w14:textId="2CA08B99" w:rsidR="00273C76" w:rsidRPr="00273C76" w:rsidRDefault="004A698D" w:rsidP="00273C76">
      <w:pPr>
        <w:widowControl w:val="0"/>
        <w:ind w:left="360"/>
        <w:jc w:val="both"/>
        <w:rPr>
          <w:color w:val="FF0000"/>
          <w:sz w:val="22"/>
          <w:szCs w:val="22"/>
        </w:rPr>
      </w:pPr>
      <w:r w:rsidRPr="00273C76">
        <w:rPr>
          <w:b/>
          <w:color w:val="FF0000"/>
          <w:sz w:val="22"/>
          <w:szCs w:val="22"/>
        </w:rPr>
        <w:t>** )UWAGA! Należy wypełnić oferowany przedział czasowy realizacji dostawy w sytuacji awaryjnej.</w:t>
      </w:r>
    </w:p>
    <w:p w14:paraId="5A3C7E9F" w14:textId="77777777" w:rsidR="008D2AB8" w:rsidRPr="00273C76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73C76">
        <w:rPr>
          <w:sz w:val="22"/>
          <w:szCs w:val="22"/>
        </w:rPr>
        <w:lastRenderedPageBreak/>
        <w:t xml:space="preserve">Oświadczamy, że zgodnie z ustawą z dnia </w:t>
      </w:r>
      <w:r w:rsidR="00A0022B" w:rsidRPr="00273C76">
        <w:rPr>
          <w:sz w:val="22"/>
          <w:szCs w:val="22"/>
        </w:rPr>
        <w:t>6 marca 2018 r</w:t>
      </w:r>
      <w:r w:rsidRPr="00273C76">
        <w:rPr>
          <w:sz w:val="22"/>
          <w:szCs w:val="22"/>
        </w:rPr>
        <w:t>.</w:t>
      </w:r>
      <w:r w:rsidR="00A0022B" w:rsidRPr="00273C76">
        <w:rPr>
          <w:sz w:val="22"/>
          <w:szCs w:val="22"/>
        </w:rPr>
        <w:t xml:space="preserve"> Prawo przedsiębiorców, </w:t>
      </w:r>
      <w:r w:rsidRPr="00273C76">
        <w:rPr>
          <w:sz w:val="22"/>
          <w:szCs w:val="22"/>
        </w:rPr>
        <w:t>należymy do małych lub średnich przedsiębiorców:</w:t>
      </w:r>
      <w:r w:rsidRPr="00273C76">
        <w:rPr>
          <w:b/>
          <w:sz w:val="22"/>
          <w:szCs w:val="22"/>
        </w:rPr>
        <w:t xml:space="preserve"> TAK/NIE</w:t>
      </w:r>
    </w:p>
    <w:p w14:paraId="3FF129D3" w14:textId="16380D3F" w:rsidR="00990B42" w:rsidRPr="00273C76" w:rsidRDefault="008D2AB8" w:rsidP="0099695B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73C76">
        <w:rPr>
          <w:b/>
          <w:bCs/>
          <w:color w:val="000000"/>
          <w:sz w:val="22"/>
          <w:szCs w:val="22"/>
          <w:lang w:eastAsia="ar-SA"/>
        </w:rPr>
        <w:t>Termin płatności:</w:t>
      </w:r>
      <w:r w:rsidRPr="00273C76">
        <w:rPr>
          <w:color w:val="000000"/>
          <w:sz w:val="22"/>
          <w:szCs w:val="22"/>
          <w:lang w:eastAsia="ar-SA"/>
        </w:rPr>
        <w:t xml:space="preserve"> </w:t>
      </w:r>
      <w:r w:rsidR="00990B42" w:rsidRPr="00273C76">
        <w:rPr>
          <w:color w:val="000000"/>
          <w:sz w:val="22"/>
          <w:szCs w:val="22"/>
          <w:lang w:eastAsia="ar-SA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990B42" w:rsidRPr="00273C76">
        <w:rPr>
          <w:color w:val="000000"/>
          <w:sz w:val="22"/>
          <w:szCs w:val="22"/>
          <w:lang w:eastAsia="ar-SA"/>
        </w:rPr>
        <w:br/>
        <w:t>o podatku od towarów i usług.</w:t>
      </w:r>
    </w:p>
    <w:p w14:paraId="6DBDCBB6" w14:textId="77777777" w:rsidR="008D2AB8" w:rsidRPr="00273C76" w:rsidRDefault="008D2AB8" w:rsidP="008D2AB8">
      <w:pPr>
        <w:jc w:val="both"/>
        <w:rPr>
          <w:sz w:val="22"/>
          <w:szCs w:val="22"/>
        </w:rPr>
      </w:pPr>
    </w:p>
    <w:p w14:paraId="024DE981" w14:textId="0EA53260" w:rsidR="00FE545C" w:rsidRPr="00273C76" w:rsidRDefault="00FE545C" w:rsidP="00FE545C">
      <w:pPr>
        <w:rPr>
          <w:b/>
          <w:sz w:val="22"/>
          <w:szCs w:val="22"/>
          <w:u w:val="single"/>
        </w:rPr>
      </w:pPr>
      <w:r w:rsidRPr="00273C76">
        <w:rPr>
          <w:b/>
          <w:sz w:val="22"/>
          <w:szCs w:val="22"/>
          <w:u w:val="single"/>
        </w:rPr>
        <w:t>Jednocześnie oświadczamy, że:</w:t>
      </w:r>
    </w:p>
    <w:p w14:paraId="0203B0F1" w14:textId="5438C35D" w:rsidR="00FE545C" w:rsidRPr="00273C7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73C76">
        <w:rPr>
          <w:color w:val="000000"/>
          <w:sz w:val="22"/>
          <w:szCs w:val="22"/>
          <w:lang w:eastAsia="ar-SA"/>
        </w:rPr>
        <w:t>Oświadczamy, że jesteśmy związani niniejszą ofertą przez okres 30</w:t>
      </w:r>
      <w:r w:rsidR="005B33CF" w:rsidRPr="00273C76">
        <w:rPr>
          <w:color w:val="000000"/>
          <w:sz w:val="22"/>
          <w:szCs w:val="22"/>
          <w:lang w:eastAsia="ar-SA"/>
        </w:rPr>
        <w:t xml:space="preserve"> </w:t>
      </w:r>
      <w:r w:rsidRPr="00273C76">
        <w:rPr>
          <w:color w:val="000000"/>
          <w:sz w:val="22"/>
          <w:szCs w:val="22"/>
          <w:lang w:eastAsia="ar-SA"/>
        </w:rPr>
        <w:t>dni od dnia upływu terminu składania ofert.</w:t>
      </w:r>
    </w:p>
    <w:p w14:paraId="62A7AE12" w14:textId="77777777" w:rsidR="00FE545C" w:rsidRPr="00273C7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73C7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273C7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73C76">
        <w:rPr>
          <w:color w:val="000000"/>
          <w:sz w:val="22"/>
          <w:szCs w:val="22"/>
        </w:rPr>
        <w:t xml:space="preserve"> i nie wnosimy do nich żadnych zastrzeżeń.</w:t>
      </w:r>
    </w:p>
    <w:p w14:paraId="55CDD2EE" w14:textId="77777777" w:rsidR="00FE545C" w:rsidRPr="00273C7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73C7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21EA52" w14:textId="77777777" w:rsidR="00FE545C" w:rsidRPr="00273C76" w:rsidRDefault="00FE545C" w:rsidP="00FE545C">
      <w:pPr>
        <w:ind w:left="360"/>
        <w:jc w:val="both"/>
        <w:rPr>
          <w:i/>
          <w:sz w:val="22"/>
          <w:szCs w:val="22"/>
        </w:rPr>
      </w:pPr>
      <w:r w:rsidRPr="00273C7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274147" w14:textId="77777777" w:rsidR="00FE545C" w:rsidRPr="00273C76" w:rsidRDefault="00FE545C" w:rsidP="00FE545C">
      <w:pPr>
        <w:ind w:left="360"/>
        <w:jc w:val="both"/>
        <w:rPr>
          <w:i/>
          <w:sz w:val="22"/>
          <w:szCs w:val="22"/>
        </w:rPr>
      </w:pPr>
      <w:r w:rsidRPr="00273C7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C67DF6" w14:textId="77777777" w:rsidR="00FE545C" w:rsidRPr="00273C7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73C76" w14:paraId="2BA228A6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B333E" w14:textId="77777777" w:rsidR="00FE545C" w:rsidRPr="00273C7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3C7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98213" w14:textId="77777777" w:rsidR="00FE545C" w:rsidRPr="00273C7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3C76">
              <w:rPr>
                <w:sz w:val="22"/>
                <w:szCs w:val="22"/>
              </w:rPr>
              <w:t xml:space="preserve">Opis części zamówienia, którą wykonawca </w:t>
            </w:r>
          </w:p>
          <w:p w14:paraId="431007B8" w14:textId="77777777" w:rsidR="00FE545C" w:rsidRPr="00273C7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3C7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4E3C0" w14:textId="77777777" w:rsidR="00FE545C" w:rsidRPr="00273C7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3C76">
              <w:rPr>
                <w:sz w:val="22"/>
                <w:szCs w:val="22"/>
              </w:rPr>
              <w:t>Nazwa podwykonawcy</w:t>
            </w:r>
            <w:r w:rsidRPr="00273C76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273C76" w14:paraId="7A8A40E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E315D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87415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A256B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273C76" w14:paraId="2344208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8BF40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DD24B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94B22" w14:textId="77777777" w:rsidR="00FE545C" w:rsidRPr="00273C7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A1D330" w14:textId="77777777" w:rsidR="00FE545C" w:rsidRPr="00273C7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73C76">
        <w:rPr>
          <w:sz w:val="22"/>
          <w:szCs w:val="22"/>
        </w:rPr>
        <w:t>Upoważnionymi do reprezentowania naszej firmy są następujące osoby:</w:t>
      </w:r>
    </w:p>
    <w:p w14:paraId="4825EC8B" w14:textId="2F502ECA" w:rsidR="00FE545C" w:rsidRPr="00273C76" w:rsidRDefault="00FE545C" w:rsidP="00273C7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73C7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  <w:r w:rsidRPr="00273C76">
        <w:rPr>
          <w:rFonts w:ascii="Times New Roman" w:hAnsi="Times New Roman" w:cs="Times New Roman"/>
          <w:sz w:val="22"/>
          <w:szCs w:val="22"/>
        </w:rPr>
        <w:tab/>
      </w:r>
    </w:p>
    <w:p w14:paraId="71F06AC8" w14:textId="6AA44FCD" w:rsidR="00FE545C" w:rsidRPr="00273C7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73C7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73C76">
        <w:rPr>
          <w:sz w:val="22"/>
          <w:szCs w:val="22"/>
        </w:rPr>
        <w:tab/>
      </w:r>
      <w:r w:rsidRPr="00273C76">
        <w:rPr>
          <w:sz w:val="22"/>
          <w:szCs w:val="22"/>
        </w:rPr>
        <w:tab/>
        <w:t xml:space="preserve"> </w:t>
      </w:r>
    </w:p>
    <w:p w14:paraId="2F3D7624" w14:textId="77777777" w:rsidR="00FE545C" w:rsidRPr="00273C7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3EA03BD" w14:textId="3C966096" w:rsidR="00FE545C" w:rsidRPr="00273C7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73C7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73C76">
        <w:rPr>
          <w:sz w:val="22"/>
          <w:szCs w:val="22"/>
        </w:rPr>
        <w:tab/>
      </w:r>
      <w:r w:rsidRPr="00273C76">
        <w:rPr>
          <w:sz w:val="22"/>
          <w:szCs w:val="22"/>
        </w:rPr>
        <w:tab/>
        <w:t xml:space="preserve"> </w:t>
      </w:r>
    </w:p>
    <w:p w14:paraId="239E6080" w14:textId="77777777" w:rsidR="00FE545C" w:rsidRPr="00273C7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DE8C520" w14:textId="77777777" w:rsidR="00FE545C" w:rsidRPr="00273C7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73C76">
        <w:rPr>
          <w:sz w:val="22"/>
          <w:szCs w:val="22"/>
        </w:rPr>
        <w:t>upoważnienie dla powyżej wskazanych osób wynika z następującego (</w:t>
      </w:r>
      <w:proofErr w:type="spellStart"/>
      <w:r w:rsidRPr="00273C76">
        <w:rPr>
          <w:sz w:val="22"/>
          <w:szCs w:val="22"/>
        </w:rPr>
        <w:t>ych</w:t>
      </w:r>
      <w:proofErr w:type="spellEnd"/>
      <w:r w:rsidRPr="00273C76">
        <w:rPr>
          <w:sz w:val="22"/>
          <w:szCs w:val="22"/>
        </w:rPr>
        <w:t>) dokumentu(ów)</w:t>
      </w:r>
    </w:p>
    <w:p w14:paraId="35DF2010" w14:textId="77777777" w:rsidR="00FE545C" w:rsidRPr="00273C76" w:rsidRDefault="00FE545C" w:rsidP="00FE545C">
      <w:pPr>
        <w:jc w:val="both"/>
        <w:rPr>
          <w:sz w:val="22"/>
          <w:szCs w:val="22"/>
        </w:rPr>
      </w:pPr>
      <w:r w:rsidRPr="00273C7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DDCB92" w14:textId="77777777" w:rsidR="00FE545C" w:rsidRPr="00273C7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73C76">
        <w:rPr>
          <w:sz w:val="22"/>
          <w:szCs w:val="22"/>
        </w:rPr>
        <w:t>załącznikami do niniejszej oferty są:</w:t>
      </w:r>
    </w:p>
    <w:p w14:paraId="16D77E01" w14:textId="77777777" w:rsidR="00FE545C" w:rsidRPr="00273C7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………………………………………………………………………………………….</w:t>
      </w:r>
    </w:p>
    <w:p w14:paraId="6409974C" w14:textId="77777777" w:rsidR="00FE545C" w:rsidRPr="00273C7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……………………………………………..……………………………………………</w:t>
      </w:r>
    </w:p>
    <w:p w14:paraId="093F07B8" w14:textId="64779F3E" w:rsidR="00FE545C" w:rsidRPr="00273C7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3C7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D82625" w14:textId="04C98F47" w:rsidR="00FE545C" w:rsidRPr="00273C76" w:rsidRDefault="00116DD8" w:rsidP="00273C7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73C76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73C7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73C76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73C7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73C76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73C7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73C76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73C76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273C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18187" w14:textId="77777777" w:rsidR="00BA04A8" w:rsidRDefault="00BA04A8">
      <w:r>
        <w:separator/>
      </w:r>
    </w:p>
  </w:endnote>
  <w:endnote w:type="continuationSeparator" w:id="0">
    <w:p w14:paraId="26B6A299" w14:textId="77777777" w:rsidR="00BA04A8" w:rsidRDefault="00BA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E7B9" w14:textId="77777777" w:rsidR="00A13F8D" w:rsidRDefault="00A13F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79D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71BDF" w14:textId="77777777" w:rsidR="00A13F8D" w:rsidRDefault="00A13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9ED6F" w14:textId="77777777" w:rsidR="00BA04A8" w:rsidRDefault="00BA04A8">
      <w:r>
        <w:separator/>
      </w:r>
    </w:p>
  </w:footnote>
  <w:footnote w:type="continuationSeparator" w:id="0">
    <w:p w14:paraId="5F7874D2" w14:textId="77777777" w:rsidR="00BA04A8" w:rsidRDefault="00BA0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A43E" w14:textId="77777777" w:rsidR="00A13F8D" w:rsidRDefault="00A13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D68C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0D1DA" w14:textId="77777777" w:rsidR="00A13F8D" w:rsidRDefault="00A13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6224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68622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1237112">
    <w:abstractNumId w:val="1"/>
  </w:num>
  <w:num w:numId="4" w16cid:durableId="1225140891">
    <w:abstractNumId w:val="3"/>
  </w:num>
  <w:num w:numId="5" w16cid:durableId="728115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4A8"/>
    <w:rsid w:val="00012286"/>
    <w:rsid w:val="000704FC"/>
    <w:rsid w:val="00071CCC"/>
    <w:rsid w:val="000A013E"/>
    <w:rsid w:val="000B731D"/>
    <w:rsid w:val="000D6134"/>
    <w:rsid w:val="000E09C7"/>
    <w:rsid w:val="000F6589"/>
    <w:rsid w:val="00106636"/>
    <w:rsid w:val="00116DD8"/>
    <w:rsid w:val="00116EC6"/>
    <w:rsid w:val="001801DD"/>
    <w:rsid w:val="001D4612"/>
    <w:rsid w:val="00207E98"/>
    <w:rsid w:val="00216327"/>
    <w:rsid w:val="002723B0"/>
    <w:rsid w:val="00273C76"/>
    <w:rsid w:val="00315A4A"/>
    <w:rsid w:val="003C4089"/>
    <w:rsid w:val="004A698D"/>
    <w:rsid w:val="004B7300"/>
    <w:rsid w:val="004C6753"/>
    <w:rsid w:val="00595C87"/>
    <w:rsid w:val="005B33C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B42"/>
    <w:rsid w:val="0099695B"/>
    <w:rsid w:val="00A0022B"/>
    <w:rsid w:val="00A13F8D"/>
    <w:rsid w:val="00A346FE"/>
    <w:rsid w:val="00A47B4D"/>
    <w:rsid w:val="00A83018"/>
    <w:rsid w:val="00B774DC"/>
    <w:rsid w:val="00BA04A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B44D0"/>
  <w15:chartTrackingRefBased/>
  <w15:docId w15:val="{C426A64D-AF15-40E1-94C0-BA825248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632</Words>
  <Characters>5301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2023-04-04T13:02:00Z</cp:lastPrinted>
  <dcterms:created xsi:type="dcterms:W3CDTF">2023-04-04T13:02:00Z</dcterms:created>
  <dcterms:modified xsi:type="dcterms:W3CDTF">2023-04-04T13:02:00Z</dcterms:modified>
</cp:coreProperties>
</file>