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9F612C" w14:textId="77777777" w:rsidR="001020A3" w:rsidRDefault="001020A3" w:rsidP="001020A3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3</w:t>
      </w:r>
    </w:p>
    <w:p w14:paraId="265FA708" w14:textId="77777777" w:rsidR="001020A3" w:rsidRDefault="001020A3" w:rsidP="001020A3">
      <w:pPr>
        <w:pStyle w:val="Nagwek1"/>
        <w:rPr>
          <w:rFonts w:ascii="Verdana" w:hAnsi="Verdana"/>
          <w:sz w:val="20"/>
        </w:rPr>
      </w:pPr>
    </w:p>
    <w:p w14:paraId="3E97B3C6" w14:textId="7708B01B" w:rsidR="001020A3" w:rsidRDefault="001020A3" w:rsidP="001020A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WZÓR UMOWY</w:t>
      </w:r>
    </w:p>
    <w:p w14:paraId="5CD892E9" w14:textId="77777777" w:rsidR="001020A3" w:rsidRDefault="001020A3" w:rsidP="001020A3">
      <w:pPr>
        <w:tabs>
          <w:tab w:val="left" w:pos="0"/>
        </w:tabs>
        <w:ind w:right="1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Ostateczna treść umowy może ulec zmianie wyłącznie w zakresie nie zmieniającym istotnych warunków złożonej oferty i SWZ.</w:t>
      </w:r>
    </w:p>
    <w:p w14:paraId="7B88E8A1" w14:textId="77777777" w:rsidR="001020A3" w:rsidRDefault="001020A3" w:rsidP="001020A3">
      <w:pPr>
        <w:jc w:val="both"/>
        <w:rPr>
          <w:sz w:val="24"/>
          <w:szCs w:val="24"/>
        </w:rPr>
      </w:pPr>
    </w:p>
    <w:p w14:paraId="4E516F95" w14:textId="28562306" w:rsidR="001020A3" w:rsidRDefault="00D80506" w:rsidP="001020A3">
      <w:pPr>
        <w:jc w:val="both"/>
        <w:rPr>
          <w:sz w:val="24"/>
          <w:szCs w:val="24"/>
        </w:rPr>
      </w:pPr>
      <w:r w:rsidRPr="00D80506">
        <w:rPr>
          <w:sz w:val="24"/>
          <w:szCs w:val="24"/>
        </w:rPr>
        <w:t xml:space="preserve">Zawarta w Krakowie w wyniku przeprowadzonego postępowania o zamówienie publiczne </w:t>
      </w:r>
      <w:r w:rsidR="001020A3">
        <w:rPr>
          <w:sz w:val="24"/>
          <w:szCs w:val="24"/>
        </w:rPr>
        <w:t xml:space="preserve">w trybie </w:t>
      </w:r>
      <w:r w:rsidR="001020A3">
        <w:rPr>
          <w:b/>
          <w:sz w:val="24"/>
          <w:szCs w:val="24"/>
        </w:rPr>
        <w:t>przetargu nieograniczonego</w:t>
      </w:r>
    </w:p>
    <w:p w14:paraId="206A5AA9" w14:textId="2358FF4F"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pomiędzy:</w:t>
      </w:r>
    </w:p>
    <w:p w14:paraId="3DA3B45A" w14:textId="77777777" w:rsidR="001020A3" w:rsidRDefault="001020A3" w:rsidP="001020A3">
      <w:pPr>
        <w:ind w:right="-4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Akademia Górniczo – Hutnicza im. Stanisława Staszica w Krakowie Al. Mickiewicza 30 </w:t>
      </w:r>
    </w:p>
    <w:p w14:paraId="4C4ABFA1" w14:textId="77777777" w:rsidR="001020A3" w:rsidRDefault="001020A3" w:rsidP="001020A3">
      <w:pPr>
        <w:ind w:right="-4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Wydawnictwa AGH</w:t>
      </w:r>
    </w:p>
    <w:p w14:paraId="6AA662A5" w14:textId="77777777" w:rsidR="001020A3" w:rsidRDefault="001020A3" w:rsidP="001020A3">
      <w:pPr>
        <w:ind w:right="-47"/>
        <w:jc w:val="both"/>
        <w:rPr>
          <w:sz w:val="24"/>
          <w:szCs w:val="24"/>
        </w:rPr>
      </w:pPr>
      <w:r>
        <w:rPr>
          <w:sz w:val="24"/>
          <w:szCs w:val="24"/>
        </w:rPr>
        <w:t>reprezentowaną przez:</w:t>
      </w:r>
    </w:p>
    <w:p w14:paraId="0C234802" w14:textId="77777777"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……………………………………………………………………………………………</w:t>
      </w:r>
    </w:p>
    <w:p w14:paraId="408E3610" w14:textId="2340A58E" w:rsidR="001020A3" w:rsidRDefault="001020A3" w:rsidP="001020A3">
      <w:pPr>
        <w:tabs>
          <w:tab w:val="left" w:pos="720"/>
        </w:tabs>
        <w:jc w:val="both"/>
        <w:rPr>
          <w:sz w:val="24"/>
          <w:szCs w:val="24"/>
        </w:rPr>
      </w:pPr>
    </w:p>
    <w:p w14:paraId="2ABCECA4" w14:textId="77777777"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zwaną dalej </w:t>
      </w:r>
      <w:r w:rsidRPr="00910C42">
        <w:rPr>
          <w:b/>
          <w:sz w:val="24"/>
          <w:szCs w:val="24"/>
        </w:rPr>
        <w:t>ZLECENIODAWCĄ</w:t>
      </w:r>
    </w:p>
    <w:p w14:paraId="2CCF077A" w14:textId="77777777"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1D5E9A21" w14:textId="77777777" w:rsidR="001020A3" w:rsidRDefault="001020A3" w:rsidP="001020A3">
      <w:pPr>
        <w:ind w:right="-47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4BB06A" w14:textId="77777777"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zwanym dalej </w:t>
      </w:r>
      <w:r w:rsidRPr="00910C42">
        <w:rPr>
          <w:b/>
          <w:sz w:val="24"/>
          <w:szCs w:val="24"/>
        </w:rPr>
        <w:t>ZLECENIOBIORCĄ</w:t>
      </w:r>
    </w:p>
    <w:p w14:paraId="5FBBB6D6" w14:textId="77777777" w:rsidR="001020A3" w:rsidRDefault="001020A3" w:rsidP="001020A3">
      <w:pPr>
        <w:jc w:val="both"/>
        <w:rPr>
          <w:sz w:val="24"/>
          <w:szCs w:val="24"/>
        </w:rPr>
      </w:pPr>
    </w:p>
    <w:p w14:paraId="3F6211E6" w14:textId="77777777"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30557C72" w14:textId="28474B26" w:rsidR="001020A3" w:rsidRPr="00D80506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D80506">
        <w:rPr>
          <w:sz w:val="24"/>
          <w:szCs w:val="24"/>
        </w:rPr>
        <w:t>Zleceniodawca powierza a Zleceniobiorca przyjmuje do wykonania zlecenie na druk cyfrowy i dostawę książek:</w:t>
      </w:r>
    </w:p>
    <w:p w14:paraId="62E1EA4E" w14:textId="5EE8DC28" w:rsidR="00D80506" w:rsidRPr="00954C51" w:rsidRDefault="00D80506" w:rsidP="00954C51">
      <w:pPr>
        <w:numPr>
          <w:ilvl w:val="1"/>
          <w:numId w:val="23"/>
        </w:numPr>
        <w:tabs>
          <w:tab w:val="num" w:pos="426"/>
          <w:tab w:val="num" w:pos="1211"/>
        </w:tabs>
        <w:suppressAutoHyphens/>
        <w:autoSpaceDN w:val="0"/>
        <w:spacing w:after="200" w:line="276" w:lineRule="auto"/>
        <w:ind w:left="426" w:hanging="426"/>
        <w:contextualSpacing/>
        <w:jc w:val="both"/>
        <w:textAlignment w:val="baseline"/>
        <w:rPr>
          <w:sz w:val="24"/>
          <w:szCs w:val="24"/>
        </w:rPr>
      </w:pPr>
      <w:r w:rsidRPr="00D80506">
        <w:rPr>
          <w:sz w:val="24"/>
          <w:szCs w:val="24"/>
        </w:rPr>
        <w:t xml:space="preserve">druk książek w oprawie miękkiej (format B5, 16,5 cm x 24,0 cm po obcięciu), papier zwykły 80 g, okładka 4 kolory + folia błyszcząca lub matowa, </w:t>
      </w:r>
    </w:p>
    <w:p w14:paraId="0FE6971E" w14:textId="77777777" w:rsidR="00D80506" w:rsidRPr="00D80506" w:rsidRDefault="00D80506" w:rsidP="00D80506">
      <w:pPr>
        <w:numPr>
          <w:ilvl w:val="1"/>
          <w:numId w:val="23"/>
        </w:numPr>
        <w:tabs>
          <w:tab w:val="num" w:pos="426"/>
          <w:tab w:val="num" w:pos="1211"/>
        </w:tabs>
        <w:suppressAutoHyphens/>
        <w:autoSpaceDN w:val="0"/>
        <w:spacing w:after="200" w:line="276" w:lineRule="auto"/>
        <w:ind w:left="426" w:hanging="426"/>
        <w:contextualSpacing/>
        <w:jc w:val="both"/>
        <w:textAlignment w:val="baseline"/>
        <w:rPr>
          <w:sz w:val="24"/>
          <w:szCs w:val="24"/>
        </w:rPr>
      </w:pPr>
      <w:r w:rsidRPr="00D80506">
        <w:rPr>
          <w:sz w:val="24"/>
          <w:szCs w:val="24"/>
        </w:rPr>
        <w:t>druk książek w oprawie miękkiej (format A5, 20,5 cm x 14,5 cm</w:t>
      </w:r>
      <w:r w:rsidRPr="00D80506">
        <w:rPr>
          <w:b/>
          <w:sz w:val="24"/>
          <w:szCs w:val="24"/>
        </w:rPr>
        <w:t xml:space="preserve"> </w:t>
      </w:r>
      <w:r w:rsidRPr="00D80506">
        <w:rPr>
          <w:sz w:val="24"/>
          <w:szCs w:val="24"/>
        </w:rPr>
        <w:t>po obcięciu), papier zwykły 80 g, okładka 4 kolory + folia błyszcząca lub matowa</w:t>
      </w:r>
    </w:p>
    <w:p w14:paraId="1C401924" w14:textId="77777777" w:rsidR="00D80506" w:rsidRPr="00D80506" w:rsidRDefault="00D80506" w:rsidP="00D80506">
      <w:pPr>
        <w:numPr>
          <w:ilvl w:val="1"/>
          <w:numId w:val="23"/>
        </w:numPr>
        <w:tabs>
          <w:tab w:val="num" w:pos="426"/>
          <w:tab w:val="num" w:pos="1211"/>
        </w:tabs>
        <w:suppressAutoHyphens/>
        <w:autoSpaceDN w:val="0"/>
        <w:spacing w:after="200" w:line="276" w:lineRule="auto"/>
        <w:ind w:left="426" w:hanging="426"/>
        <w:contextualSpacing/>
        <w:jc w:val="both"/>
        <w:textAlignment w:val="baseline"/>
        <w:rPr>
          <w:sz w:val="24"/>
          <w:szCs w:val="24"/>
        </w:rPr>
      </w:pPr>
      <w:r w:rsidRPr="00D80506">
        <w:rPr>
          <w:sz w:val="24"/>
          <w:szCs w:val="24"/>
        </w:rPr>
        <w:t>druk książek w oprawie miękkiej (format A4, 21 cm x 29,7 cm po obcięciu), papier zwykły 80 g, okładka 4 kolory + folia błyszcząca lub matowa,</w:t>
      </w:r>
    </w:p>
    <w:p w14:paraId="6211393E" w14:textId="750DCF08" w:rsidR="00D80506" w:rsidRDefault="00D80506" w:rsidP="00D80506">
      <w:pPr>
        <w:numPr>
          <w:ilvl w:val="1"/>
          <w:numId w:val="23"/>
        </w:numPr>
        <w:tabs>
          <w:tab w:val="num" w:pos="426"/>
          <w:tab w:val="num" w:pos="1211"/>
        </w:tabs>
        <w:suppressAutoHyphens/>
        <w:autoSpaceDN w:val="0"/>
        <w:spacing w:after="200" w:line="276" w:lineRule="auto"/>
        <w:ind w:left="426" w:hanging="426"/>
        <w:contextualSpacing/>
        <w:jc w:val="both"/>
        <w:textAlignment w:val="baseline"/>
        <w:rPr>
          <w:sz w:val="24"/>
          <w:szCs w:val="24"/>
        </w:rPr>
      </w:pPr>
      <w:r w:rsidRPr="00D80506">
        <w:rPr>
          <w:sz w:val="24"/>
          <w:szCs w:val="24"/>
        </w:rPr>
        <w:t>druk książek w oprawie miękkiej (format A4, 21 cm x 29,7 cm po obcięciu), papier kreda błysk</w:t>
      </w:r>
      <w:r w:rsidR="0060503B">
        <w:rPr>
          <w:sz w:val="24"/>
          <w:szCs w:val="24"/>
        </w:rPr>
        <w:t>/mat</w:t>
      </w:r>
      <w:r w:rsidRPr="00D80506">
        <w:rPr>
          <w:sz w:val="24"/>
          <w:szCs w:val="24"/>
        </w:rPr>
        <w:t xml:space="preserve"> 130 g, okładka 4 kolory + folia błyszcząca lub matowa</w:t>
      </w:r>
      <w:r w:rsidR="00B308A3">
        <w:rPr>
          <w:sz w:val="24"/>
          <w:szCs w:val="24"/>
        </w:rPr>
        <w:t>.</w:t>
      </w:r>
    </w:p>
    <w:p w14:paraId="49CDDE15" w14:textId="77777777" w:rsidR="00D80506" w:rsidRPr="00D80506" w:rsidRDefault="00D80506" w:rsidP="00954C51">
      <w:pPr>
        <w:suppressAutoHyphens/>
        <w:autoSpaceDN w:val="0"/>
        <w:jc w:val="both"/>
        <w:textAlignment w:val="baseline"/>
        <w:rPr>
          <w:sz w:val="24"/>
          <w:szCs w:val="24"/>
        </w:rPr>
      </w:pPr>
      <w:r w:rsidRPr="00D80506">
        <w:rPr>
          <w:sz w:val="24"/>
          <w:szCs w:val="24"/>
        </w:rPr>
        <w:t xml:space="preserve">- rodzaj papieru do druku w 1 kolorze: </w:t>
      </w:r>
      <w:bookmarkStart w:id="0" w:name="_Hlk482705116"/>
      <w:r w:rsidRPr="00D80506">
        <w:rPr>
          <w:sz w:val="24"/>
          <w:szCs w:val="24"/>
        </w:rPr>
        <w:t>papier zwykły 80 g</w:t>
      </w:r>
      <w:bookmarkEnd w:id="0"/>
      <w:r w:rsidRPr="00D80506">
        <w:rPr>
          <w:sz w:val="24"/>
          <w:szCs w:val="24"/>
        </w:rPr>
        <w:t>, papier kredowany 130 g lub papier satynowany 90 g.</w:t>
      </w:r>
    </w:p>
    <w:p w14:paraId="43A81660" w14:textId="77777777" w:rsidR="00954C51" w:rsidRDefault="00D80506" w:rsidP="00954C51">
      <w:pPr>
        <w:rPr>
          <w:sz w:val="24"/>
          <w:szCs w:val="24"/>
        </w:rPr>
      </w:pPr>
      <w:r w:rsidRPr="00D80506">
        <w:rPr>
          <w:sz w:val="24"/>
          <w:szCs w:val="24"/>
        </w:rPr>
        <w:t xml:space="preserve">- rodzaj papieru do druku w 4 kolorach (CMYK): papier zwykły 80 g, papier kredowany 130 g </w:t>
      </w:r>
      <w:r>
        <w:rPr>
          <w:sz w:val="24"/>
          <w:szCs w:val="24"/>
        </w:rPr>
        <w:t xml:space="preserve">  </w:t>
      </w:r>
      <w:r w:rsidRPr="00D80506">
        <w:rPr>
          <w:sz w:val="24"/>
          <w:szCs w:val="24"/>
        </w:rPr>
        <w:t>lub papier satynowany 90 g.</w:t>
      </w:r>
      <w:r w:rsidR="00954C51" w:rsidRPr="00954C51">
        <w:rPr>
          <w:sz w:val="24"/>
          <w:szCs w:val="24"/>
        </w:rPr>
        <w:t xml:space="preserve"> </w:t>
      </w:r>
    </w:p>
    <w:p w14:paraId="79CDAE4E" w14:textId="226F3266" w:rsidR="00D80506" w:rsidRPr="00D80506" w:rsidRDefault="00954C51" w:rsidP="00954C51">
      <w:pPr>
        <w:rPr>
          <w:sz w:val="24"/>
          <w:szCs w:val="24"/>
        </w:rPr>
      </w:pPr>
      <w:r w:rsidRPr="00B308A3">
        <w:rPr>
          <w:sz w:val="24"/>
          <w:szCs w:val="24"/>
        </w:rPr>
        <w:t>Do każdego typu książek (A, B, C, D) Zamawiający może zlecić nadruk i nagranie płyt CD i DVD, umieszczenie ich w kopertach/koszulkach i przyklejenie do 3 str. okładki w drukowanych książkach</w:t>
      </w:r>
      <w:r>
        <w:rPr>
          <w:sz w:val="24"/>
          <w:szCs w:val="24"/>
        </w:rPr>
        <w:t>.</w:t>
      </w:r>
    </w:p>
    <w:p w14:paraId="109B5749" w14:textId="254F6AA3"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D80506">
        <w:rPr>
          <w:sz w:val="24"/>
          <w:szCs w:val="24"/>
        </w:rPr>
        <w:t>2. Szczegółowy zakres prac</w:t>
      </w:r>
      <w:r w:rsidR="00910C42" w:rsidRPr="00D80506">
        <w:rPr>
          <w:sz w:val="24"/>
          <w:szCs w:val="24"/>
        </w:rPr>
        <w:t>,</w:t>
      </w:r>
      <w:r w:rsidRPr="00D80506">
        <w:rPr>
          <w:sz w:val="24"/>
          <w:szCs w:val="24"/>
        </w:rPr>
        <w:t xml:space="preserve"> zwany dalej przedmiotem</w:t>
      </w:r>
      <w:r>
        <w:rPr>
          <w:sz w:val="24"/>
          <w:szCs w:val="24"/>
        </w:rPr>
        <w:t xml:space="preserve"> umowy</w:t>
      </w:r>
      <w:r w:rsidR="00910C42">
        <w:rPr>
          <w:sz w:val="24"/>
          <w:szCs w:val="24"/>
        </w:rPr>
        <w:t>,</w:t>
      </w:r>
      <w:r>
        <w:rPr>
          <w:sz w:val="24"/>
          <w:szCs w:val="24"/>
        </w:rPr>
        <w:t xml:space="preserve"> jest określony w opisie przedmiotu zamówienia SWZ. </w:t>
      </w:r>
    </w:p>
    <w:p w14:paraId="72BABC2A" w14:textId="77777777" w:rsidR="00D80506" w:rsidRDefault="00D80506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14:paraId="01DA5661" w14:textId="77777777"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14:paraId="3030794B" w14:textId="77777777" w:rsidR="001020A3" w:rsidRDefault="001020A3" w:rsidP="001020A3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Umowa zostaje zawarta od dnia …………. do dnia………………………………….</w:t>
      </w:r>
    </w:p>
    <w:p w14:paraId="4EAA099B" w14:textId="2DCC5E3E" w:rsidR="001020A3" w:rsidRDefault="001020A3" w:rsidP="001020A3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W przypadku zakończenia czasu realizacji umowy następuje zamknięcie umowy bez względu na stopień wykorzystania wartości zamówienia brutto podanego w zawartej umowie.</w:t>
      </w:r>
    </w:p>
    <w:p w14:paraId="6C3F6FEC" w14:textId="77777777" w:rsidR="001020A3" w:rsidRPr="00122369" w:rsidRDefault="001020A3" w:rsidP="001020A3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122369">
        <w:rPr>
          <w:sz w:val="24"/>
          <w:szCs w:val="24"/>
        </w:rPr>
        <w:t>Termin rozpoczęcia prac stanowiących przedmiot umowy strony ustalają na dzień ………....,</w:t>
      </w:r>
      <w:r w:rsidRPr="00122369">
        <w:rPr>
          <w:sz w:val="24"/>
          <w:szCs w:val="24"/>
        </w:rPr>
        <w:br/>
        <w:t>a termin zakończenia prac na dzień zrealizowania ostatniego zlecenia.</w:t>
      </w:r>
    </w:p>
    <w:p w14:paraId="58B5B129" w14:textId="366EE8C1" w:rsidR="001020A3" w:rsidRDefault="001020A3" w:rsidP="001020A3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122369" w:rsidRPr="00122369">
        <w:rPr>
          <w:sz w:val="24"/>
          <w:szCs w:val="24"/>
        </w:rPr>
        <w:t xml:space="preserve"> </w:t>
      </w:r>
      <w:r w:rsidR="00122369" w:rsidRPr="009E1539">
        <w:rPr>
          <w:sz w:val="24"/>
          <w:szCs w:val="24"/>
        </w:rPr>
        <w:t>Przedmiot umowy zlecany będzie sukcesywnie w miarę potrzeby w czasie trwania umowy</w:t>
      </w:r>
    </w:p>
    <w:p w14:paraId="0FD0EE2F" w14:textId="15FD5E81" w:rsidR="001020A3" w:rsidRDefault="001020A3" w:rsidP="00910C42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EE6ABA3" w14:textId="77777777"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5253860C" w14:textId="27B5DCF0" w:rsidR="001020A3" w:rsidRDefault="001020A3" w:rsidP="001020A3">
      <w:pPr>
        <w:tabs>
          <w:tab w:val="num" w:pos="2160"/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 Strony zgodnie postanawiają, że dla każdej pozycji wydawniczej będzie obowiązywała kalkulacja szczegółowa, zaś wynagrodzenie za każdorazowo zleconą usługę obliczone zostanie w oparciu o poniższe ceny jednostkowe netto:</w:t>
      </w:r>
    </w:p>
    <w:p w14:paraId="06E9982A" w14:textId="53FCE17A" w:rsidR="004839FD" w:rsidRPr="004839FD" w:rsidRDefault="004839FD" w:rsidP="001020A3">
      <w:pPr>
        <w:tabs>
          <w:tab w:val="num" w:pos="2160"/>
          <w:tab w:val="center" w:pos="4536"/>
          <w:tab w:val="right" w:pos="9072"/>
        </w:tabs>
        <w:jc w:val="both"/>
        <w:rPr>
          <w:sz w:val="24"/>
          <w:szCs w:val="24"/>
          <w:u w:val="single"/>
        </w:rPr>
      </w:pPr>
      <w:r w:rsidRPr="004839FD">
        <w:rPr>
          <w:sz w:val="24"/>
          <w:szCs w:val="24"/>
          <w:u w:val="single"/>
        </w:rPr>
        <w:t>A. Format B-5</w:t>
      </w:r>
    </w:p>
    <w:p w14:paraId="694A6189" w14:textId="3777D9DA" w:rsidR="001020A3" w:rsidRPr="00CD6F28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 w:rsidRPr="00CD6F28">
        <w:rPr>
          <w:sz w:val="24"/>
          <w:szCs w:val="24"/>
        </w:rPr>
        <w:t>Cena druku 1 strony czarno-białej na papierze zwykłym 80 g - ………..złotych</w:t>
      </w:r>
    </w:p>
    <w:p w14:paraId="658CA32D" w14:textId="0BED50D2" w:rsidR="001020A3" w:rsidRPr="00CD6F28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 w:rsidRPr="00CD6F28">
        <w:rPr>
          <w:sz w:val="24"/>
          <w:szCs w:val="24"/>
        </w:rPr>
        <w:t>Cena druku 1 strony kolorowej na papierze zwykłym 80 g - ………..złotych</w:t>
      </w:r>
    </w:p>
    <w:p w14:paraId="5F5CF074" w14:textId="77777777" w:rsidR="001020A3" w:rsidRPr="00CD6F28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 w:rsidRPr="00CD6F28">
        <w:rPr>
          <w:sz w:val="24"/>
          <w:szCs w:val="24"/>
        </w:rPr>
        <w:t>Cena wykonania wklejki dwustronnej czarno-białej na papierze zwykłym 80 g - ………..złotych</w:t>
      </w:r>
    </w:p>
    <w:p w14:paraId="0B817CB1" w14:textId="77777777" w:rsidR="001020A3" w:rsidRPr="00CD6F28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 w:rsidRPr="00CD6F28">
        <w:rPr>
          <w:sz w:val="24"/>
          <w:szCs w:val="24"/>
        </w:rPr>
        <w:t>Cena wykonania wklejki dwustronnej kolorowej na papierze zwykłym 80 g - …………złotych</w:t>
      </w:r>
    </w:p>
    <w:p w14:paraId="01995105" w14:textId="2A424CDA" w:rsidR="001020A3" w:rsidRPr="00CD6F28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 w:rsidRPr="00CD6F28">
        <w:rPr>
          <w:sz w:val="24"/>
          <w:szCs w:val="24"/>
        </w:rPr>
        <w:t>Cena druku okładki + folia błyszcząca lub matowa - ………..złotych</w:t>
      </w:r>
    </w:p>
    <w:p w14:paraId="71C5E190" w14:textId="2762D4BF"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bookmarkStart w:id="1" w:name="_Hlk132354256"/>
      <w:r w:rsidRPr="00CD6F28">
        <w:rPr>
          <w:sz w:val="24"/>
          <w:szCs w:val="24"/>
        </w:rPr>
        <w:t xml:space="preserve">Cena nagrania CD lub DVD wraz z nadrukiem i czynnościami introligatorskimi (włożenie CD </w:t>
      </w:r>
      <w:r w:rsidRPr="008770A7">
        <w:rPr>
          <w:sz w:val="24"/>
          <w:szCs w:val="24"/>
        </w:rPr>
        <w:t>lub DVD do kopert z okienkami</w:t>
      </w:r>
      <w:r w:rsidR="00895B85">
        <w:rPr>
          <w:sz w:val="24"/>
          <w:szCs w:val="24"/>
        </w:rPr>
        <w:t>/koszulek foliowych</w:t>
      </w:r>
      <w:r w:rsidRPr="008770A7">
        <w:rPr>
          <w:sz w:val="24"/>
          <w:szCs w:val="24"/>
        </w:rPr>
        <w:t>, przyklejenie koperty</w:t>
      </w:r>
      <w:r w:rsidR="00895B85">
        <w:rPr>
          <w:sz w:val="24"/>
          <w:szCs w:val="24"/>
        </w:rPr>
        <w:t>/koszulki</w:t>
      </w:r>
      <w:r w:rsidRPr="008770A7">
        <w:rPr>
          <w:sz w:val="24"/>
          <w:szCs w:val="24"/>
        </w:rPr>
        <w:t xml:space="preserve"> do 3 str. okładki) - ………..złotych</w:t>
      </w:r>
    </w:p>
    <w:bookmarkEnd w:id="1"/>
    <w:p w14:paraId="371E55F8" w14:textId="3B53DA10" w:rsidR="004839FD" w:rsidRPr="004839FD" w:rsidRDefault="004839FD" w:rsidP="004839FD">
      <w:pPr>
        <w:tabs>
          <w:tab w:val="num" w:pos="2160"/>
          <w:tab w:val="center" w:pos="4536"/>
          <w:tab w:val="right" w:pos="9072"/>
        </w:tabs>
        <w:ind w:left="360"/>
        <w:jc w:val="both"/>
        <w:rPr>
          <w:sz w:val="24"/>
          <w:szCs w:val="24"/>
          <w:u w:val="single"/>
        </w:rPr>
      </w:pPr>
      <w:r w:rsidRPr="004839FD">
        <w:rPr>
          <w:sz w:val="24"/>
          <w:szCs w:val="24"/>
          <w:u w:val="single"/>
        </w:rPr>
        <w:t>B. Format A-5</w:t>
      </w:r>
    </w:p>
    <w:p w14:paraId="4F6B4CB8" w14:textId="4C8B0263" w:rsidR="001020A3" w:rsidRPr="00155BA4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 w:rsidRPr="008770A7">
        <w:rPr>
          <w:sz w:val="24"/>
          <w:szCs w:val="24"/>
        </w:rPr>
        <w:t xml:space="preserve">Cena </w:t>
      </w:r>
      <w:r w:rsidRPr="00155BA4">
        <w:rPr>
          <w:sz w:val="24"/>
          <w:szCs w:val="24"/>
        </w:rPr>
        <w:t>druku 1 strony czarno-białej na papierze zwykłym 80 g - ………..złotych</w:t>
      </w:r>
    </w:p>
    <w:p w14:paraId="626B1A84" w14:textId="0BE77CD7"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 w:rsidRPr="00155BA4">
        <w:rPr>
          <w:sz w:val="24"/>
          <w:szCs w:val="24"/>
        </w:rPr>
        <w:t>Cena druku 1 strony kolorowej na papierze zwykłym 80 g - ………..złotych</w:t>
      </w:r>
    </w:p>
    <w:p w14:paraId="79052DD9" w14:textId="77777777" w:rsidR="004839FD" w:rsidRPr="00CD6F28" w:rsidRDefault="004839FD" w:rsidP="004839FD">
      <w:pPr>
        <w:numPr>
          <w:ilvl w:val="0"/>
          <w:numId w:val="24"/>
        </w:numPr>
        <w:jc w:val="both"/>
        <w:rPr>
          <w:sz w:val="24"/>
          <w:szCs w:val="24"/>
        </w:rPr>
      </w:pPr>
      <w:r w:rsidRPr="00CD6F28">
        <w:rPr>
          <w:sz w:val="24"/>
          <w:szCs w:val="24"/>
        </w:rPr>
        <w:t>Cena wykonania wklejki dwustronnej czarno-białej na papierze zwykłym 80 g - ………..złotych</w:t>
      </w:r>
    </w:p>
    <w:p w14:paraId="4E103057" w14:textId="17A8D1BA" w:rsidR="004839FD" w:rsidRPr="004839FD" w:rsidRDefault="004839FD" w:rsidP="004839FD">
      <w:pPr>
        <w:numPr>
          <w:ilvl w:val="0"/>
          <w:numId w:val="24"/>
        </w:numPr>
        <w:jc w:val="both"/>
        <w:rPr>
          <w:sz w:val="24"/>
          <w:szCs w:val="24"/>
        </w:rPr>
      </w:pPr>
      <w:r w:rsidRPr="00CD6F28">
        <w:rPr>
          <w:sz w:val="24"/>
          <w:szCs w:val="24"/>
        </w:rPr>
        <w:t>Cena wykonania wklejki dwustronnej kolorowej na papierze zwykłym 80 g - …………złotych</w:t>
      </w:r>
    </w:p>
    <w:p w14:paraId="4F70DD6B" w14:textId="4AACF4A9" w:rsidR="008770A7" w:rsidRDefault="008770A7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 w:rsidRPr="00155BA4">
        <w:rPr>
          <w:sz w:val="24"/>
          <w:szCs w:val="24"/>
        </w:rPr>
        <w:t xml:space="preserve">Cena druku okładki </w:t>
      </w:r>
      <w:r w:rsidR="004839FD">
        <w:rPr>
          <w:sz w:val="24"/>
          <w:szCs w:val="24"/>
        </w:rPr>
        <w:t>+ folia błyszcząca lub matowa</w:t>
      </w:r>
      <w:r w:rsidR="00786F18">
        <w:rPr>
          <w:sz w:val="24"/>
          <w:szCs w:val="24"/>
        </w:rPr>
        <w:t xml:space="preserve">……………………. </w:t>
      </w:r>
      <w:r w:rsidR="004839FD">
        <w:rPr>
          <w:sz w:val="24"/>
          <w:szCs w:val="24"/>
        </w:rPr>
        <w:t>z</w:t>
      </w:r>
      <w:r w:rsidR="00786F18">
        <w:rPr>
          <w:sz w:val="24"/>
          <w:szCs w:val="24"/>
        </w:rPr>
        <w:t>łotych</w:t>
      </w:r>
    </w:p>
    <w:p w14:paraId="063FF081" w14:textId="77777777" w:rsidR="004839FD" w:rsidRDefault="004839FD" w:rsidP="004839FD">
      <w:pPr>
        <w:numPr>
          <w:ilvl w:val="0"/>
          <w:numId w:val="24"/>
        </w:numPr>
        <w:jc w:val="both"/>
        <w:rPr>
          <w:sz w:val="24"/>
          <w:szCs w:val="24"/>
        </w:rPr>
      </w:pPr>
      <w:r w:rsidRPr="00CD6F28">
        <w:rPr>
          <w:sz w:val="24"/>
          <w:szCs w:val="24"/>
        </w:rPr>
        <w:t xml:space="preserve">Cena nagrania CD lub DVD wraz z nadrukiem i czynnościami introligatorskimi (włożenie CD </w:t>
      </w:r>
      <w:r w:rsidRPr="008770A7">
        <w:rPr>
          <w:sz w:val="24"/>
          <w:szCs w:val="24"/>
        </w:rPr>
        <w:t>lub DVD do kopert z okienkami</w:t>
      </w:r>
      <w:r>
        <w:rPr>
          <w:sz w:val="24"/>
          <w:szCs w:val="24"/>
        </w:rPr>
        <w:t>/koszulek foliowych</w:t>
      </w:r>
      <w:r w:rsidRPr="008770A7">
        <w:rPr>
          <w:sz w:val="24"/>
          <w:szCs w:val="24"/>
        </w:rPr>
        <w:t>, przyklejenie koperty</w:t>
      </w:r>
      <w:r>
        <w:rPr>
          <w:sz w:val="24"/>
          <w:szCs w:val="24"/>
        </w:rPr>
        <w:t>/koszulki</w:t>
      </w:r>
      <w:r w:rsidRPr="008770A7">
        <w:rPr>
          <w:sz w:val="24"/>
          <w:szCs w:val="24"/>
        </w:rPr>
        <w:t xml:space="preserve"> do 3 str. okładki) - ………..złotych</w:t>
      </w:r>
    </w:p>
    <w:p w14:paraId="0771DC02" w14:textId="51E1D533" w:rsidR="004839FD" w:rsidRPr="004839FD" w:rsidRDefault="004839FD" w:rsidP="004839FD">
      <w:pPr>
        <w:tabs>
          <w:tab w:val="center" w:pos="4536"/>
          <w:tab w:val="right" w:pos="9072"/>
        </w:tabs>
        <w:ind w:left="360"/>
        <w:jc w:val="both"/>
        <w:rPr>
          <w:sz w:val="24"/>
          <w:szCs w:val="24"/>
          <w:u w:val="single"/>
        </w:rPr>
      </w:pPr>
      <w:r w:rsidRPr="004839FD">
        <w:rPr>
          <w:sz w:val="24"/>
          <w:szCs w:val="24"/>
          <w:u w:val="single"/>
        </w:rPr>
        <w:t>C. Format A-4 papier zwykły</w:t>
      </w:r>
    </w:p>
    <w:p w14:paraId="41E51477" w14:textId="6832C5D8" w:rsidR="001020A3" w:rsidRPr="00155BA4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 w:rsidRPr="00155BA4">
        <w:rPr>
          <w:sz w:val="24"/>
          <w:szCs w:val="24"/>
        </w:rPr>
        <w:t>Cena druku 1 strony czarno-białej na papierze zwykłym 80 g ………..złotych</w:t>
      </w:r>
    </w:p>
    <w:p w14:paraId="0C4F0342" w14:textId="7EDCD01F"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 w:rsidRPr="00155BA4">
        <w:rPr>
          <w:sz w:val="24"/>
          <w:szCs w:val="24"/>
        </w:rPr>
        <w:t>Cena druku 1 strony kolorowej na papierze zwykłym 80 g………..złotych</w:t>
      </w:r>
    </w:p>
    <w:p w14:paraId="3045A42A" w14:textId="77777777" w:rsidR="004839FD" w:rsidRPr="00CD6F28" w:rsidRDefault="004839FD" w:rsidP="004839FD">
      <w:pPr>
        <w:numPr>
          <w:ilvl w:val="0"/>
          <w:numId w:val="24"/>
        </w:numPr>
        <w:jc w:val="both"/>
        <w:rPr>
          <w:sz w:val="24"/>
          <w:szCs w:val="24"/>
        </w:rPr>
      </w:pPr>
      <w:bookmarkStart w:id="2" w:name="_Hlk132354761"/>
      <w:r w:rsidRPr="00CD6F28">
        <w:rPr>
          <w:sz w:val="24"/>
          <w:szCs w:val="24"/>
        </w:rPr>
        <w:t>Cena wykonania wklejki dwustronnej czarno-białej na papierze zwykłym 80 g - ………..złotych</w:t>
      </w:r>
    </w:p>
    <w:p w14:paraId="7AB7B9C5" w14:textId="77777777" w:rsidR="004839FD" w:rsidRPr="004839FD" w:rsidRDefault="004839FD" w:rsidP="004839FD">
      <w:pPr>
        <w:numPr>
          <w:ilvl w:val="0"/>
          <w:numId w:val="24"/>
        </w:numPr>
        <w:jc w:val="both"/>
        <w:rPr>
          <w:sz w:val="24"/>
          <w:szCs w:val="24"/>
        </w:rPr>
      </w:pPr>
      <w:r w:rsidRPr="00CD6F28">
        <w:rPr>
          <w:sz w:val="24"/>
          <w:szCs w:val="24"/>
        </w:rPr>
        <w:t>Cena wykonania wklejki dwustronnej kolorowej na papierze zwykłym 80 g - …………złotych</w:t>
      </w:r>
    </w:p>
    <w:p w14:paraId="755EA496" w14:textId="77777777" w:rsidR="004839FD" w:rsidRDefault="004839FD" w:rsidP="004839FD">
      <w:pPr>
        <w:numPr>
          <w:ilvl w:val="0"/>
          <w:numId w:val="24"/>
        </w:numPr>
        <w:jc w:val="both"/>
        <w:rPr>
          <w:sz w:val="24"/>
          <w:szCs w:val="24"/>
        </w:rPr>
      </w:pPr>
      <w:r w:rsidRPr="00155BA4">
        <w:rPr>
          <w:sz w:val="24"/>
          <w:szCs w:val="24"/>
        </w:rPr>
        <w:t xml:space="preserve">Cena druku okładki </w:t>
      </w:r>
      <w:r>
        <w:rPr>
          <w:sz w:val="24"/>
          <w:szCs w:val="24"/>
        </w:rPr>
        <w:t>+ folia błyszcząca lub matowa……………………. złotych</w:t>
      </w:r>
    </w:p>
    <w:p w14:paraId="36A58273" w14:textId="77777777" w:rsidR="004839FD" w:rsidRDefault="004839FD" w:rsidP="004839FD">
      <w:pPr>
        <w:numPr>
          <w:ilvl w:val="0"/>
          <w:numId w:val="24"/>
        </w:numPr>
        <w:jc w:val="both"/>
        <w:rPr>
          <w:sz w:val="24"/>
          <w:szCs w:val="24"/>
        </w:rPr>
      </w:pPr>
      <w:r w:rsidRPr="00CD6F28">
        <w:rPr>
          <w:sz w:val="24"/>
          <w:szCs w:val="24"/>
        </w:rPr>
        <w:t xml:space="preserve">Cena nagrania CD lub DVD wraz z nadrukiem i czynnościami introligatorskimi (włożenie CD </w:t>
      </w:r>
      <w:r w:rsidRPr="008770A7">
        <w:rPr>
          <w:sz w:val="24"/>
          <w:szCs w:val="24"/>
        </w:rPr>
        <w:t>lub DVD do kopert z okienkami</w:t>
      </w:r>
      <w:r>
        <w:rPr>
          <w:sz w:val="24"/>
          <w:szCs w:val="24"/>
        </w:rPr>
        <w:t>/koszulek foliowych</w:t>
      </w:r>
      <w:r w:rsidRPr="008770A7">
        <w:rPr>
          <w:sz w:val="24"/>
          <w:szCs w:val="24"/>
        </w:rPr>
        <w:t>, przyklejenie koperty</w:t>
      </w:r>
      <w:r>
        <w:rPr>
          <w:sz w:val="24"/>
          <w:szCs w:val="24"/>
        </w:rPr>
        <w:t>/koszulki</w:t>
      </w:r>
      <w:r w:rsidRPr="008770A7">
        <w:rPr>
          <w:sz w:val="24"/>
          <w:szCs w:val="24"/>
        </w:rPr>
        <w:t xml:space="preserve"> do 3 str. okładki) - ………..złotych</w:t>
      </w:r>
    </w:p>
    <w:bookmarkEnd w:id="2"/>
    <w:p w14:paraId="3429C80E" w14:textId="5547DF1C" w:rsidR="004839FD" w:rsidRPr="004839FD" w:rsidRDefault="004839FD" w:rsidP="004839FD">
      <w:pPr>
        <w:tabs>
          <w:tab w:val="center" w:pos="4536"/>
          <w:tab w:val="right" w:pos="9072"/>
        </w:tabs>
        <w:ind w:left="36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D</w:t>
      </w:r>
      <w:r w:rsidRPr="004839FD">
        <w:rPr>
          <w:sz w:val="24"/>
          <w:szCs w:val="24"/>
          <w:u w:val="single"/>
        </w:rPr>
        <w:t xml:space="preserve">. Format A-4 papier </w:t>
      </w:r>
      <w:r>
        <w:rPr>
          <w:sz w:val="24"/>
          <w:szCs w:val="24"/>
          <w:u w:val="single"/>
        </w:rPr>
        <w:t>kredowany</w:t>
      </w:r>
    </w:p>
    <w:p w14:paraId="4E3CAF47" w14:textId="78294199" w:rsidR="001020A3" w:rsidRPr="00155BA4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 w:rsidRPr="00155BA4">
        <w:rPr>
          <w:sz w:val="24"/>
          <w:szCs w:val="24"/>
        </w:rPr>
        <w:t>Cena druku 1 strony czarno-białej na papierze kredowanym błyszczącym 130 g …………..złotych</w:t>
      </w:r>
    </w:p>
    <w:p w14:paraId="091D0865" w14:textId="61C69306" w:rsidR="001020A3" w:rsidRPr="00155BA4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 w:rsidRPr="00155BA4">
        <w:rPr>
          <w:sz w:val="24"/>
          <w:szCs w:val="24"/>
        </w:rPr>
        <w:t>Cena druku 1 strony kolorowej na papierze kredowanym błyszczącym 130 g …………..złotych.</w:t>
      </w:r>
    </w:p>
    <w:p w14:paraId="3C0A32EA" w14:textId="77777777" w:rsidR="004839FD" w:rsidRPr="00CD6F28" w:rsidRDefault="004839FD" w:rsidP="004839FD">
      <w:pPr>
        <w:numPr>
          <w:ilvl w:val="0"/>
          <w:numId w:val="24"/>
        </w:numPr>
        <w:jc w:val="both"/>
        <w:rPr>
          <w:sz w:val="24"/>
          <w:szCs w:val="24"/>
        </w:rPr>
      </w:pPr>
      <w:r w:rsidRPr="00CD6F28">
        <w:rPr>
          <w:sz w:val="24"/>
          <w:szCs w:val="24"/>
        </w:rPr>
        <w:t>Cena wykonania wklejki dwustronnej czarno-białej na papierze zwykłym 80 g - ………..złotych</w:t>
      </w:r>
    </w:p>
    <w:p w14:paraId="6E50040F" w14:textId="77777777" w:rsidR="004839FD" w:rsidRPr="004839FD" w:rsidRDefault="004839FD" w:rsidP="004839FD">
      <w:pPr>
        <w:numPr>
          <w:ilvl w:val="0"/>
          <w:numId w:val="24"/>
        </w:numPr>
        <w:jc w:val="both"/>
        <w:rPr>
          <w:sz w:val="24"/>
          <w:szCs w:val="24"/>
        </w:rPr>
      </w:pPr>
      <w:r w:rsidRPr="00CD6F28">
        <w:rPr>
          <w:sz w:val="24"/>
          <w:szCs w:val="24"/>
        </w:rPr>
        <w:t>Cena wykonania wklejki dwustronnej kolorowej na papierze zwykłym 80 g - …………złotych</w:t>
      </w:r>
    </w:p>
    <w:p w14:paraId="0EB8B77A" w14:textId="77777777" w:rsidR="004839FD" w:rsidRDefault="004839FD" w:rsidP="004839FD">
      <w:pPr>
        <w:numPr>
          <w:ilvl w:val="0"/>
          <w:numId w:val="24"/>
        </w:numPr>
        <w:jc w:val="both"/>
        <w:rPr>
          <w:sz w:val="24"/>
          <w:szCs w:val="24"/>
        </w:rPr>
      </w:pPr>
      <w:r w:rsidRPr="00155BA4">
        <w:rPr>
          <w:sz w:val="24"/>
          <w:szCs w:val="24"/>
        </w:rPr>
        <w:t xml:space="preserve">Cena druku okładki </w:t>
      </w:r>
      <w:r>
        <w:rPr>
          <w:sz w:val="24"/>
          <w:szCs w:val="24"/>
        </w:rPr>
        <w:t>+ folia błyszcząca lub matowa……………………. złotych</w:t>
      </w:r>
    </w:p>
    <w:p w14:paraId="03DAF501" w14:textId="0B50667F" w:rsidR="004839FD" w:rsidRPr="004839FD" w:rsidRDefault="004839FD" w:rsidP="004839FD">
      <w:pPr>
        <w:numPr>
          <w:ilvl w:val="0"/>
          <w:numId w:val="24"/>
        </w:numPr>
        <w:jc w:val="both"/>
        <w:rPr>
          <w:sz w:val="24"/>
          <w:szCs w:val="24"/>
        </w:rPr>
      </w:pPr>
      <w:r w:rsidRPr="00CD6F28">
        <w:rPr>
          <w:sz w:val="24"/>
          <w:szCs w:val="24"/>
        </w:rPr>
        <w:t xml:space="preserve">Cena nagrania CD lub DVD wraz z nadrukiem i czynnościami introligatorskimi (włożenie CD </w:t>
      </w:r>
      <w:r w:rsidRPr="008770A7">
        <w:rPr>
          <w:sz w:val="24"/>
          <w:szCs w:val="24"/>
        </w:rPr>
        <w:t>lub DVD do kopert z okienkami</w:t>
      </w:r>
      <w:r>
        <w:rPr>
          <w:sz w:val="24"/>
          <w:szCs w:val="24"/>
        </w:rPr>
        <w:t>/koszulek foliowych</w:t>
      </w:r>
      <w:r w:rsidRPr="008770A7">
        <w:rPr>
          <w:sz w:val="24"/>
          <w:szCs w:val="24"/>
        </w:rPr>
        <w:t>, przyklejenie koperty</w:t>
      </w:r>
      <w:r>
        <w:rPr>
          <w:sz w:val="24"/>
          <w:szCs w:val="24"/>
        </w:rPr>
        <w:t>/koszulki</w:t>
      </w:r>
      <w:r w:rsidRPr="008770A7">
        <w:rPr>
          <w:sz w:val="24"/>
          <w:szCs w:val="24"/>
        </w:rPr>
        <w:t xml:space="preserve"> do 3 str. okładki) - ………..złotych</w:t>
      </w:r>
    </w:p>
    <w:p w14:paraId="13B83B3B" w14:textId="7F69074B" w:rsidR="001020A3" w:rsidRPr="00954C51" w:rsidRDefault="001020A3" w:rsidP="00954C51">
      <w:pPr>
        <w:pStyle w:val="Akapitzlist"/>
        <w:numPr>
          <w:ilvl w:val="0"/>
          <w:numId w:val="23"/>
        </w:numPr>
        <w:tabs>
          <w:tab w:val="left" w:pos="1080"/>
        </w:tabs>
        <w:jc w:val="both"/>
        <w:rPr>
          <w:sz w:val="24"/>
          <w:szCs w:val="24"/>
        </w:rPr>
      </w:pPr>
      <w:r w:rsidRPr="00954C51">
        <w:rPr>
          <w:sz w:val="24"/>
          <w:szCs w:val="24"/>
        </w:rPr>
        <w:t>Wykonanie okładki broszurowej 4 kolory + 1 w formacie B-5, A-5 i A-4 zwiększy cenę druku okładki o 10%.</w:t>
      </w:r>
    </w:p>
    <w:p w14:paraId="101DC19A" w14:textId="77777777" w:rsidR="0060503B" w:rsidRDefault="0060503B" w:rsidP="0060503B">
      <w:pPr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przypadku druku 1+1 lub 4+4 na papierze satynowanym będzie obowiązywał współczynnik zwiększający cenę podstawową o 50%.</w:t>
      </w:r>
    </w:p>
    <w:p w14:paraId="2C069044" w14:textId="64849360" w:rsidR="0060503B" w:rsidRPr="00954C51" w:rsidRDefault="0060503B" w:rsidP="00954C51">
      <w:pPr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przypadku druku 1+1 lub 4+4 w formacie B-5 na papierze kredowanym będzie obowiązywał współczynnik zwiększający cenę podstawową o 50%.</w:t>
      </w:r>
    </w:p>
    <w:p w14:paraId="1DC50C6B" w14:textId="77777777" w:rsidR="001020A3" w:rsidRPr="00D80506" w:rsidRDefault="001020A3" w:rsidP="001020A3">
      <w:pPr>
        <w:jc w:val="both"/>
        <w:rPr>
          <w:sz w:val="24"/>
          <w:szCs w:val="24"/>
        </w:rPr>
      </w:pPr>
      <w:r w:rsidRPr="00155BA4">
        <w:rPr>
          <w:sz w:val="24"/>
          <w:szCs w:val="24"/>
        </w:rPr>
        <w:t>3</w:t>
      </w:r>
      <w:r w:rsidRPr="00155BA4">
        <w:rPr>
          <w:b/>
          <w:sz w:val="24"/>
          <w:szCs w:val="24"/>
        </w:rPr>
        <w:t xml:space="preserve">. </w:t>
      </w:r>
      <w:r w:rsidRPr="00155BA4">
        <w:rPr>
          <w:sz w:val="24"/>
          <w:szCs w:val="24"/>
        </w:rPr>
        <w:t>W przypadku zwiększonych nakładów Zleceniobiorca zobowiązuje się zastosować następujące obniżki ceny:</w:t>
      </w:r>
    </w:p>
    <w:p w14:paraId="2B7A3160" w14:textId="77777777" w:rsidR="001020A3" w:rsidRDefault="001020A3" w:rsidP="001020A3">
      <w:pPr>
        <w:numPr>
          <w:ilvl w:val="0"/>
          <w:numId w:val="25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nakład powyżej 250 egz.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- 10%,</w:t>
      </w:r>
    </w:p>
    <w:p w14:paraId="3D9A18FD" w14:textId="4FCDFA42" w:rsidR="0060503B" w:rsidRPr="0060503B" w:rsidRDefault="001020A3" w:rsidP="0060503B">
      <w:pPr>
        <w:numPr>
          <w:ilvl w:val="0"/>
          <w:numId w:val="25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nakład powyżej 350 egz.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- 15%.</w:t>
      </w:r>
    </w:p>
    <w:p w14:paraId="63F0873B" w14:textId="77777777" w:rsidR="001020A3" w:rsidRDefault="001020A3" w:rsidP="001020A3">
      <w:pPr>
        <w:tabs>
          <w:tab w:val="left" w:pos="540"/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4. Ceny określone w § 3 ust. 1 są cenami maksymalnymi w okresie obowiązywania niniejszej umowy.</w:t>
      </w:r>
    </w:p>
    <w:p w14:paraId="3DC45C51" w14:textId="77777777" w:rsidR="00910C42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910C42">
        <w:rPr>
          <w:sz w:val="24"/>
          <w:szCs w:val="24"/>
        </w:rPr>
        <w:t>Zapłata nastąpi za faktycznie wykonane zlecenia.</w:t>
      </w:r>
    </w:p>
    <w:p w14:paraId="1D80E111" w14:textId="7B49C6A6" w:rsidR="001020A3" w:rsidRDefault="00910C42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1020A3">
        <w:rPr>
          <w:sz w:val="24"/>
          <w:szCs w:val="24"/>
        </w:rPr>
        <w:t>Wartość umowy w okresie jej obowiązywania nie może przekroczyć kwoty 160 000,00 zł</w:t>
      </w:r>
      <w:r w:rsidR="00653B66">
        <w:rPr>
          <w:sz w:val="24"/>
          <w:szCs w:val="24"/>
        </w:rPr>
        <w:t xml:space="preserve"> </w:t>
      </w:r>
      <w:r w:rsidR="001020A3">
        <w:rPr>
          <w:sz w:val="24"/>
          <w:szCs w:val="24"/>
        </w:rPr>
        <w:t>brutto (słownie: sto sześćdziesiąt tysięcy zł 00/100).</w:t>
      </w:r>
    </w:p>
    <w:p w14:paraId="746B4005" w14:textId="6C4765D2" w:rsidR="001020A3" w:rsidRDefault="00910C42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020A3">
        <w:rPr>
          <w:sz w:val="24"/>
          <w:szCs w:val="24"/>
        </w:rPr>
        <w:t>. Niniejsza umowa wygasa przed upływem okresu czasu jej trwania z dniem wyczerpania środków, o których mowa w § 3 ust. 5.</w:t>
      </w:r>
    </w:p>
    <w:p w14:paraId="5183FCDF" w14:textId="5856B8A0" w:rsidR="001020A3" w:rsidRDefault="00910C42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1020A3">
        <w:rPr>
          <w:sz w:val="24"/>
          <w:szCs w:val="24"/>
        </w:rPr>
        <w:t>. Jeżeli w trakcie trwania umowy zlecone usługi nie wyczerpią wartości określonej w § 3 ust. 5 to Zleceniobiorcy nie przysługują z tego powodu żadne roszczenia względem Zleceniodawcy.</w:t>
      </w:r>
    </w:p>
    <w:p w14:paraId="4F88D6FF" w14:textId="6E5EDA42" w:rsidR="001020A3" w:rsidRDefault="00910C42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1020A3">
        <w:rPr>
          <w:sz w:val="24"/>
          <w:szCs w:val="24"/>
        </w:rPr>
        <w:t>. Gwarantowany zakres umowy wynosi 40%.</w:t>
      </w:r>
    </w:p>
    <w:p w14:paraId="4FACC243" w14:textId="77777777" w:rsidR="001020A3" w:rsidRDefault="001020A3" w:rsidP="001020A3">
      <w:pPr>
        <w:tabs>
          <w:tab w:val="center" w:pos="4536"/>
          <w:tab w:val="right" w:pos="9072"/>
        </w:tabs>
        <w:rPr>
          <w:sz w:val="24"/>
          <w:szCs w:val="24"/>
        </w:rPr>
      </w:pPr>
    </w:p>
    <w:p w14:paraId="31A56513" w14:textId="77777777"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14:paraId="3123507C" w14:textId="11F5C8BD"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Należność, za każdorazową usługę będzie uregulowana przez Zleceniodawcę w terminie 21 dni od dnia otrzymania faktury wystawionej przez Zleceniobiorcę po zatwierdzeniu poprawnego wykonania poszczególnego zlecenia przedmiotu umowy.</w:t>
      </w:r>
    </w:p>
    <w:p w14:paraId="32D382EF" w14:textId="410E1E7D"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910C42" w:rsidRPr="00910C42">
        <w:rPr>
          <w:sz w:val="24"/>
          <w:szCs w:val="24"/>
        </w:rPr>
        <w:tab/>
        <w:t xml:space="preserve">Zapłata wynagrodzenia nastąpi przelewem na rachunek </w:t>
      </w:r>
      <w:r w:rsidR="00D80506">
        <w:rPr>
          <w:sz w:val="24"/>
          <w:szCs w:val="24"/>
        </w:rPr>
        <w:t>Zleceniobiorcy</w:t>
      </w:r>
      <w:r w:rsidR="00910C42" w:rsidRPr="00910C42">
        <w:rPr>
          <w:sz w:val="24"/>
          <w:szCs w:val="24"/>
        </w:rPr>
        <w:t xml:space="preserve"> zawarty na dzień zlecenia przelewu w wykazie podmiotów</w:t>
      </w:r>
      <w:r w:rsidR="005B5030">
        <w:rPr>
          <w:sz w:val="24"/>
          <w:szCs w:val="24"/>
        </w:rPr>
        <w:t>,</w:t>
      </w:r>
      <w:r w:rsidR="00910C42" w:rsidRPr="00910C42">
        <w:rPr>
          <w:sz w:val="24"/>
          <w:szCs w:val="24"/>
        </w:rPr>
        <w:t xml:space="preserve">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7752D526" w14:textId="77777777"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 Strony postanawiają, że zapłata następuje w dniu obciążenia rachunku bankowego Zleceniodawcy.</w:t>
      </w:r>
    </w:p>
    <w:p w14:paraId="3FC81A33" w14:textId="1DE8052C"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653B6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przypadku nieterminowej płatności należności </w:t>
      </w:r>
      <w:bookmarkStart w:id="3" w:name="_Hlk129763726"/>
      <w:r>
        <w:rPr>
          <w:sz w:val="24"/>
          <w:szCs w:val="24"/>
        </w:rPr>
        <w:t xml:space="preserve">Zleceniobiorca </w:t>
      </w:r>
      <w:bookmarkEnd w:id="3"/>
      <w:r>
        <w:rPr>
          <w:sz w:val="24"/>
          <w:szCs w:val="24"/>
        </w:rPr>
        <w:t>ma prawo naliczyć Zleceniodawcy odsetki ustawowe za każdy dzień zwłoki.</w:t>
      </w:r>
    </w:p>
    <w:p w14:paraId="7AA1F90E" w14:textId="77777777"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32DC88D2" w14:textId="7C070060"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14:paraId="2F3B2EA9" w14:textId="0CA1D0E6" w:rsidR="00910C42" w:rsidRDefault="00910C42" w:rsidP="00910C42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D80506">
        <w:rPr>
          <w:sz w:val="24"/>
          <w:szCs w:val="24"/>
        </w:rPr>
        <w:t xml:space="preserve">Zleceniobiorca </w:t>
      </w:r>
      <w:r>
        <w:rPr>
          <w:sz w:val="24"/>
          <w:szCs w:val="24"/>
        </w:rPr>
        <w:t xml:space="preserve">zobowiązuje się do zatrudnienia (przez siebie lub przez podwykonawcę) w oparciu o umowę o pracę w sposób określony w art. 22 § 1 ustawy z dnia 26 czerwca 1974 r. – Kodeks pracy (Dz. U. 2022.1510) osób wykonujących czynności w zakresie obsługi maszyn drukarskich objętych przedmiotem umowy. </w:t>
      </w:r>
    </w:p>
    <w:p w14:paraId="0C79D8D2" w14:textId="60CE15AC" w:rsidR="00910C42" w:rsidRDefault="00910C42" w:rsidP="00910C42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  <w:t xml:space="preserve">W odniesieniu do osób wykonujących czynności polegające na wykonywaniu pracy w rozumieniu art. 22 §1 Kodeksu pracy, o których mowa powyżej, na żądanie </w:t>
      </w:r>
      <w:r w:rsidR="00D80506">
        <w:rPr>
          <w:sz w:val="24"/>
          <w:szCs w:val="24"/>
        </w:rPr>
        <w:t>Zleceniodawcy</w:t>
      </w:r>
      <w:r>
        <w:rPr>
          <w:sz w:val="24"/>
          <w:szCs w:val="24"/>
        </w:rPr>
        <w:t xml:space="preserve"> na każdym etapie realizacji Umowy </w:t>
      </w:r>
      <w:r w:rsidR="00D80506">
        <w:rPr>
          <w:sz w:val="24"/>
          <w:szCs w:val="24"/>
        </w:rPr>
        <w:t xml:space="preserve">Zleceniobiorca </w:t>
      </w:r>
      <w:r>
        <w:rPr>
          <w:sz w:val="24"/>
          <w:szCs w:val="24"/>
        </w:rPr>
        <w:t xml:space="preserve">winien udokumentować fakt zatrudnienia, poprzez przedłożenie przez </w:t>
      </w:r>
      <w:r w:rsidR="00D80506">
        <w:rPr>
          <w:sz w:val="24"/>
          <w:szCs w:val="24"/>
        </w:rPr>
        <w:t>Zleceniobiorcę</w:t>
      </w:r>
      <w:r>
        <w:rPr>
          <w:sz w:val="24"/>
          <w:szCs w:val="24"/>
        </w:rPr>
        <w:t xml:space="preserve">, kopii umów o pracę (poświadczonych za zgodność z oryginałem)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</w:t>
      </w:r>
      <w:r w:rsidR="00D80506">
        <w:rPr>
          <w:sz w:val="24"/>
          <w:szCs w:val="24"/>
        </w:rPr>
        <w:t>Zleceniodawca</w:t>
      </w:r>
      <w:r>
        <w:rPr>
          <w:sz w:val="24"/>
          <w:szCs w:val="24"/>
        </w:rPr>
        <w:t xml:space="preserve"> w każdym czasie może zażądać dodatkowych dokumentów lub wyjaśnień, jeżeli stwierdzi, że dokumenty przedstawione przez </w:t>
      </w:r>
      <w:r w:rsidR="00D80506">
        <w:rPr>
          <w:sz w:val="24"/>
          <w:szCs w:val="24"/>
        </w:rPr>
        <w:t xml:space="preserve">Zleceniobiorcę </w:t>
      </w:r>
      <w:r>
        <w:rPr>
          <w:sz w:val="24"/>
          <w:szCs w:val="24"/>
        </w:rPr>
        <w:t xml:space="preserve">budzą wątpliwości, co do ich autentyczności lub co do okoliczności, które powinny potwierdzać. W takim przypadku </w:t>
      </w:r>
      <w:r w:rsidR="00D80506">
        <w:rPr>
          <w:sz w:val="24"/>
          <w:szCs w:val="24"/>
        </w:rPr>
        <w:t xml:space="preserve">Zleceniobiorca </w:t>
      </w:r>
      <w:r>
        <w:rPr>
          <w:sz w:val="24"/>
          <w:szCs w:val="24"/>
        </w:rPr>
        <w:t xml:space="preserve">zobowiązany jest do przedstawienia dodatkowych dokumentów w terminie wyznaczonym przez </w:t>
      </w:r>
      <w:r w:rsidR="00D80506">
        <w:rPr>
          <w:sz w:val="24"/>
          <w:szCs w:val="24"/>
        </w:rPr>
        <w:t>Zleceniodawcę</w:t>
      </w:r>
      <w:r>
        <w:rPr>
          <w:sz w:val="24"/>
          <w:szCs w:val="24"/>
        </w:rPr>
        <w:t>.</w:t>
      </w:r>
    </w:p>
    <w:p w14:paraId="33A66A59" w14:textId="124A9B65" w:rsidR="00910C42" w:rsidRDefault="00910C42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2B183E8E" w14:textId="026652BC" w:rsidR="00D80506" w:rsidRDefault="00D80506" w:rsidP="00D80506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5179A825" w14:textId="77777777"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1. Strony ustanawiają odpowiedzialność za niewykonanie lub nienależyte wykonanie umowy </w:t>
      </w:r>
      <w:r>
        <w:rPr>
          <w:sz w:val="24"/>
          <w:szCs w:val="24"/>
        </w:rPr>
        <w:br/>
        <w:t>w formie kar umownych.</w:t>
      </w:r>
    </w:p>
    <w:p w14:paraId="433474B3" w14:textId="77777777" w:rsidR="001020A3" w:rsidRDefault="001020A3" w:rsidP="00155BA4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Zleceniobiorca zapłaci Zleceniodawcy kary umowne: </w:t>
      </w:r>
    </w:p>
    <w:p w14:paraId="4E6DC806" w14:textId="77777777" w:rsidR="001020A3" w:rsidRDefault="001020A3" w:rsidP="00155BA4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zwłokę w wykonaniu zleconych każdorazowo prac, w wysokości </w:t>
      </w:r>
      <w:r>
        <w:rPr>
          <w:b/>
          <w:sz w:val="24"/>
          <w:szCs w:val="24"/>
        </w:rPr>
        <w:t>5%</w:t>
      </w:r>
      <w:r>
        <w:rPr>
          <w:sz w:val="24"/>
          <w:szCs w:val="24"/>
        </w:rPr>
        <w:t xml:space="preserve"> ich wartości, za każdy dzień zwłoki liczony od dnia, w którym prace miały być wykonane;</w:t>
      </w:r>
    </w:p>
    <w:p w14:paraId="649F7594" w14:textId="71AE2D29" w:rsidR="001020A3" w:rsidRDefault="00155BA4" w:rsidP="00155BA4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sz w:val="24"/>
          <w:szCs w:val="24"/>
        </w:rPr>
      </w:pPr>
      <w:r w:rsidRPr="00155BA4">
        <w:rPr>
          <w:sz w:val="24"/>
          <w:szCs w:val="24"/>
        </w:rPr>
        <w:tab/>
        <w:t xml:space="preserve">z tytułu odstąpienia od umowy w całości przez którąkolwiek ze stron z winy występującej po stronie </w:t>
      </w:r>
      <w:r w:rsidR="001020A3">
        <w:rPr>
          <w:sz w:val="24"/>
          <w:szCs w:val="24"/>
        </w:rPr>
        <w:t xml:space="preserve">Zleceniobiorcy </w:t>
      </w:r>
      <w:r>
        <w:rPr>
          <w:sz w:val="24"/>
          <w:szCs w:val="24"/>
        </w:rPr>
        <w:t xml:space="preserve">w </w:t>
      </w:r>
      <w:r w:rsidR="001020A3">
        <w:rPr>
          <w:sz w:val="24"/>
          <w:szCs w:val="24"/>
        </w:rPr>
        <w:t xml:space="preserve">wysokości </w:t>
      </w:r>
      <w:r w:rsidR="001020A3">
        <w:rPr>
          <w:b/>
          <w:sz w:val="24"/>
          <w:szCs w:val="24"/>
        </w:rPr>
        <w:t>10%</w:t>
      </w:r>
      <w:r w:rsidR="001020A3">
        <w:rPr>
          <w:sz w:val="24"/>
          <w:szCs w:val="24"/>
        </w:rPr>
        <w:t xml:space="preserve"> wynagrodzenia określonego w § 3 ust.</w:t>
      </w:r>
      <w:r>
        <w:rPr>
          <w:sz w:val="24"/>
          <w:szCs w:val="24"/>
        </w:rPr>
        <w:t>6;</w:t>
      </w:r>
    </w:p>
    <w:p w14:paraId="66050E76" w14:textId="7603D6E0" w:rsidR="00155BA4" w:rsidRPr="00155BA4" w:rsidRDefault="00155BA4" w:rsidP="00155BA4">
      <w:pPr>
        <w:pStyle w:val="Akapitzlist"/>
        <w:numPr>
          <w:ilvl w:val="0"/>
          <w:numId w:val="21"/>
        </w:numPr>
        <w:tabs>
          <w:tab w:val="clear" w:pos="1495"/>
          <w:tab w:val="num" w:pos="284"/>
        </w:tabs>
        <w:ind w:left="0" w:firstLine="0"/>
        <w:jc w:val="both"/>
        <w:rPr>
          <w:sz w:val="24"/>
          <w:szCs w:val="24"/>
        </w:rPr>
      </w:pPr>
      <w:r w:rsidRPr="00155BA4">
        <w:rPr>
          <w:sz w:val="24"/>
          <w:szCs w:val="24"/>
        </w:rPr>
        <w:t xml:space="preserve">z tytułu odstąpienia od umowy w części przez którąkolwiek ze stron z winy występującej po stronie </w:t>
      </w:r>
      <w:r>
        <w:rPr>
          <w:sz w:val="24"/>
          <w:szCs w:val="24"/>
        </w:rPr>
        <w:t>Zleceniobiorcy</w:t>
      </w:r>
      <w:r w:rsidRPr="00155BA4">
        <w:rPr>
          <w:sz w:val="24"/>
          <w:szCs w:val="24"/>
        </w:rPr>
        <w:t>, w wysokości 10% wartości części przedmiotu umowy, której dotyczy odstąpienie;</w:t>
      </w:r>
    </w:p>
    <w:p w14:paraId="546EA214" w14:textId="05052727" w:rsidR="001020A3" w:rsidRDefault="001020A3" w:rsidP="00155BA4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Zleceniobiorca nie przedstawi dokumentów lub wyjaśnień potwierdzających fakt zatrudnienia osób wskazanych do czynności wymienionych w § </w:t>
      </w:r>
      <w:r w:rsidR="008976C0">
        <w:rPr>
          <w:sz w:val="24"/>
          <w:szCs w:val="24"/>
        </w:rPr>
        <w:t xml:space="preserve">5 ust. 1 </w:t>
      </w:r>
      <w:r>
        <w:rPr>
          <w:sz w:val="24"/>
          <w:szCs w:val="24"/>
        </w:rPr>
        <w:t xml:space="preserve"> (w tym także dodatkowych dokumentów na żądanie </w:t>
      </w:r>
      <w:r w:rsidR="00155BA4">
        <w:rPr>
          <w:sz w:val="24"/>
          <w:szCs w:val="24"/>
        </w:rPr>
        <w:t>Zleceniodawcy</w:t>
      </w:r>
      <w:r>
        <w:rPr>
          <w:sz w:val="24"/>
          <w:szCs w:val="24"/>
        </w:rPr>
        <w:t xml:space="preserve">) albo jeżeli przedstawione dokumenty lub wyjaśnienia nie potwierdzą wymaganego zatrudnienia, </w:t>
      </w:r>
      <w:r w:rsidR="00155BA4">
        <w:rPr>
          <w:sz w:val="24"/>
          <w:szCs w:val="24"/>
        </w:rPr>
        <w:t>Zleceniobiorca</w:t>
      </w:r>
      <w:r>
        <w:rPr>
          <w:sz w:val="24"/>
          <w:szCs w:val="24"/>
        </w:rPr>
        <w:t xml:space="preserve"> zapłaci za każdy nie przedłożony dokument lub wyjaśnienie zatrudnienia na umowę o pracę osób wykonujących czynności wymienione w § </w:t>
      </w:r>
      <w:r w:rsidR="008976C0">
        <w:rPr>
          <w:sz w:val="24"/>
          <w:szCs w:val="24"/>
        </w:rPr>
        <w:t>5</w:t>
      </w:r>
      <w:r>
        <w:rPr>
          <w:sz w:val="24"/>
          <w:szCs w:val="24"/>
        </w:rPr>
        <w:t xml:space="preserve"> ust. </w:t>
      </w:r>
      <w:r w:rsidR="009D5FC6">
        <w:rPr>
          <w:sz w:val="24"/>
          <w:szCs w:val="24"/>
        </w:rPr>
        <w:t>1</w:t>
      </w:r>
      <w:r>
        <w:rPr>
          <w:sz w:val="24"/>
          <w:szCs w:val="24"/>
        </w:rPr>
        <w:t>, w wysokości 4 000,00 złotych za każdą ww. osobę.</w:t>
      </w:r>
    </w:p>
    <w:p w14:paraId="25FA8000" w14:textId="3C844416" w:rsidR="00155BA4" w:rsidRPr="00155BA4" w:rsidRDefault="001020A3" w:rsidP="00155BA4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155BA4">
        <w:rPr>
          <w:sz w:val="24"/>
          <w:szCs w:val="24"/>
        </w:rPr>
        <w:t>Zleceniodawca</w:t>
      </w:r>
      <w:r w:rsidR="00155BA4" w:rsidRPr="00155BA4">
        <w:rPr>
          <w:sz w:val="24"/>
          <w:szCs w:val="24"/>
        </w:rPr>
        <w:t xml:space="preserve"> zapłaci </w:t>
      </w:r>
      <w:r w:rsidR="00155BA4">
        <w:rPr>
          <w:sz w:val="24"/>
          <w:szCs w:val="24"/>
        </w:rPr>
        <w:t xml:space="preserve">Zleceniobiorcy </w:t>
      </w:r>
      <w:r w:rsidR="00155BA4" w:rsidRPr="00155BA4">
        <w:rPr>
          <w:sz w:val="24"/>
          <w:szCs w:val="24"/>
        </w:rPr>
        <w:t>karę umową:</w:t>
      </w:r>
    </w:p>
    <w:p w14:paraId="160D4D7B" w14:textId="0970730E" w:rsidR="00155BA4" w:rsidRPr="00155BA4" w:rsidRDefault="00155BA4" w:rsidP="00155BA4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155BA4">
        <w:rPr>
          <w:sz w:val="24"/>
          <w:szCs w:val="24"/>
        </w:rPr>
        <w:t>a)</w:t>
      </w:r>
      <w:r w:rsidRPr="00155BA4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155BA4">
        <w:rPr>
          <w:sz w:val="24"/>
          <w:szCs w:val="24"/>
        </w:rPr>
        <w:t xml:space="preserve">z tytułu odstąpienia od umowy w całości przez którąkolwiek ze stron z winy występującej po stronie </w:t>
      </w:r>
      <w:r>
        <w:rPr>
          <w:sz w:val="24"/>
          <w:szCs w:val="24"/>
        </w:rPr>
        <w:t>Zleceniodawcy</w:t>
      </w:r>
      <w:r w:rsidRPr="00155BA4">
        <w:rPr>
          <w:sz w:val="24"/>
          <w:szCs w:val="24"/>
        </w:rPr>
        <w:t xml:space="preserve">, w wysokości 10% całkowitego wynagrodzenia określonego w § 3 ust. </w:t>
      </w:r>
      <w:r>
        <w:rPr>
          <w:sz w:val="24"/>
          <w:szCs w:val="24"/>
        </w:rPr>
        <w:t>6</w:t>
      </w:r>
      <w:r w:rsidRPr="00155BA4">
        <w:rPr>
          <w:sz w:val="24"/>
          <w:szCs w:val="24"/>
        </w:rPr>
        <w:t>;</w:t>
      </w:r>
    </w:p>
    <w:p w14:paraId="1762141E" w14:textId="31BBAEB4" w:rsidR="00155BA4" w:rsidRPr="00155BA4" w:rsidRDefault="00155BA4" w:rsidP="00155BA4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155BA4">
        <w:rPr>
          <w:sz w:val="24"/>
          <w:szCs w:val="24"/>
        </w:rPr>
        <w:t>b)</w:t>
      </w:r>
      <w:r w:rsidRPr="00155BA4">
        <w:rPr>
          <w:sz w:val="24"/>
          <w:szCs w:val="24"/>
        </w:rPr>
        <w:tab/>
      </w:r>
      <w:r w:rsidR="008976C0">
        <w:rPr>
          <w:sz w:val="24"/>
          <w:szCs w:val="24"/>
        </w:rPr>
        <w:t xml:space="preserve"> </w:t>
      </w:r>
      <w:r w:rsidRPr="00155BA4">
        <w:rPr>
          <w:sz w:val="24"/>
          <w:szCs w:val="24"/>
        </w:rPr>
        <w:t xml:space="preserve">z tytułu odstąpienia od umowy w części przez którąkolwiek ze stron z winy występującej po stronie </w:t>
      </w:r>
      <w:r>
        <w:rPr>
          <w:sz w:val="24"/>
          <w:szCs w:val="24"/>
        </w:rPr>
        <w:t>Zleceniodawcy</w:t>
      </w:r>
      <w:r w:rsidRPr="00155BA4">
        <w:rPr>
          <w:sz w:val="24"/>
          <w:szCs w:val="24"/>
        </w:rPr>
        <w:t>, w wysokości 10% wartości części przedmiotu umowy, której dotyczy odstąpienie</w:t>
      </w:r>
    </w:p>
    <w:p w14:paraId="28AA91BA" w14:textId="791A2948" w:rsidR="00155BA4" w:rsidRPr="00155BA4" w:rsidRDefault="00155BA4" w:rsidP="00155BA4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155BA4">
        <w:rPr>
          <w:sz w:val="24"/>
          <w:szCs w:val="24"/>
        </w:rPr>
        <w:t>4.</w:t>
      </w:r>
      <w:r w:rsidRPr="00155BA4">
        <w:rPr>
          <w:sz w:val="24"/>
          <w:szCs w:val="24"/>
        </w:rPr>
        <w:tab/>
      </w:r>
      <w:r w:rsidR="008976C0">
        <w:rPr>
          <w:sz w:val="24"/>
          <w:szCs w:val="24"/>
        </w:rPr>
        <w:t xml:space="preserve"> </w:t>
      </w:r>
      <w:r w:rsidRPr="00155BA4">
        <w:rPr>
          <w:sz w:val="24"/>
          <w:szCs w:val="24"/>
        </w:rPr>
        <w:t>Łączna maksymalna wysokość kar umownych, których mogą dochodzić Strony nie może przekroczyć 20% wynagrodzenia</w:t>
      </w:r>
      <w:r w:rsidR="005B5030">
        <w:rPr>
          <w:sz w:val="24"/>
          <w:szCs w:val="24"/>
        </w:rPr>
        <w:t>,</w:t>
      </w:r>
      <w:r w:rsidRPr="00155BA4">
        <w:rPr>
          <w:sz w:val="24"/>
          <w:szCs w:val="24"/>
        </w:rPr>
        <w:t xml:space="preserve"> o którym mowa w § 3 ust. </w:t>
      </w:r>
      <w:r w:rsidR="008976C0">
        <w:rPr>
          <w:sz w:val="24"/>
          <w:szCs w:val="24"/>
        </w:rPr>
        <w:t>6</w:t>
      </w:r>
      <w:r w:rsidRPr="00155BA4">
        <w:rPr>
          <w:sz w:val="24"/>
          <w:szCs w:val="24"/>
        </w:rPr>
        <w:t xml:space="preserve"> umowy.</w:t>
      </w:r>
    </w:p>
    <w:p w14:paraId="32A54358" w14:textId="77777777" w:rsidR="00155BA4" w:rsidRPr="00155BA4" w:rsidRDefault="00155BA4" w:rsidP="00155BA4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155BA4">
        <w:rPr>
          <w:sz w:val="24"/>
          <w:szCs w:val="24"/>
        </w:rPr>
        <w:t>5.</w:t>
      </w:r>
      <w:r w:rsidRPr="00155BA4">
        <w:rPr>
          <w:sz w:val="24"/>
          <w:szCs w:val="24"/>
        </w:rPr>
        <w:tab/>
        <w:t>Zastrzeżenia co do kar umownych pozostają w mocy w całości lub w części, pomimo oświadczenia o odstąpieniu od umowy.</w:t>
      </w:r>
    </w:p>
    <w:p w14:paraId="12EAE57D" w14:textId="74B3A45B" w:rsidR="00155BA4" w:rsidRPr="00155BA4" w:rsidRDefault="00155BA4" w:rsidP="00155BA4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155BA4">
        <w:rPr>
          <w:sz w:val="24"/>
          <w:szCs w:val="24"/>
        </w:rPr>
        <w:t>6.</w:t>
      </w:r>
      <w:r w:rsidR="008976C0">
        <w:rPr>
          <w:sz w:val="24"/>
          <w:szCs w:val="24"/>
        </w:rPr>
        <w:t xml:space="preserve"> </w:t>
      </w:r>
      <w:r w:rsidRPr="00155BA4">
        <w:rPr>
          <w:sz w:val="24"/>
          <w:szCs w:val="24"/>
        </w:rPr>
        <w:t>Kara umowna będzie płatna w terminie 14 dni od wystąpienia przez Kupującego z żądaniem zapłaty.</w:t>
      </w:r>
    </w:p>
    <w:p w14:paraId="412770BB" w14:textId="4133A0FB" w:rsidR="00155BA4" w:rsidRPr="00155BA4" w:rsidRDefault="00155BA4" w:rsidP="00155BA4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155BA4">
        <w:rPr>
          <w:sz w:val="24"/>
          <w:szCs w:val="24"/>
        </w:rPr>
        <w:t>7.</w:t>
      </w:r>
      <w:r w:rsidR="008976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Zleceniobiorca </w:t>
      </w:r>
      <w:r w:rsidRPr="00155BA4">
        <w:rPr>
          <w:sz w:val="24"/>
          <w:szCs w:val="24"/>
        </w:rPr>
        <w:t>wyraża zgodę na potrącenie wymagalnych kar umownych z przysługującemu mu wynagrodzenia.</w:t>
      </w:r>
    </w:p>
    <w:p w14:paraId="211C9000" w14:textId="77777777" w:rsidR="00155BA4" w:rsidRPr="00155BA4" w:rsidRDefault="00155BA4" w:rsidP="00155BA4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155BA4">
        <w:rPr>
          <w:sz w:val="24"/>
          <w:szCs w:val="24"/>
        </w:rPr>
        <w:t>8.</w:t>
      </w:r>
      <w:r w:rsidRPr="00155BA4">
        <w:rPr>
          <w:sz w:val="24"/>
          <w:szCs w:val="24"/>
        </w:rPr>
        <w:tab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02D1CB2" w14:textId="41BDB5F6" w:rsidR="001020A3" w:rsidRDefault="001020A3" w:rsidP="00155BA4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14:paraId="4D01ED04" w14:textId="77777777" w:rsidR="008976C0" w:rsidRDefault="008976C0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2DB283E6" w14:textId="11662BBF"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8976C0">
        <w:rPr>
          <w:sz w:val="24"/>
          <w:szCs w:val="24"/>
        </w:rPr>
        <w:t>7</w:t>
      </w:r>
    </w:p>
    <w:p w14:paraId="347AE0FA" w14:textId="77777777"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1.Zleceniodawca może odstąpić od umowy:</w:t>
      </w:r>
    </w:p>
    <w:p w14:paraId="6915A92A" w14:textId="77777777" w:rsidR="001020A3" w:rsidRDefault="001020A3" w:rsidP="001020A3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 razie wystąpienia zwłoki w realizacji zamówienia częściowego, więcej niż 7 dni,</w:t>
      </w:r>
    </w:p>
    <w:p w14:paraId="7F07A1FF" w14:textId="77777777" w:rsidR="001020A3" w:rsidRDefault="001020A3" w:rsidP="001020A3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razie wystąpienia istotnej zmiany okoliczności powodującej, że wykonanie umowy nie leży w interesie publicznym, czego nie można było przewidzieć w chwili jej zawarcia zawiadamiając o tym Zleceniobiorcę na piśmie w terminie 30 dni od powzięcia wiadomości o powyższych okolicznościach.</w:t>
      </w:r>
    </w:p>
    <w:p w14:paraId="62DEA97F" w14:textId="5DEE7F54"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8976C0">
        <w:rPr>
          <w:sz w:val="24"/>
          <w:szCs w:val="24"/>
        </w:rPr>
        <w:t xml:space="preserve"> </w:t>
      </w:r>
      <w:r>
        <w:rPr>
          <w:sz w:val="24"/>
          <w:szCs w:val="24"/>
        </w:rPr>
        <w:t>W wypadku, o którym mowa w ust. 1 b.  postanowienia o karze umownej nie mają zastosowania.</w:t>
      </w:r>
    </w:p>
    <w:p w14:paraId="131962B4" w14:textId="77777777" w:rsidR="001020A3" w:rsidRDefault="001020A3" w:rsidP="001020A3">
      <w:pPr>
        <w:rPr>
          <w:sz w:val="24"/>
          <w:szCs w:val="24"/>
        </w:rPr>
      </w:pPr>
    </w:p>
    <w:p w14:paraId="4FEC46A4" w14:textId="4730FE82" w:rsidR="001020A3" w:rsidRDefault="001020A3" w:rsidP="001020A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8976C0">
        <w:rPr>
          <w:sz w:val="24"/>
          <w:szCs w:val="24"/>
        </w:rPr>
        <w:t>8</w:t>
      </w:r>
    </w:p>
    <w:p w14:paraId="365EE4B6" w14:textId="77777777" w:rsidR="001020A3" w:rsidRDefault="001020A3" w:rsidP="001020A3">
      <w:pPr>
        <w:tabs>
          <w:tab w:val="left" w:pos="0"/>
        </w:tabs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1. Wszelkie zmiany umowy wymagają zgody obu Stron i zachowania formy pisemnej pod rygorem nieważności.</w:t>
      </w:r>
    </w:p>
    <w:p w14:paraId="7178D981" w14:textId="77777777" w:rsidR="001020A3" w:rsidRDefault="001020A3" w:rsidP="001020A3">
      <w:pPr>
        <w:tabs>
          <w:tab w:val="left" w:pos="0"/>
        </w:tabs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2. </w:t>
      </w:r>
      <w:r w:rsidRPr="001020A3">
        <w:rPr>
          <w:kern w:val="2"/>
          <w:sz w:val="24"/>
          <w:szCs w:val="24"/>
        </w:rPr>
        <w:t xml:space="preserve">Zmiany Umowy, o których mowa w ust. 1 muszą być dokonywane z zachowaniem przepisu art. 454 oraz 455 ustawy Prawo zamówień publicznych.  </w:t>
      </w:r>
    </w:p>
    <w:p w14:paraId="443D1D54" w14:textId="77777777" w:rsidR="001020A3" w:rsidRDefault="001020A3" w:rsidP="001020A3">
      <w:pPr>
        <w:tabs>
          <w:tab w:val="left" w:pos="0"/>
        </w:tabs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14:paraId="779AF5E8" w14:textId="77777777" w:rsidR="001020A3" w:rsidRDefault="001020A3" w:rsidP="001020A3">
      <w:pPr>
        <w:tabs>
          <w:tab w:val="left" w:pos="0"/>
        </w:tabs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a) terminu realizacji przedmiotu zamówienia, gdy jest ona spowodowana:</w:t>
      </w:r>
    </w:p>
    <w:p w14:paraId="0ED8AFAF" w14:textId="77777777" w:rsidR="001020A3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lastRenderedPageBreak/>
        <w:t xml:space="preserve"> epidemią stwierdzona przez uprawnione do tego organy lokalne lub państwowe, klęską żywiołową, strajkiem lub stanem wyjątkowym, </w:t>
      </w:r>
    </w:p>
    <w:p w14:paraId="29D87D5B" w14:textId="77777777" w:rsidR="001020A3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warunkami pogodowymi uniemożliwiającymi wykonanie dostawy</w:t>
      </w:r>
    </w:p>
    <w:p w14:paraId="714DC90C" w14:textId="77777777" w:rsidR="001020A3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trudnościami w nabyciu materiałów i urządzeń wynikającymi z długotrwałego spadku podaży tych towarów lub innych przyczyn niezależnych od oby stron umowy, </w:t>
      </w:r>
    </w:p>
    <w:p w14:paraId="5026CC04" w14:textId="77777777" w:rsidR="001020A3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14:paraId="7B6D9CA0" w14:textId="0A9D50E2" w:rsidR="001020A3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następstwem wprowadzania zmian w obowiązujących przepisach prawnych mających wpływ na realizację przedmiotu zamówienia</w:t>
      </w:r>
      <w:r w:rsidR="009D5629">
        <w:rPr>
          <w:kern w:val="2"/>
          <w:sz w:val="24"/>
          <w:szCs w:val="24"/>
        </w:rPr>
        <w:t xml:space="preserve">, </w:t>
      </w:r>
    </w:p>
    <w:p w14:paraId="371EAAE6" w14:textId="77777777" w:rsidR="001020A3" w:rsidRDefault="001020A3" w:rsidP="009D5629">
      <w:pPr>
        <w:tabs>
          <w:tab w:val="left" w:pos="0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b) wysokości wynagrodzenia w przypadku:</w:t>
      </w:r>
    </w:p>
    <w:p w14:paraId="2E8F0E4D" w14:textId="77777777" w:rsidR="001020A3" w:rsidRDefault="001020A3" w:rsidP="009D5629">
      <w:pPr>
        <w:tabs>
          <w:tab w:val="left" w:pos="0"/>
        </w:tabs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- zmiany stawki podatku VAT, w odniesieniu do tej części wynagrodzenia, której zmiana dotyczy.</w:t>
      </w:r>
    </w:p>
    <w:p w14:paraId="41246428" w14:textId="1D22C2BE" w:rsidR="001020A3" w:rsidRDefault="001020A3" w:rsidP="009D5629">
      <w:pPr>
        <w:tabs>
          <w:tab w:val="left" w:pos="0"/>
        </w:tabs>
        <w:suppressAutoHyphens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 xml:space="preserve">c) </w:t>
      </w:r>
      <w:r w:rsidR="009D5629" w:rsidRPr="009D5629">
        <w:rPr>
          <w:sz w:val="24"/>
          <w:szCs w:val="24"/>
        </w:rPr>
        <w:tab/>
        <w:t>zmiany albo rezygnacji z podwykonawcy</w:t>
      </w:r>
      <w:r w:rsidR="005B5030">
        <w:rPr>
          <w:sz w:val="24"/>
          <w:szCs w:val="24"/>
        </w:rPr>
        <w:t>,</w:t>
      </w:r>
      <w:r w:rsidR="009D5629" w:rsidRPr="009D5629">
        <w:rPr>
          <w:sz w:val="24"/>
          <w:szCs w:val="24"/>
        </w:rPr>
        <w:t xml:space="preserve"> jeżeli dotyczy podmiotu, na którego zasoby Zleceniobiorca powoływał się, na zasadach określonych w art. 118 ust.1 ustawy </w:t>
      </w:r>
      <w:proofErr w:type="spellStart"/>
      <w:r w:rsidR="009D5629" w:rsidRPr="009D5629">
        <w:rPr>
          <w:sz w:val="24"/>
          <w:szCs w:val="24"/>
        </w:rPr>
        <w:t>Pzp</w:t>
      </w:r>
      <w:proofErr w:type="spellEnd"/>
      <w:r w:rsidR="009D5629" w:rsidRPr="009D5629">
        <w:rPr>
          <w:sz w:val="24"/>
          <w:szCs w:val="24"/>
        </w:rPr>
        <w:t>, w celu wykazania spełniania warunków udziału w postępowaniu. Zleceniobiorca jest obowiązany wykazać Zlecenio</w:t>
      </w:r>
      <w:r w:rsidR="009D5629">
        <w:rPr>
          <w:sz w:val="24"/>
          <w:szCs w:val="24"/>
        </w:rPr>
        <w:t>daw</w:t>
      </w:r>
      <w:r w:rsidR="009D5629" w:rsidRPr="009D5629">
        <w:rPr>
          <w:sz w:val="24"/>
          <w:szCs w:val="24"/>
        </w:rPr>
        <w:t>cy, iż proponowany inny pod</w:t>
      </w:r>
      <w:r w:rsidR="005B5030">
        <w:rPr>
          <w:sz w:val="24"/>
          <w:szCs w:val="24"/>
        </w:rPr>
        <w:t>w</w:t>
      </w:r>
      <w:r w:rsidR="009D5629">
        <w:rPr>
          <w:sz w:val="24"/>
          <w:szCs w:val="24"/>
        </w:rPr>
        <w:t>ykonawca</w:t>
      </w:r>
      <w:r w:rsidR="009D5629" w:rsidRPr="009D5629">
        <w:rPr>
          <w:sz w:val="24"/>
          <w:szCs w:val="24"/>
        </w:rPr>
        <w:t xml:space="preserve"> lub </w:t>
      </w:r>
      <w:r w:rsidR="009D5629">
        <w:rPr>
          <w:sz w:val="24"/>
          <w:szCs w:val="24"/>
        </w:rPr>
        <w:t>Zleceniobiorca</w:t>
      </w:r>
      <w:r w:rsidR="009D5629" w:rsidRPr="009D5629">
        <w:rPr>
          <w:sz w:val="24"/>
          <w:szCs w:val="24"/>
        </w:rPr>
        <w:t xml:space="preserve"> samodzielnie spełnia je w stopniu nie mniejszym niż wymagany w trakcie postępowania o udzielenie zamówienia</w:t>
      </w:r>
      <w:r w:rsidR="009D5629">
        <w:rPr>
          <w:sz w:val="24"/>
          <w:szCs w:val="24"/>
        </w:rPr>
        <w:t>,</w:t>
      </w:r>
    </w:p>
    <w:p w14:paraId="5E1936C8" w14:textId="3394181C" w:rsidR="001020A3" w:rsidRPr="008976C0" w:rsidRDefault="008976C0" w:rsidP="009D5629">
      <w:pPr>
        <w:suppressAutoHyphens/>
        <w:jc w:val="both"/>
        <w:rPr>
          <w:kern w:val="2"/>
          <w:sz w:val="24"/>
          <w:szCs w:val="24"/>
        </w:rPr>
      </w:pPr>
      <w:r>
        <w:rPr>
          <w:bCs/>
          <w:kern w:val="2"/>
          <w:sz w:val="24"/>
          <w:szCs w:val="24"/>
        </w:rPr>
        <w:t>d</w:t>
      </w:r>
      <w:r w:rsidR="001020A3" w:rsidRPr="001020A3">
        <w:rPr>
          <w:bCs/>
          <w:kern w:val="2"/>
          <w:sz w:val="24"/>
          <w:szCs w:val="24"/>
        </w:rPr>
        <w:t>)</w:t>
      </w:r>
      <w:r w:rsidR="001020A3">
        <w:rPr>
          <w:b/>
          <w:bCs/>
          <w:kern w:val="2"/>
          <w:sz w:val="24"/>
          <w:szCs w:val="24"/>
        </w:rPr>
        <w:t xml:space="preserve"> </w:t>
      </w:r>
      <w:r w:rsidR="001020A3" w:rsidRPr="008976C0">
        <w:rPr>
          <w:bCs/>
          <w:kern w:val="2"/>
          <w:sz w:val="24"/>
          <w:szCs w:val="24"/>
        </w:rPr>
        <w:t xml:space="preserve">powierzenie określonego zakresu podwykonawcy lub </w:t>
      </w:r>
      <w:r w:rsidR="001020A3" w:rsidRPr="008976C0">
        <w:rPr>
          <w:kern w:val="2"/>
          <w:sz w:val="24"/>
          <w:szCs w:val="24"/>
        </w:rPr>
        <w:t>zmiany zakresu części prac powierzonych podwykonawcy</w:t>
      </w:r>
      <w:r w:rsidR="005B5030">
        <w:rPr>
          <w:kern w:val="2"/>
          <w:sz w:val="24"/>
          <w:szCs w:val="24"/>
        </w:rPr>
        <w:t>,</w:t>
      </w:r>
      <w:r w:rsidR="001020A3" w:rsidRPr="008976C0">
        <w:rPr>
          <w:kern w:val="2"/>
          <w:sz w:val="24"/>
          <w:szCs w:val="24"/>
        </w:rPr>
        <w:t xml:space="preserve"> w przypadku gdy:</w:t>
      </w:r>
    </w:p>
    <w:p w14:paraId="08579211" w14:textId="77777777" w:rsidR="001020A3" w:rsidRDefault="001020A3" w:rsidP="009D5629">
      <w:pPr>
        <w:tabs>
          <w:tab w:val="num" w:pos="284"/>
          <w:tab w:val="left" w:pos="1076"/>
        </w:tabs>
        <w:suppressAutoHyphens/>
        <w:ind w:left="720" w:hanging="720"/>
        <w:jc w:val="both"/>
        <w:rPr>
          <w:kern w:val="2"/>
          <w:sz w:val="24"/>
          <w:szCs w:val="24"/>
        </w:rPr>
      </w:pPr>
      <w:r>
        <w:rPr>
          <w:rFonts w:eastAsia="Calibri"/>
          <w:kern w:val="2"/>
          <w:sz w:val="24"/>
          <w:szCs w:val="24"/>
        </w:rPr>
        <w:t>−  </w:t>
      </w:r>
      <w:r>
        <w:rPr>
          <w:kern w:val="2"/>
          <w:sz w:val="24"/>
          <w:szCs w:val="24"/>
        </w:rPr>
        <w:t>wprowadzenie nowego podwykonawcy zapewni lepszą realizację danej części zamówienia.</w:t>
      </w:r>
    </w:p>
    <w:p w14:paraId="228B4FDF" w14:textId="691B6811" w:rsidR="001020A3" w:rsidRDefault="001020A3" w:rsidP="009D5629">
      <w:pPr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bookmarkStart w:id="4" w:name="_Hlk129767653"/>
      <w:r>
        <w:rPr>
          <w:kern w:val="2"/>
          <w:sz w:val="24"/>
          <w:szCs w:val="24"/>
        </w:rPr>
        <w:t>Zleceniobiorcy</w:t>
      </w:r>
      <w:bookmarkEnd w:id="4"/>
      <w:r>
        <w:rPr>
          <w:kern w:val="2"/>
          <w:sz w:val="24"/>
          <w:szCs w:val="24"/>
        </w:rPr>
        <w:t>.</w:t>
      </w:r>
    </w:p>
    <w:p w14:paraId="4938B424" w14:textId="77777777" w:rsidR="008976C0" w:rsidRDefault="008976C0" w:rsidP="008976C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257123C5" w14:textId="4B17DDE5" w:rsidR="008976C0" w:rsidRDefault="008976C0" w:rsidP="008976C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bookmarkStart w:id="5" w:name="_Hlk129767506"/>
      <w:r>
        <w:rPr>
          <w:sz w:val="24"/>
          <w:szCs w:val="24"/>
        </w:rPr>
        <w:t>§ 9</w:t>
      </w:r>
    </w:p>
    <w:bookmarkEnd w:id="5"/>
    <w:p w14:paraId="78FEDF9B" w14:textId="615FDD49" w:rsidR="008976C0" w:rsidRPr="008976C0" w:rsidRDefault="008976C0" w:rsidP="00122369">
      <w:pPr>
        <w:tabs>
          <w:tab w:val="right" w:pos="9072"/>
        </w:tabs>
        <w:jc w:val="both"/>
        <w:rPr>
          <w:kern w:val="2"/>
          <w:sz w:val="24"/>
          <w:szCs w:val="24"/>
        </w:rPr>
      </w:pPr>
      <w:r w:rsidRPr="008976C0">
        <w:rPr>
          <w:kern w:val="2"/>
          <w:sz w:val="24"/>
          <w:szCs w:val="24"/>
        </w:rPr>
        <w:t>1.</w:t>
      </w:r>
      <w:r w:rsidRPr="008976C0">
        <w:rPr>
          <w:kern w:val="2"/>
          <w:sz w:val="24"/>
          <w:szCs w:val="24"/>
        </w:rPr>
        <w:tab/>
        <w:t>Strony przewidują możliwość zmiany poziomu maksymalnego wynagrodzenia, o którym mowa</w:t>
      </w:r>
      <w:r w:rsidR="00122369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 xml:space="preserve">w </w:t>
      </w:r>
      <w:r w:rsidR="00122369">
        <w:rPr>
          <w:sz w:val="24"/>
          <w:szCs w:val="24"/>
        </w:rPr>
        <w:t>§ 3 ust. 6</w:t>
      </w:r>
      <w:r w:rsidRPr="008976C0">
        <w:rPr>
          <w:kern w:val="2"/>
          <w:sz w:val="24"/>
          <w:szCs w:val="24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647D32B6" w14:textId="5E9F18A9" w:rsidR="008976C0" w:rsidRPr="008976C0" w:rsidRDefault="008976C0" w:rsidP="00122369">
      <w:pPr>
        <w:suppressAutoHyphens/>
        <w:jc w:val="both"/>
        <w:rPr>
          <w:kern w:val="2"/>
          <w:sz w:val="24"/>
          <w:szCs w:val="24"/>
        </w:rPr>
      </w:pPr>
      <w:r w:rsidRPr="008976C0">
        <w:rPr>
          <w:kern w:val="2"/>
          <w:sz w:val="24"/>
          <w:szCs w:val="24"/>
        </w:rPr>
        <w:t>a)</w:t>
      </w:r>
      <w:r w:rsidR="00122369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ab/>
        <w:t>przez zmianę wysokości wynagrodzenia rozumie się jego podwyższenie, jak i obniżenie;</w:t>
      </w:r>
    </w:p>
    <w:p w14:paraId="320F5546" w14:textId="1881F007" w:rsidR="008976C0" w:rsidRPr="008976C0" w:rsidRDefault="008976C0" w:rsidP="00122369">
      <w:pPr>
        <w:suppressAutoHyphens/>
        <w:jc w:val="both"/>
        <w:rPr>
          <w:kern w:val="2"/>
          <w:sz w:val="24"/>
          <w:szCs w:val="24"/>
        </w:rPr>
      </w:pPr>
      <w:r w:rsidRPr="008976C0">
        <w:rPr>
          <w:kern w:val="2"/>
          <w:sz w:val="24"/>
          <w:szCs w:val="24"/>
        </w:rPr>
        <w:t>b)</w:t>
      </w:r>
      <w:r w:rsidRPr="008976C0">
        <w:rPr>
          <w:kern w:val="2"/>
          <w:sz w:val="24"/>
          <w:szCs w:val="24"/>
        </w:rPr>
        <w:tab/>
      </w:r>
      <w:r w:rsidR="00122369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11471A27" w14:textId="35B9220C" w:rsidR="008976C0" w:rsidRPr="008976C0" w:rsidRDefault="008976C0" w:rsidP="008976C0">
      <w:pPr>
        <w:suppressAutoHyphens/>
        <w:jc w:val="both"/>
        <w:rPr>
          <w:kern w:val="2"/>
          <w:sz w:val="24"/>
          <w:szCs w:val="24"/>
        </w:rPr>
      </w:pPr>
      <w:r w:rsidRPr="008976C0">
        <w:rPr>
          <w:kern w:val="2"/>
          <w:sz w:val="24"/>
          <w:szCs w:val="24"/>
        </w:rPr>
        <w:t>c)</w:t>
      </w:r>
      <w:r w:rsidRPr="008976C0">
        <w:rPr>
          <w:kern w:val="2"/>
          <w:sz w:val="24"/>
          <w:szCs w:val="24"/>
        </w:rPr>
        <w:tab/>
      </w:r>
      <w:r w:rsidR="00122369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>pierwsza waloryzacja wynagrodzenia wykonawcy w oparciu o  wskaźnik podany w lit. b) może zostać dokonana po upływie 6 pełnych miesięcy obowiązywania umowy, a każda następna po upływie kolejnych 6 pełnych miesięcy,</w:t>
      </w:r>
    </w:p>
    <w:p w14:paraId="6FC2F4BA" w14:textId="6526C441" w:rsidR="008976C0" w:rsidRPr="008976C0" w:rsidRDefault="008976C0" w:rsidP="008976C0">
      <w:pPr>
        <w:suppressAutoHyphens/>
        <w:jc w:val="both"/>
        <w:rPr>
          <w:kern w:val="2"/>
          <w:sz w:val="24"/>
          <w:szCs w:val="24"/>
        </w:rPr>
      </w:pPr>
      <w:r w:rsidRPr="008976C0">
        <w:rPr>
          <w:kern w:val="2"/>
          <w:sz w:val="24"/>
          <w:szCs w:val="24"/>
        </w:rPr>
        <w:t>d)</w:t>
      </w:r>
      <w:r w:rsidR="00122369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25336401" w14:textId="3FDC0521" w:rsidR="008976C0" w:rsidRPr="008976C0" w:rsidRDefault="008976C0" w:rsidP="008976C0">
      <w:pPr>
        <w:suppressAutoHyphens/>
        <w:jc w:val="both"/>
        <w:rPr>
          <w:kern w:val="2"/>
          <w:sz w:val="24"/>
          <w:szCs w:val="24"/>
        </w:rPr>
      </w:pPr>
      <w:r w:rsidRPr="008976C0">
        <w:rPr>
          <w:kern w:val="2"/>
          <w:sz w:val="24"/>
          <w:szCs w:val="24"/>
        </w:rPr>
        <w:t>e)</w:t>
      </w:r>
      <w:r w:rsidR="00122369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ab/>
        <w:t xml:space="preserve">łączna maksymalna wartość zmiany wynagrodzenia w efekcie zastosowania postanowień dotyczących w/w waloryzacji, nie może przekroczyć 5 % wysokości wynagrodzenia wykonawcy, o którym mowa w </w:t>
      </w:r>
      <w:r w:rsidR="00122369">
        <w:rPr>
          <w:sz w:val="24"/>
          <w:szCs w:val="24"/>
        </w:rPr>
        <w:t xml:space="preserve">§ 3 ust. 6 </w:t>
      </w:r>
      <w:r w:rsidRPr="008976C0">
        <w:rPr>
          <w:kern w:val="2"/>
          <w:sz w:val="24"/>
          <w:szCs w:val="24"/>
        </w:rPr>
        <w:t xml:space="preserve">Umowy. </w:t>
      </w:r>
    </w:p>
    <w:p w14:paraId="1DADAF91" w14:textId="04877F2A" w:rsidR="008976C0" w:rsidRPr="008976C0" w:rsidRDefault="008976C0" w:rsidP="008976C0">
      <w:pPr>
        <w:suppressAutoHyphens/>
        <w:jc w:val="both"/>
        <w:rPr>
          <w:kern w:val="2"/>
          <w:sz w:val="24"/>
          <w:szCs w:val="24"/>
        </w:rPr>
      </w:pPr>
      <w:r w:rsidRPr="008976C0">
        <w:rPr>
          <w:kern w:val="2"/>
          <w:sz w:val="24"/>
          <w:szCs w:val="24"/>
        </w:rPr>
        <w:t>2.</w:t>
      </w:r>
      <w:r w:rsidRPr="008976C0">
        <w:rPr>
          <w:kern w:val="2"/>
          <w:sz w:val="24"/>
          <w:szCs w:val="24"/>
        </w:rPr>
        <w:tab/>
      </w:r>
      <w:r w:rsidR="00122369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>Zmiana wynagrodzenia, może zostać wprowadzona na wniosek Stron, zgodnie z poniższymi zasadami:</w:t>
      </w:r>
    </w:p>
    <w:p w14:paraId="2B351263" w14:textId="73A97AC1" w:rsidR="008976C0" w:rsidRPr="008976C0" w:rsidRDefault="008976C0" w:rsidP="008976C0">
      <w:pPr>
        <w:suppressAutoHyphens/>
        <w:jc w:val="both"/>
        <w:rPr>
          <w:kern w:val="2"/>
          <w:sz w:val="24"/>
          <w:szCs w:val="24"/>
        </w:rPr>
      </w:pPr>
      <w:r w:rsidRPr="008976C0">
        <w:rPr>
          <w:kern w:val="2"/>
          <w:sz w:val="24"/>
          <w:szCs w:val="24"/>
        </w:rPr>
        <w:t>a)</w:t>
      </w:r>
      <w:r w:rsidRPr="008976C0">
        <w:rPr>
          <w:kern w:val="2"/>
          <w:sz w:val="24"/>
          <w:szCs w:val="24"/>
        </w:rPr>
        <w:tab/>
      </w:r>
      <w:r w:rsidR="00122369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 xml:space="preserve">waloryzacja wynagrodzenia </w:t>
      </w:r>
      <w:r w:rsidR="00122369">
        <w:rPr>
          <w:kern w:val="2"/>
          <w:sz w:val="24"/>
          <w:szCs w:val="24"/>
        </w:rPr>
        <w:t>Zleceniobiorcy</w:t>
      </w:r>
      <w:r w:rsidR="00122369" w:rsidRPr="008976C0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 xml:space="preserve">będzie dotyczyła tylko niezrealizowanej części zamówienia, </w:t>
      </w:r>
    </w:p>
    <w:p w14:paraId="2E0F2919" w14:textId="4A823F59" w:rsidR="008976C0" w:rsidRPr="008976C0" w:rsidRDefault="008976C0" w:rsidP="008976C0">
      <w:pPr>
        <w:suppressAutoHyphens/>
        <w:jc w:val="both"/>
        <w:rPr>
          <w:kern w:val="2"/>
          <w:sz w:val="24"/>
          <w:szCs w:val="24"/>
        </w:rPr>
      </w:pPr>
      <w:r w:rsidRPr="008976C0">
        <w:rPr>
          <w:kern w:val="2"/>
          <w:sz w:val="24"/>
          <w:szCs w:val="24"/>
        </w:rPr>
        <w:t>b)</w:t>
      </w:r>
      <w:r w:rsidRPr="008976C0">
        <w:rPr>
          <w:kern w:val="2"/>
          <w:sz w:val="24"/>
          <w:szCs w:val="24"/>
        </w:rPr>
        <w:tab/>
      </w:r>
      <w:r w:rsidR="00122369">
        <w:rPr>
          <w:kern w:val="2"/>
          <w:sz w:val="24"/>
          <w:szCs w:val="24"/>
        </w:rPr>
        <w:t xml:space="preserve"> Zleceniobiorca</w:t>
      </w:r>
      <w:r w:rsidR="00122369" w:rsidRPr="008976C0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>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16A8625A" w14:textId="56E64D4C" w:rsidR="008976C0" w:rsidRPr="008976C0" w:rsidRDefault="008976C0" w:rsidP="008976C0">
      <w:pPr>
        <w:suppressAutoHyphens/>
        <w:jc w:val="both"/>
        <w:rPr>
          <w:kern w:val="2"/>
          <w:sz w:val="24"/>
          <w:szCs w:val="24"/>
        </w:rPr>
      </w:pPr>
      <w:r w:rsidRPr="008976C0">
        <w:rPr>
          <w:kern w:val="2"/>
          <w:sz w:val="24"/>
          <w:szCs w:val="24"/>
        </w:rPr>
        <w:t>c)</w:t>
      </w:r>
      <w:r w:rsidRPr="008976C0">
        <w:rPr>
          <w:kern w:val="2"/>
          <w:sz w:val="24"/>
          <w:szCs w:val="24"/>
        </w:rPr>
        <w:tab/>
      </w:r>
      <w:r w:rsidR="00122369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 xml:space="preserve">W przypadku wykazania przez </w:t>
      </w:r>
      <w:r w:rsidR="00122369">
        <w:rPr>
          <w:kern w:val="2"/>
          <w:sz w:val="24"/>
          <w:szCs w:val="24"/>
        </w:rPr>
        <w:t>Zleceniobiorcę</w:t>
      </w:r>
      <w:r w:rsidRPr="008976C0">
        <w:rPr>
          <w:kern w:val="2"/>
          <w:sz w:val="24"/>
          <w:szCs w:val="24"/>
        </w:rPr>
        <w:t xml:space="preserve">, iż zmiana cen materiałów lub kosztów realizacji umowy jest niższa niż wskaźnik waloryzacji o którym mowa w ust. 1 lit. b), wynagrodzenie zostanie zwaloryzowane do wysokości określonej we wniosku.  </w:t>
      </w:r>
    </w:p>
    <w:p w14:paraId="54D1C7FF" w14:textId="7014C2C8" w:rsidR="008976C0" w:rsidRPr="008976C0" w:rsidRDefault="008976C0" w:rsidP="008976C0">
      <w:pPr>
        <w:suppressAutoHyphens/>
        <w:jc w:val="both"/>
        <w:rPr>
          <w:kern w:val="2"/>
          <w:sz w:val="24"/>
          <w:szCs w:val="24"/>
        </w:rPr>
      </w:pPr>
      <w:r w:rsidRPr="008976C0">
        <w:rPr>
          <w:kern w:val="2"/>
          <w:sz w:val="24"/>
          <w:szCs w:val="24"/>
        </w:rPr>
        <w:lastRenderedPageBreak/>
        <w:t>d)</w:t>
      </w:r>
      <w:r w:rsidRPr="008976C0">
        <w:rPr>
          <w:kern w:val="2"/>
          <w:sz w:val="24"/>
          <w:szCs w:val="24"/>
        </w:rPr>
        <w:tab/>
      </w:r>
      <w:r w:rsidR="00122369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 xml:space="preserve">W przypadku wykazania przez </w:t>
      </w:r>
      <w:r w:rsidR="00122369">
        <w:rPr>
          <w:kern w:val="2"/>
          <w:sz w:val="24"/>
          <w:szCs w:val="24"/>
        </w:rPr>
        <w:t>Zleceniobiorcę</w:t>
      </w:r>
      <w:r w:rsidRPr="008976C0">
        <w:rPr>
          <w:kern w:val="2"/>
          <w:sz w:val="24"/>
          <w:szCs w:val="24"/>
        </w:rPr>
        <w:t xml:space="preserve">, iż zmiana cen materiałów lub kosztów realizacji umowy jest wyższa niż wskaźnik waloryzacji, o którym mowa w ust. 1 lit. b), wynagrodzenie zostanie zwaloryzowane maksymalnie do wysokości wskaźnika waloryzacji. </w:t>
      </w:r>
    </w:p>
    <w:p w14:paraId="0EF26F69" w14:textId="65E46187" w:rsidR="008976C0" w:rsidRPr="008976C0" w:rsidRDefault="008976C0" w:rsidP="008976C0">
      <w:pPr>
        <w:suppressAutoHyphens/>
        <w:jc w:val="both"/>
        <w:rPr>
          <w:kern w:val="2"/>
          <w:sz w:val="24"/>
          <w:szCs w:val="24"/>
        </w:rPr>
      </w:pPr>
      <w:r w:rsidRPr="008976C0">
        <w:rPr>
          <w:kern w:val="2"/>
          <w:sz w:val="24"/>
          <w:szCs w:val="24"/>
        </w:rPr>
        <w:t>e)</w:t>
      </w:r>
      <w:r w:rsidRPr="008976C0">
        <w:rPr>
          <w:kern w:val="2"/>
          <w:sz w:val="24"/>
          <w:szCs w:val="24"/>
        </w:rPr>
        <w:tab/>
      </w:r>
      <w:r w:rsidR="00122369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 xml:space="preserve">W przypadku wniosku złożonego przez </w:t>
      </w:r>
      <w:r w:rsidR="00122369">
        <w:rPr>
          <w:kern w:val="2"/>
          <w:sz w:val="24"/>
          <w:szCs w:val="24"/>
        </w:rPr>
        <w:t>Zleceniobiorcę</w:t>
      </w:r>
      <w:r w:rsidRPr="008976C0">
        <w:rPr>
          <w:kern w:val="2"/>
          <w:sz w:val="24"/>
          <w:szCs w:val="24"/>
        </w:rPr>
        <w:t xml:space="preserve"> </w:t>
      </w:r>
      <w:bookmarkStart w:id="6" w:name="_Hlk129767822"/>
      <w:r w:rsidR="00122369">
        <w:rPr>
          <w:kern w:val="2"/>
          <w:sz w:val="24"/>
          <w:szCs w:val="24"/>
        </w:rPr>
        <w:t>Zleceniodawca</w:t>
      </w:r>
      <w:bookmarkEnd w:id="6"/>
      <w:r w:rsidRPr="008976C0">
        <w:rPr>
          <w:kern w:val="2"/>
          <w:sz w:val="24"/>
          <w:szCs w:val="24"/>
        </w:rPr>
        <w:t>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05A8C698" w14:textId="5C2904FA" w:rsidR="008976C0" w:rsidRPr="008976C0" w:rsidRDefault="008976C0" w:rsidP="008976C0">
      <w:pPr>
        <w:suppressAutoHyphens/>
        <w:jc w:val="both"/>
        <w:rPr>
          <w:kern w:val="2"/>
          <w:sz w:val="24"/>
          <w:szCs w:val="24"/>
        </w:rPr>
      </w:pPr>
      <w:r w:rsidRPr="008976C0">
        <w:rPr>
          <w:kern w:val="2"/>
          <w:sz w:val="24"/>
          <w:szCs w:val="24"/>
        </w:rPr>
        <w:t>f)</w:t>
      </w:r>
      <w:r w:rsidRPr="008976C0">
        <w:rPr>
          <w:kern w:val="2"/>
          <w:sz w:val="24"/>
          <w:szCs w:val="24"/>
        </w:rPr>
        <w:tab/>
      </w:r>
      <w:r w:rsidR="00122369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 xml:space="preserve">W przypadku wniosku złożonego przez </w:t>
      </w:r>
      <w:r w:rsidR="00122369">
        <w:rPr>
          <w:kern w:val="2"/>
          <w:sz w:val="24"/>
          <w:szCs w:val="24"/>
        </w:rPr>
        <w:t>Zleceniodawcę</w:t>
      </w:r>
      <w:r w:rsidRPr="008976C0">
        <w:rPr>
          <w:kern w:val="2"/>
          <w:sz w:val="24"/>
          <w:szCs w:val="24"/>
        </w:rPr>
        <w:t xml:space="preserve"> </w:t>
      </w:r>
      <w:r w:rsidR="00122369">
        <w:rPr>
          <w:kern w:val="2"/>
          <w:sz w:val="24"/>
          <w:szCs w:val="24"/>
        </w:rPr>
        <w:t>Zleceniodawca</w:t>
      </w:r>
      <w:r w:rsidR="00122369" w:rsidRPr="008976C0">
        <w:rPr>
          <w:kern w:val="2"/>
          <w:sz w:val="24"/>
          <w:szCs w:val="24"/>
        </w:rPr>
        <w:t xml:space="preserve"> </w:t>
      </w:r>
      <w:r w:rsidRPr="008976C0">
        <w:rPr>
          <w:kern w:val="2"/>
          <w:sz w:val="24"/>
          <w:szCs w:val="24"/>
        </w:rPr>
        <w:t xml:space="preserve">wskazuje wielkość procentową obniżenia wynagrodzenia, nieprzekraczającą wielkości przyjętego wskaźnika. </w:t>
      </w:r>
    </w:p>
    <w:p w14:paraId="36D77895" w14:textId="2CB0CD34" w:rsidR="008976C0" w:rsidRPr="008976C0" w:rsidRDefault="00122369" w:rsidP="008976C0">
      <w:pPr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Zleceniobiorca</w:t>
      </w:r>
      <w:r w:rsidR="008976C0" w:rsidRPr="008976C0">
        <w:rPr>
          <w:kern w:val="2"/>
          <w:sz w:val="24"/>
          <w:szCs w:val="24"/>
        </w:rPr>
        <w:t>, w terminie 14 dni od dnia złożenia wniosku, dokona jego oceny i podejmie decyzję o ewentualnej zmianie wysokości wynagrodzenia lub odmówi wprowadzania zmiany, przedstawiając swoje stanowisko.</w:t>
      </w:r>
    </w:p>
    <w:p w14:paraId="565EDB74" w14:textId="7A904813" w:rsidR="008976C0" w:rsidRPr="008976C0" w:rsidRDefault="008976C0" w:rsidP="008976C0">
      <w:pPr>
        <w:suppressAutoHyphens/>
        <w:jc w:val="both"/>
        <w:rPr>
          <w:kern w:val="2"/>
          <w:sz w:val="24"/>
          <w:szCs w:val="24"/>
        </w:rPr>
      </w:pPr>
      <w:r w:rsidRPr="008976C0">
        <w:rPr>
          <w:kern w:val="2"/>
          <w:sz w:val="24"/>
          <w:szCs w:val="24"/>
        </w:rPr>
        <w:t>3.</w:t>
      </w:r>
      <w:r w:rsidRPr="008976C0">
        <w:rPr>
          <w:kern w:val="2"/>
          <w:sz w:val="24"/>
          <w:szCs w:val="24"/>
        </w:rPr>
        <w:tab/>
      </w:r>
      <w:r w:rsidR="00122369">
        <w:rPr>
          <w:kern w:val="2"/>
          <w:sz w:val="24"/>
          <w:szCs w:val="24"/>
        </w:rPr>
        <w:t xml:space="preserve"> Zleceniobiorca</w:t>
      </w:r>
      <w:r w:rsidRPr="008976C0">
        <w:rPr>
          <w:kern w:val="2"/>
          <w:sz w:val="24"/>
          <w:szCs w:val="24"/>
        </w:rPr>
        <w:t xml:space="preserve">, którego wynagrodzenie zostało zmienione zgodnie z § </w:t>
      </w:r>
      <w:r w:rsidR="00122369">
        <w:rPr>
          <w:kern w:val="2"/>
          <w:sz w:val="24"/>
          <w:szCs w:val="24"/>
        </w:rPr>
        <w:t>9</w:t>
      </w:r>
      <w:r w:rsidRPr="008976C0">
        <w:rPr>
          <w:kern w:val="2"/>
          <w:sz w:val="24"/>
          <w:szCs w:val="24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1015C212" w14:textId="77777777" w:rsidR="008976C0" w:rsidRPr="008976C0" w:rsidRDefault="008976C0" w:rsidP="008976C0">
      <w:pPr>
        <w:suppressAutoHyphens/>
        <w:jc w:val="both"/>
        <w:rPr>
          <w:kern w:val="2"/>
          <w:sz w:val="24"/>
          <w:szCs w:val="24"/>
        </w:rPr>
      </w:pPr>
    </w:p>
    <w:p w14:paraId="41FF00EC" w14:textId="4D198A67"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8976C0">
        <w:rPr>
          <w:sz w:val="24"/>
          <w:szCs w:val="24"/>
        </w:rPr>
        <w:t>10</w:t>
      </w:r>
    </w:p>
    <w:p w14:paraId="6A375E49" w14:textId="2FCE5ECA" w:rsidR="008976C0" w:rsidRDefault="008976C0" w:rsidP="008976C0">
      <w:pPr>
        <w:pStyle w:val="Akapitzlist"/>
        <w:tabs>
          <w:tab w:val="right" w:pos="9072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1020A3" w:rsidRPr="008976C0">
        <w:rPr>
          <w:sz w:val="24"/>
          <w:szCs w:val="24"/>
        </w:rPr>
        <w:t>Właściwym dla rozpoznania sporów wynikłych na tle realizacji niniejszej umowy jest sąd właściwy dla siedziby Zleceniodawcy.</w:t>
      </w:r>
    </w:p>
    <w:p w14:paraId="4FBD10F7" w14:textId="65298000" w:rsidR="008976C0" w:rsidRDefault="008976C0" w:rsidP="008976C0">
      <w:pPr>
        <w:pStyle w:val="Akapitzlist"/>
        <w:tabs>
          <w:tab w:val="right" w:pos="9072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1020A3" w:rsidRPr="008976C0">
        <w:rPr>
          <w:sz w:val="24"/>
          <w:szCs w:val="24"/>
        </w:rPr>
        <w:t xml:space="preserve">W sprawach nieuregulowanych w niniejszej umowie stosuje się przepisy kodeksu cywilnego </w:t>
      </w:r>
      <w:r w:rsidR="001020A3" w:rsidRPr="008976C0">
        <w:rPr>
          <w:sz w:val="24"/>
          <w:szCs w:val="24"/>
        </w:rPr>
        <w:br/>
        <w:t>i ustawy Prawo zamówień publicznych.</w:t>
      </w:r>
    </w:p>
    <w:p w14:paraId="03D14D5E" w14:textId="3A31F62B" w:rsidR="001020A3" w:rsidRPr="008976C0" w:rsidRDefault="008976C0" w:rsidP="008976C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1020A3" w:rsidRPr="008976C0">
        <w:rPr>
          <w:sz w:val="24"/>
          <w:szCs w:val="24"/>
        </w:rPr>
        <w:t>Wszelkie załączniki stanowią integralną część niniejszej umowy.</w:t>
      </w:r>
    </w:p>
    <w:p w14:paraId="0F91B07F" w14:textId="77777777"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14:paraId="632CA518" w14:textId="77777777"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14:paraId="42C662F5" w14:textId="77777777"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Umowę sporządzono w 2 jednobrzmiących egzemplarzach, po jednej dla każdej ze stron.</w:t>
      </w:r>
    </w:p>
    <w:p w14:paraId="4FCF37A8" w14:textId="77777777"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14:paraId="5B96FC06" w14:textId="77777777"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14:paraId="4A4F63C5" w14:textId="77777777"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14:paraId="62B3647D" w14:textId="77777777"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Za Zleceniodawcę                                                                            Za Zleceniobiorcę</w:t>
      </w:r>
    </w:p>
    <w:p w14:paraId="17230D25" w14:textId="77777777" w:rsidR="001020A3" w:rsidRDefault="001020A3" w:rsidP="001020A3">
      <w:pPr>
        <w:pStyle w:val="Zwykytekst"/>
        <w:rPr>
          <w:rFonts w:ascii="Verdana" w:hAnsi="Verdana"/>
        </w:rPr>
      </w:pPr>
    </w:p>
    <w:p w14:paraId="36BBEFFA" w14:textId="77777777" w:rsidR="001020A3" w:rsidRDefault="001020A3" w:rsidP="001020A3">
      <w:pPr>
        <w:pStyle w:val="Zwykytekst"/>
        <w:rPr>
          <w:rFonts w:ascii="Verdana" w:hAnsi="Verdana"/>
        </w:rPr>
      </w:pPr>
    </w:p>
    <w:p w14:paraId="62F211C0" w14:textId="77777777" w:rsidR="001020A3" w:rsidRDefault="001020A3" w:rsidP="001020A3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7B9FDAF9" w14:textId="77777777" w:rsidR="001020A3" w:rsidRDefault="001020A3" w:rsidP="001020A3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EA075B2" w14:textId="77777777" w:rsidR="001020A3" w:rsidRDefault="001020A3" w:rsidP="001020A3">
      <w:pPr>
        <w:rPr>
          <w:rFonts w:ascii="Bookman Old Style" w:hAnsi="Bookman Old Style"/>
          <w:i/>
          <w:sz w:val="18"/>
          <w:szCs w:val="18"/>
        </w:rPr>
      </w:pPr>
      <w:r>
        <w:rPr>
          <w:rFonts w:ascii="Bookman Old Style" w:hAnsi="Bookman Old Style"/>
          <w:i/>
          <w:sz w:val="18"/>
          <w:szCs w:val="18"/>
        </w:rPr>
        <w:t xml:space="preserve">          Data i podpis                                                                                                     Data i podpis</w:t>
      </w:r>
    </w:p>
    <w:p w14:paraId="2CD01597" w14:textId="77777777" w:rsidR="001020A3" w:rsidRDefault="001020A3" w:rsidP="001020A3">
      <w:pPr>
        <w:rPr>
          <w:rFonts w:ascii="Bookman Old Style" w:hAnsi="Bookman Old Style"/>
          <w:sz w:val="22"/>
          <w:szCs w:val="22"/>
        </w:rPr>
      </w:pPr>
    </w:p>
    <w:p w14:paraId="45D91939" w14:textId="77777777" w:rsidR="001020A3" w:rsidRDefault="001020A3" w:rsidP="001020A3">
      <w:pPr>
        <w:pStyle w:val="Zwykytekst"/>
        <w:rPr>
          <w:rFonts w:ascii="Verdana" w:hAnsi="Verdana"/>
        </w:rPr>
      </w:pPr>
    </w:p>
    <w:p w14:paraId="34A9719B" w14:textId="77777777" w:rsidR="001020A3" w:rsidRPr="00DB3F55" w:rsidRDefault="001020A3" w:rsidP="001020A3">
      <w:pPr>
        <w:pStyle w:val="Zwykytekst"/>
        <w:rPr>
          <w:rFonts w:ascii="Verdana" w:hAnsi="Verdana"/>
        </w:rPr>
      </w:pPr>
    </w:p>
    <w:p w14:paraId="63780F3D" w14:textId="77777777" w:rsidR="001020A3" w:rsidRPr="00DB3F55" w:rsidRDefault="001020A3" w:rsidP="001020A3">
      <w:pPr>
        <w:pStyle w:val="Zwykytekst"/>
        <w:rPr>
          <w:rFonts w:ascii="Verdana" w:hAnsi="Verdana"/>
        </w:rPr>
      </w:pPr>
    </w:p>
    <w:p w14:paraId="675D5305" w14:textId="7F4A1623" w:rsidR="008976C0" w:rsidRPr="007A25F4" w:rsidRDefault="008976C0" w:rsidP="00451BAB">
      <w:pPr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   </w:t>
      </w:r>
      <w:r w:rsidRPr="007A25F4">
        <w:rPr>
          <w:rFonts w:ascii="Bookman Old Style" w:hAnsi="Bookman Old Style"/>
          <w:b/>
          <w:sz w:val="22"/>
          <w:szCs w:val="22"/>
        </w:rPr>
        <w:t>kontrasygnata finansowa</w:t>
      </w:r>
    </w:p>
    <w:p w14:paraId="0246CE5F" w14:textId="77777777" w:rsidR="008976C0" w:rsidRPr="007A25F4" w:rsidRDefault="008976C0" w:rsidP="00451BAB">
      <w:pPr>
        <w:rPr>
          <w:rFonts w:ascii="Bookman Old Style" w:hAnsi="Bookman Old Style"/>
          <w:b/>
          <w:sz w:val="22"/>
          <w:szCs w:val="22"/>
        </w:rPr>
      </w:pPr>
    </w:p>
    <w:p w14:paraId="7167C709" w14:textId="77777777" w:rsidR="008976C0" w:rsidRPr="007A25F4" w:rsidRDefault="008976C0" w:rsidP="00451BAB">
      <w:pPr>
        <w:rPr>
          <w:rFonts w:ascii="Bookman Old Style" w:hAnsi="Bookman Old Style"/>
          <w:b/>
          <w:sz w:val="22"/>
          <w:szCs w:val="22"/>
        </w:rPr>
      </w:pPr>
    </w:p>
    <w:p w14:paraId="354B8AC6" w14:textId="77777777" w:rsidR="008976C0" w:rsidRPr="007A25F4" w:rsidRDefault="008976C0" w:rsidP="00451BAB">
      <w:pPr>
        <w:rPr>
          <w:rFonts w:ascii="Bookman Old Style" w:hAnsi="Bookman Old Style"/>
          <w:b/>
          <w:sz w:val="22"/>
          <w:szCs w:val="22"/>
        </w:rPr>
      </w:pPr>
    </w:p>
    <w:p w14:paraId="2E17AB11" w14:textId="17BA1B75" w:rsidR="008976C0" w:rsidRPr="007A25F4" w:rsidRDefault="008976C0" w:rsidP="00451BAB">
      <w:pPr>
        <w:rPr>
          <w:rFonts w:ascii="Bookman Old Style" w:hAnsi="Bookman Old Style"/>
          <w:sz w:val="22"/>
          <w:szCs w:val="22"/>
        </w:rPr>
      </w:pPr>
      <w:r w:rsidRPr="007A25F4">
        <w:rPr>
          <w:rFonts w:ascii="Bookman Old Style" w:hAnsi="Bookman Old Style"/>
          <w:sz w:val="22"/>
          <w:szCs w:val="22"/>
        </w:rPr>
        <w:t xml:space="preserve">     ……………………………</w:t>
      </w:r>
    </w:p>
    <w:p w14:paraId="5D0A7C8C" w14:textId="27C1181D" w:rsidR="008976C0" w:rsidRDefault="008976C0" w:rsidP="00451BAB">
      <w:pPr>
        <w:rPr>
          <w:rFonts w:ascii="Bookman Old Style" w:hAnsi="Bookman Old Style"/>
          <w:i/>
        </w:rPr>
      </w:pPr>
      <w:r w:rsidRPr="007A25F4">
        <w:rPr>
          <w:rFonts w:ascii="Bookman Old Style" w:hAnsi="Bookman Old Style"/>
          <w:i/>
        </w:rPr>
        <w:t xml:space="preserve">           </w:t>
      </w:r>
      <w:bookmarkStart w:id="7" w:name="_GoBack"/>
      <w:bookmarkEnd w:id="7"/>
      <w:r>
        <w:rPr>
          <w:rFonts w:ascii="Bookman Old Style" w:hAnsi="Bookman Old Style"/>
          <w:i/>
        </w:rPr>
        <w:t xml:space="preserve">  </w:t>
      </w:r>
      <w:r w:rsidRPr="007A25F4">
        <w:rPr>
          <w:rFonts w:ascii="Bookman Old Style" w:hAnsi="Bookman Old Style"/>
          <w:i/>
        </w:rPr>
        <w:t xml:space="preserve"> (data i podpis)</w:t>
      </w:r>
    </w:p>
    <w:p w14:paraId="58E90B2E" w14:textId="7F5EB6A7" w:rsidR="00122369" w:rsidRDefault="00122369" w:rsidP="008976C0">
      <w:pPr>
        <w:rPr>
          <w:rFonts w:ascii="Bookman Old Style" w:hAnsi="Bookman Old Style"/>
        </w:rPr>
      </w:pPr>
    </w:p>
    <w:p w14:paraId="6F9227CA" w14:textId="550D6BCA" w:rsidR="00122369" w:rsidRDefault="00122369" w:rsidP="008976C0">
      <w:pPr>
        <w:rPr>
          <w:rFonts w:ascii="Bookman Old Style" w:hAnsi="Bookman Old Style"/>
        </w:rPr>
      </w:pPr>
    </w:p>
    <w:p w14:paraId="7EED0483" w14:textId="65D31783" w:rsidR="00122369" w:rsidRDefault="00122369" w:rsidP="008976C0">
      <w:pPr>
        <w:rPr>
          <w:rFonts w:ascii="Bookman Old Style" w:hAnsi="Bookman Old Style"/>
        </w:rPr>
      </w:pPr>
    </w:p>
    <w:p w14:paraId="6E39FB97" w14:textId="77777777" w:rsidR="00122369" w:rsidRDefault="00122369" w:rsidP="008976C0">
      <w:pPr>
        <w:rPr>
          <w:rFonts w:ascii="Bookman Old Style" w:hAnsi="Bookman Old Style"/>
        </w:rPr>
      </w:pPr>
    </w:p>
    <w:p w14:paraId="4F6576BC" w14:textId="77777777" w:rsidR="008976C0" w:rsidRPr="007A25F4" w:rsidRDefault="008976C0" w:rsidP="008976C0">
      <w:pPr>
        <w:rPr>
          <w:rFonts w:ascii="Bookman Old Style" w:hAnsi="Bookman Old Style"/>
        </w:rPr>
      </w:pPr>
    </w:p>
    <w:p w14:paraId="0288F17A" w14:textId="77777777" w:rsidR="008976C0" w:rsidRPr="007A25F4" w:rsidRDefault="008976C0" w:rsidP="008976C0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</w:rPr>
      </w:pPr>
    </w:p>
    <w:p w14:paraId="5AA48D5E" w14:textId="15BD0A53" w:rsidR="008976C0" w:rsidRPr="007A25F4" w:rsidRDefault="008976C0" w:rsidP="008976C0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7A25F4">
        <w:rPr>
          <w:rFonts w:ascii="Bookman Old Style" w:hAnsi="Bookman Old Style" w:cs="Times New Roman"/>
          <w:i/>
          <w:iCs/>
          <w:sz w:val="22"/>
          <w:szCs w:val="22"/>
        </w:rPr>
        <w:t>Załączniki do umowy:</w:t>
      </w:r>
    </w:p>
    <w:p w14:paraId="75D023E4" w14:textId="4B5C04DC" w:rsidR="008976C0" w:rsidRPr="007A25F4" w:rsidRDefault="008976C0" w:rsidP="008976C0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7A25F4">
        <w:rPr>
          <w:rFonts w:ascii="Bookman Old Style" w:hAnsi="Bookman Old Style" w:cs="Times New Roman"/>
          <w:i/>
          <w:iCs/>
          <w:sz w:val="22"/>
          <w:szCs w:val="22"/>
        </w:rPr>
        <w:t>1)</w:t>
      </w:r>
      <w:r w:rsidR="00223F58">
        <w:rPr>
          <w:rFonts w:ascii="Bookman Old Style" w:hAnsi="Bookman Old Style" w:cs="Times New Roman"/>
          <w:i/>
          <w:iCs/>
          <w:sz w:val="22"/>
          <w:szCs w:val="22"/>
        </w:rPr>
        <w:t xml:space="preserve"> Opis przedmiotu zamówienia SWZ + </w:t>
      </w:r>
      <w:r w:rsidRPr="007A25F4">
        <w:rPr>
          <w:rFonts w:ascii="Bookman Old Style" w:hAnsi="Bookman Old Style" w:cs="Times New Roman"/>
          <w:i/>
          <w:iCs/>
          <w:sz w:val="22"/>
          <w:szCs w:val="22"/>
        </w:rPr>
        <w:t>Formularz oferty</w:t>
      </w:r>
    </w:p>
    <w:p w14:paraId="4CFDE361" w14:textId="77777777" w:rsidR="008976C0" w:rsidRPr="007A25F4" w:rsidRDefault="008976C0" w:rsidP="008976C0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7A25F4">
        <w:rPr>
          <w:rFonts w:ascii="Bookman Old Style" w:hAnsi="Bookman Old Style" w:cs="Times New Roman"/>
          <w:i/>
          <w:iCs/>
          <w:sz w:val="22"/>
          <w:szCs w:val="22"/>
        </w:rPr>
        <w:t>2) Oświadczenie dla celów podatkowych dotyczące podmiotów powiązanych</w:t>
      </w:r>
    </w:p>
    <w:p w14:paraId="3C249343" w14:textId="62324F86" w:rsidR="008976C0" w:rsidRDefault="008976C0" w:rsidP="00892E0C">
      <w:pPr>
        <w:pStyle w:val="Zwykytekst"/>
        <w:rPr>
          <w:rFonts w:ascii="Verdana" w:hAnsi="Verdana"/>
        </w:rPr>
      </w:pPr>
    </w:p>
    <w:p w14:paraId="6BD02779" w14:textId="77777777" w:rsidR="008976C0" w:rsidRPr="007A25F4" w:rsidRDefault="008976C0" w:rsidP="008976C0">
      <w:pPr>
        <w:widowControl w:val="0"/>
        <w:autoSpaceDE w:val="0"/>
        <w:autoSpaceDN w:val="0"/>
        <w:jc w:val="right"/>
        <w:textAlignment w:val="baseline"/>
        <w:rPr>
          <w:rFonts w:ascii="Bookman Old Style" w:hAnsi="Bookman Old Style" w:cs="Arial"/>
          <w:sz w:val="22"/>
          <w:szCs w:val="22"/>
        </w:rPr>
      </w:pPr>
      <w:r w:rsidRPr="007A25F4">
        <w:rPr>
          <w:rFonts w:ascii="Bookman Old Style" w:hAnsi="Bookman Old Style" w:cs="Arial"/>
          <w:sz w:val="22"/>
          <w:szCs w:val="22"/>
        </w:rPr>
        <w:t>Załącznik nr 2 do umowy</w:t>
      </w:r>
    </w:p>
    <w:p w14:paraId="2B8743CB" w14:textId="77777777" w:rsidR="008976C0" w:rsidRPr="007A25F4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Bookman Old Style" w:hAnsi="Bookman Old Style" w:cs="Arial"/>
          <w:sz w:val="22"/>
          <w:szCs w:val="22"/>
        </w:rPr>
      </w:pPr>
    </w:p>
    <w:p w14:paraId="7F409FE1" w14:textId="77777777" w:rsidR="008976C0" w:rsidRPr="007A25F4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Bookman Old Style" w:hAnsi="Bookman Old Style" w:cs="Arial"/>
          <w:sz w:val="22"/>
          <w:szCs w:val="22"/>
        </w:rPr>
      </w:pPr>
    </w:p>
    <w:p w14:paraId="6D427279" w14:textId="77777777" w:rsidR="008976C0" w:rsidRPr="007A25F4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Bookman Old Style" w:hAnsi="Bookman Old Style" w:cs="Segoe UI"/>
          <w:sz w:val="22"/>
          <w:szCs w:val="22"/>
        </w:rPr>
      </w:pPr>
      <w:r w:rsidRPr="007A25F4">
        <w:rPr>
          <w:rFonts w:ascii="Bookman Old Style" w:hAnsi="Bookman Old Style" w:cs="Arial"/>
          <w:sz w:val="22"/>
          <w:szCs w:val="22"/>
        </w:rPr>
        <w:t>.....................................… </w:t>
      </w:r>
    </w:p>
    <w:p w14:paraId="292E6FFD" w14:textId="77777777" w:rsidR="008976C0" w:rsidRPr="007A25F4" w:rsidRDefault="008976C0" w:rsidP="008976C0">
      <w:pPr>
        <w:widowControl w:val="0"/>
        <w:autoSpaceDE w:val="0"/>
        <w:autoSpaceDN w:val="0"/>
        <w:ind w:firstLine="555"/>
        <w:textAlignment w:val="baseline"/>
        <w:rPr>
          <w:rFonts w:ascii="Bookman Old Style" w:hAnsi="Bookman Old Style" w:cs="Arial"/>
          <w:sz w:val="22"/>
          <w:szCs w:val="22"/>
        </w:rPr>
      </w:pPr>
      <w:r w:rsidRPr="007A25F4">
        <w:rPr>
          <w:rFonts w:ascii="Bookman Old Style" w:hAnsi="Bookman Old Style" w:cs="Arial"/>
          <w:sz w:val="22"/>
          <w:szCs w:val="22"/>
        </w:rPr>
        <w:t>Nazwa Wykonawcy</w:t>
      </w:r>
    </w:p>
    <w:p w14:paraId="758B0344" w14:textId="77777777" w:rsidR="008976C0" w:rsidRPr="007A25F4" w:rsidRDefault="008976C0" w:rsidP="008976C0">
      <w:pPr>
        <w:widowControl w:val="0"/>
        <w:autoSpaceDE w:val="0"/>
        <w:autoSpaceDN w:val="0"/>
        <w:textAlignment w:val="baseline"/>
        <w:rPr>
          <w:rFonts w:ascii="Bookman Old Style" w:hAnsi="Bookman Old Style" w:cs="Segoe UI"/>
          <w:sz w:val="22"/>
          <w:szCs w:val="22"/>
        </w:rPr>
      </w:pPr>
    </w:p>
    <w:p w14:paraId="7109370B" w14:textId="77777777" w:rsidR="008976C0" w:rsidRPr="007A25F4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Bookman Old Style" w:hAnsi="Bookman Old Style" w:cs="Arial"/>
          <w:sz w:val="22"/>
          <w:szCs w:val="22"/>
        </w:rPr>
      </w:pPr>
      <w:r w:rsidRPr="007A25F4">
        <w:rPr>
          <w:rFonts w:ascii="Bookman Old Style" w:hAnsi="Bookman Old Style" w:cs="Arial"/>
          <w:sz w:val="22"/>
          <w:szCs w:val="22"/>
        </w:rPr>
        <w:t>.....................................…</w:t>
      </w:r>
    </w:p>
    <w:p w14:paraId="09919E34" w14:textId="77777777" w:rsidR="008976C0" w:rsidRPr="007A25F4" w:rsidRDefault="008976C0" w:rsidP="008976C0">
      <w:pPr>
        <w:widowControl w:val="0"/>
        <w:autoSpaceDE w:val="0"/>
        <w:autoSpaceDN w:val="0"/>
        <w:ind w:firstLine="840"/>
        <w:textAlignment w:val="baseline"/>
        <w:rPr>
          <w:rFonts w:ascii="Bookman Old Style" w:hAnsi="Bookman Old Style" w:cs="Segoe UI"/>
          <w:sz w:val="22"/>
          <w:szCs w:val="22"/>
        </w:rPr>
      </w:pPr>
      <w:r w:rsidRPr="007A25F4">
        <w:rPr>
          <w:rFonts w:ascii="Bookman Old Style" w:hAnsi="Bookman Old Style" w:cs="Arial"/>
          <w:sz w:val="22"/>
          <w:szCs w:val="22"/>
        </w:rPr>
        <w:t>NIP</w:t>
      </w:r>
      <w:r w:rsidRPr="007A25F4">
        <w:rPr>
          <w:rFonts w:ascii="Bookman Old Style" w:hAnsi="Bookman Old Style" w:cs="Calibri"/>
          <w:sz w:val="22"/>
          <w:szCs w:val="22"/>
        </w:rPr>
        <w:tab/>
      </w:r>
      <w:r w:rsidRPr="007A25F4">
        <w:rPr>
          <w:rFonts w:ascii="Bookman Old Style" w:hAnsi="Bookman Old Style" w:cs="Arial"/>
          <w:sz w:val="22"/>
          <w:szCs w:val="22"/>
        </w:rPr>
        <w:t> </w:t>
      </w:r>
    </w:p>
    <w:p w14:paraId="326EF873" w14:textId="77777777" w:rsidR="008976C0" w:rsidRPr="007A25F4" w:rsidRDefault="008976C0" w:rsidP="008976C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Bookman Old Style" w:eastAsia="Verdana" w:hAnsi="Bookman Old Style" w:cs="Verdana"/>
          <w:b/>
          <w:bCs/>
          <w:sz w:val="22"/>
          <w:szCs w:val="22"/>
          <w:lang w:eastAsia="en-US"/>
        </w:rPr>
      </w:pPr>
    </w:p>
    <w:p w14:paraId="663E1929" w14:textId="77777777" w:rsidR="008976C0" w:rsidRPr="007A25F4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Bookman Old Style" w:eastAsia="Verdana" w:hAnsi="Bookman Old Style" w:cs="Verdana"/>
          <w:b/>
          <w:bCs/>
          <w:sz w:val="22"/>
          <w:szCs w:val="22"/>
          <w:lang w:eastAsia="en-US"/>
        </w:rPr>
      </w:pPr>
    </w:p>
    <w:p w14:paraId="77581B60" w14:textId="77777777" w:rsidR="008976C0" w:rsidRPr="007A25F4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Bookman Old Style" w:hAnsi="Bookman Old Style" w:cs="Arial"/>
          <w:b/>
          <w:bCs/>
          <w:sz w:val="22"/>
          <w:szCs w:val="22"/>
        </w:rPr>
      </w:pPr>
    </w:p>
    <w:p w14:paraId="0A1F17C8" w14:textId="77777777" w:rsidR="008976C0" w:rsidRPr="007A25F4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Bookman Old Style" w:hAnsi="Bookman Old Style" w:cs="Arial"/>
          <w:b/>
          <w:bCs/>
          <w:sz w:val="22"/>
          <w:szCs w:val="22"/>
        </w:rPr>
      </w:pPr>
    </w:p>
    <w:p w14:paraId="65E00854" w14:textId="77777777" w:rsidR="008976C0" w:rsidRPr="007A25F4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Bookman Old Style" w:hAnsi="Bookman Old Style" w:cs="Arial"/>
          <w:b/>
          <w:bCs/>
          <w:sz w:val="22"/>
          <w:szCs w:val="22"/>
        </w:rPr>
      </w:pPr>
      <w:r w:rsidRPr="007A25F4">
        <w:rPr>
          <w:rFonts w:ascii="Bookman Old Style" w:hAnsi="Bookman Old Style" w:cs="Arial"/>
          <w:b/>
          <w:bCs/>
          <w:sz w:val="22"/>
          <w:szCs w:val="22"/>
        </w:rPr>
        <w:t>OŚWIADCZENIE DLA CELÓW PODATKOWYCH</w:t>
      </w:r>
    </w:p>
    <w:p w14:paraId="5EAC72F4" w14:textId="77777777" w:rsidR="008976C0" w:rsidRPr="007A25F4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Bookman Old Style" w:hAnsi="Bookman Old Style" w:cs="Arial"/>
          <w:b/>
          <w:bCs/>
          <w:sz w:val="22"/>
          <w:szCs w:val="22"/>
        </w:rPr>
      </w:pPr>
      <w:r w:rsidRPr="007A25F4">
        <w:rPr>
          <w:rFonts w:ascii="Bookman Old Style" w:hAnsi="Bookman Old Style" w:cs="Arial"/>
          <w:b/>
          <w:bCs/>
          <w:sz w:val="22"/>
          <w:szCs w:val="22"/>
        </w:rPr>
        <w:t xml:space="preserve">DOTYCZĄCE PODMIOTÓW POWIĄZANYCH </w:t>
      </w:r>
    </w:p>
    <w:p w14:paraId="18C2DED3" w14:textId="77777777" w:rsidR="008976C0" w:rsidRPr="007A25F4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Bookman Old Style" w:hAnsi="Bookman Old Style" w:cs="Arial"/>
          <w:b/>
          <w:bCs/>
          <w:sz w:val="22"/>
          <w:szCs w:val="22"/>
        </w:rPr>
      </w:pPr>
    </w:p>
    <w:p w14:paraId="06EAF283" w14:textId="77777777" w:rsidR="008976C0" w:rsidRPr="007A25F4" w:rsidRDefault="008976C0" w:rsidP="008976C0">
      <w:pPr>
        <w:widowControl w:val="0"/>
        <w:autoSpaceDE w:val="0"/>
        <w:autoSpaceDN w:val="0"/>
        <w:textAlignment w:val="baseline"/>
        <w:rPr>
          <w:rFonts w:ascii="Bookman Old Style" w:hAnsi="Bookman Old Style" w:cs="Arial"/>
          <w:sz w:val="22"/>
          <w:szCs w:val="22"/>
        </w:rPr>
      </w:pPr>
      <w:r w:rsidRPr="007A25F4">
        <w:rPr>
          <w:rFonts w:ascii="Bookman Old Style" w:hAnsi="Bookman Old Style" w:cs="Arial"/>
          <w:sz w:val="22"/>
          <w:szCs w:val="22"/>
        </w:rPr>
        <w:t>Działając w imieniu ………………………………, (dalej jako: „</w:t>
      </w:r>
      <w:r w:rsidRPr="007A25F4">
        <w:rPr>
          <w:rFonts w:ascii="Bookman Old Style" w:hAnsi="Bookman Old Style" w:cs="Arial"/>
          <w:b/>
          <w:bCs/>
          <w:sz w:val="22"/>
          <w:szCs w:val="22"/>
        </w:rPr>
        <w:t>Podmiot</w:t>
      </w:r>
      <w:r w:rsidRPr="007A25F4">
        <w:rPr>
          <w:rFonts w:ascii="Bookman Old Style" w:hAnsi="Bookman Old Style" w:cs="Arial"/>
          <w:sz w:val="22"/>
          <w:szCs w:val="22"/>
        </w:rPr>
        <w:t>”) niniejszym oświadcza, że Podmiot:</w:t>
      </w:r>
    </w:p>
    <w:p w14:paraId="7E66455B" w14:textId="77777777" w:rsidR="008976C0" w:rsidRPr="007A25F4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Bookman Old Style" w:hAnsi="Bookman Old Style" w:cs="Arial"/>
          <w:sz w:val="22"/>
          <w:szCs w:val="22"/>
        </w:rPr>
      </w:pPr>
      <w:r w:rsidRPr="007A25F4">
        <w:rPr>
          <w:rFonts w:ascii="Bookman Old Style" w:hAnsi="Bookman Old Style" w:cs="Arial"/>
          <w:b/>
          <w:bCs/>
          <w:sz w:val="22"/>
          <w:szCs w:val="22"/>
        </w:rPr>
        <w:t>jest / nie jest</w:t>
      </w:r>
      <w:r w:rsidRPr="007A25F4">
        <w:rPr>
          <w:rFonts w:ascii="Bookman Old Style" w:hAnsi="Bookman Old Style" w:cs="Arial"/>
          <w:sz w:val="22"/>
          <w:szCs w:val="22"/>
          <w:vertAlign w:val="superscript"/>
        </w:rPr>
        <w:footnoteReference w:id="1"/>
      </w:r>
      <w:r w:rsidRPr="007A25F4">
        <w:rPr>
          <w:rFonts w:ascii="Bookman Old Style" w:hAnsi="Bookman Old Style" w:cs="Arial"/>
          <w:sz w:val="22"/>
          <w:szCs w:val="22"/>
        </w:rPr>
        <w:t xml:space="preserve"> podmiotem powiązanym z Akademią Górniczo-Hutniczą </w:t>
      </w:r>
      <w:r w:rsidRPr="007A25F4">
        <w:rPr>
          <w:rFonts w:ascii="Bookman Old Style" w:hAnsi="Bookman Old Style" w:cs="Arial"/>
          <w:sz w:val="22"/>
          <w:szCs w:val="22"/>
        </w:rPr>
        <w:br/>
        <w:t>im. Stanisława Staszica w Krakowie w rozumieniu art. 11a Ustawy o podatku dochodowym od osób prawnych z dnia 15 marca 1992 r.</w:t>
      </w:r>
      <w:r w:rsidRPr="007A25F4">
        <w:rPr>
          <w:rFonts w:ascii="Bookman Old Style" w:hAnsi="Bookman Old Style" w:cs="Arial"/>
          <w:sz w:val="22"/>
          <w:szCs w:val="22"/>
          <w:vertAlign w:val="superscript"/>
        </w:rPr>
        <w:footnoteReference w:id="2"/>
      </w:r>
      <w:r w:rsidRPr="007A25F4">
        <w:rPr>
          <w:rFonts w:ascii="Bookman Old Style" w:hAnsi="Bookman Old Style" w:cs="Arial"/>
          <w:sz w:val="22"/>
          <w:szCs w:val="22"/>
        </w:rPr>
        <w:t>;</w:t>
      </w:r>
    </w:p>
    <w:p w14:paraId="347FB5FC" w14:textId="77777777" w:rsidR="008976C0" w:rsidRPr="007A25F4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Bookman Old Style" w:hAnsi="Bookman Old Style" w:cs="Arial"/>
          <w:sz w:val="22"/>
          <w:szCs w:val="22"/>
        </w:rPr>
      </w:pPr>
      <w:r w:rsidRPr="007A25F4">
        <w:rPr>
          <w:rFonts w:ascii="Bookman Old Style" w:eastAsia="Calibri" w:hAnsi="Bookman Old Style" w:cs="Arial"/>
          <w:b/>
          <w:bCs/>
          <w:sz w:val="22"/>
          <w:szCs w:val="22"/>
          <w:lang w:eastAsia="en-US"/>
        </w:rPr>
        <w:t>jest / nie</w:t>
      </w:r>
      <w:r w:rsidRPr="007A25F4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  <w:r w:rsidRPr="007A25F4">
        <w:rPr>
          <w:rFonts w:ascii="Bookman Old Style" w:eastAsia="Calibri" w:hAnsi="Bookman Old Style" w:cs="Arial"/>
          <w:b/>
          <w:bCs/>
          <w:sz w:val="22"/>
          <w:szCs w:val="22"/>
          <w:lang w:eastAsia="en-US"/>
        </w:rPr>
        <w:t>jest</w:t>
      </w:r>
      <w:r w:rsidRPr="007A25F4">
        <w:rPr>
          <w:rFonts w:ascii="Bookman Old Style" w:eastAsia="Calibri" w:hAnsi="Bookman Old Style" w:cs="Arial"/>
          <w:sz w:val="22"/>
          <w:szCs w:val="22"/>
          <w:vertAlign w:val="superscript"/>
          <w:lang w:eastAsia="en-US"/>
        </w:rPr>
        <w:footnoteReference w:id="3"/>
      </w:r>
      <w:r w:rsidRPr="007A25F4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7A25F4">
        <w:rPr>
          <w:rFonts w:ascii="Bookman Old Style" w:eastAsia="Calibri" w:hAnsi="Bookman Old Style" w:cs="Arial"/>
          <w:sz w:val="22"/>
          <w:szCs w:val="22"/>
          <w:vertAlign w:val="superscript"/>
          <w:lang w:eastAsia="en-US"/>
        </w:rPr>
        <w:footnoteReference w:id="4"/>
      </w:r>
      <w:r w:rsidRPr="007A25F4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</w:p>
    <w:p w14:paraId="22755D30" w14:textId="77777777" w:rsidR="008976C0" w:rsidRPr="007A25F4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Bookman Old Style" w:hAnsi="Bookman Old Style" w:cs="Arial"/>
          <w:sz w:val="22"/>
          <w:szCs w:val="22"/>
        </w:rPr>
      </w:pPr>
      <w:r w:rsidRPr="007A25F4">
        <w:rPr>
          <w:rFonts w:ascii="Bookman Old Style" w:eastAsia="Calibri" w:hAnsi="Bookman Old Style" w:cs="Arial"/>
          <w:sz w:val="22"/>
          <w:szCs w:val="22"/>
          <w:lang w:eastAsia="en-US"/>
        </w:rPr>
        <w:t>rzeczywisty właściciel</w:t>
      </w:r>
      <w:r w:rsidRPr="007A25F4">
        <w:rPr>
          <w:rFonts w:ascii="Bookman Old Style" w:eastAsia="Calibri" w:hAnsi="Bookman Old Style" w:cs="Arial"/>
          <w:sz w:val="22"/>
          <w:szCs w:val="22"/>
          <w:vertAlign w:val="superscript"/>
          <w:lang w:eastAsia="en-US"/>
        </w:rPr>
        <w:footnoteReference w:id="5"/>
      </w:r>
      <w:r w:rsidRPr="007A25F4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Podmiotu </w:t>
      </w:r>
      <w:r w:rsidRPr="007A25F4">
        <w:rPr>
          <w:rFonts w:ascii="Bookman Old Style" w:eastAsia="Calibri" w:hAnsi="Bookman Old Style" w:cs="Arial"/>
          <w:b/>
          <w:bCs/>
          <w:sz w:val="22"/>
          <w:szCs w:val="22"/>
          <w:lang w:eastAsia="en-US"/>
        </w:rPr>
        <w:t>jest / nie jest</w:t>
      </w:r>
      <w:r w:rsidRPr="007A25F4">
        <w:rPr>
          <w:rFonts w:ascii="Bookman Old Style" w:eastAsia="Calibri" w:hAnsi="Bookman Old Style" w:cs="Arial"/>
          <w:sz w:val="22"/>
          <w:szCs w:val="22"/>
          <w:vertAlign w:val="superscript"/>
          <w:lang w:eastAsia="en-US"/>
        </w:rPr>
        <w:footnoteReference w:id="6"/>
      </w:r>
      <w:r w:rsidRPr="007A25F4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7A25F4">
        <w:rPr>
          <w:rFonts w:ascii="Bookman Old Style" w:eastAsia="Calibri" w:hAnsi="Bookman Old Style" w:cs="Arial"/>
          <w:sz w:val="22"/>
          <w:szCs w:val="22"/>
          <w:vertAlign w:val="superscript"/>
          <w:lang w:eastAsia="en-US"/>
        </w:rPr>
        <w:t>4</w:t>
      </w:r>
      <w:r w:rsidRPr="007A25F4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</w:p>
    <w:p w14:paraId="0B84CFB6" w14:textId="77777777" w:rsidR="008976C0" w:rsidRPr="007A25F4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line="276" w:lineRule="auto"/>
        <w:contextualSpacing/>
        <w:jc w:val="both"/>
        <w:rPr>
          <w:rFonts w:ascii="Bookman Old Style" w:eastAsia="Calibri" w:hAnsi="Bookman Old Style" w:cs="Arial"/>
          <w:sz w:val="22"/>
          <w:szCs w:val="22"/>
          <w:lang w:eastAsia="en-US"/>
        </w:rPr>
      </w:pPr>
      <w:r w:rsidRPr="007A25F4">
        <w:rPr>
          <w:rFonts w:ascii="Bookman Old Style" w:eastAsia="Calibri" w:hAnsi="Bookman Old Style" w:cs="Arial"/>
          <w:sz w:val="22"/>
          <w:szCs w:val="22"/>
          <w:lang w:eastAsia="en-US"/>
        </w:rPr>
        <w:lastRenderedPageBreak/>
        <w:t xml:space="preserve">Podmiot </w:t>
      </w:r>
      <w:r w:rsidRPr="007A25F4">
        <w:rPr>
          <w:rFonts w:ascii="Bookman Old Style" w:eastAsia="Calibri" w:hAnsi="Bookman Old Style" w:cs="Arial"/>
          <w:b/>
          <w:bCs/>
          <w:sz w:val="22"/>
          <w:szCs w:val="22"/>
          <w:lang w:eastAsia="en-US"/>
        </w:rPr>
        <w:t>stanowi / nie stanowi</w:t>
      </w:r>
      <w:r w:rsidRPr="007A25F4">
        <w:rPr>
          <w:rFonts w:ascii="Bookman Old Style" w:hAnsi="Bookman Old Style" w:cs="Arial"/>
          <w:sz w:val="22"/>
          <w:szCs w:val="22"/>
          <w:vertAlign w:val="superscript"/>
        </w:rPr>
        <w:footnoteReference w:id="7"/>
      </w:r>
      <w:r w:rsidRPr="007A25F4">
        <w:rPr>
          <w:rFonts w:ascii="Bookman Old Style" w:hAnsi="Bookman Old Style" w:cs="Arial"/>
          <w:sz w:val="22"/>
          <w:szCs w:val="22"/>
        </w:rPr>
        <w:t xml:space="preserve"> </w:t>
      </w:r>
      <w:r w:rsidRPr="007A25F4">
        <w:rPr>
          <w:rFonts w:ascii="Bookman Old Style" w:eastAsia="Calibri" w:hAnsi="Bookman Old Style" w:cs="Arial"/>
          <w:b/>
          <w:bCs/>
          <w:sz w:val="22"/>
          <w:szCs w:val="22"/>
          <w:lang w:eastAsia="en-US"/>
        </w:rPr>
        <w:t xml:space="preserve"> </w:t>
      </w:r>
      <w:r w:rsidRPr="007A25F4">
        <w:rPr>
          <w:rFonts w:ascii="Bookman Old Style" w:eastAsia="Calibri" w:hAnsi="Bookman Old Style" w:cs="Arial"/>
          <w:sz w:val="22"/>
          <w:szCs w:val="22"/>
          <w:lang w:eastAsia="en-US"/>
        </w:rPr>
        <w:t>dla Akademia Górniczo-Hutnicza im. Stanisława Staszica w Krakowie zagranicznej jednostki kontrolowanej</w:t>
      </w:r>
      <w:r w:rsidRPr="007A25F4">
        <w:rPr>
          <w:rFonts w:ascii="Bookman Old Style" w:eastAsia="Calibri" w:hAnsi="Bookman Old Style" w:cs="Arial"/>
          <w:sz w:val="22"/>
          <w:szCs w:val="22"/>
          <w:vertAlign w:val="superscript"/>
          <w:lang w:eastAsia="en-US"/>
        </w:rPr>
        <w:footnoteReference w:id="8"/>
      </w:r>
      <w:r w:rsidRPr="007A25F4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w rozumieniu art. 24a ustawy z dnia 15 lutego 1992 r. o podatku dochodowym od osób prawnych.</w:t>
      </w:r>
    </w:p>
    <w:p w14:paraId="0121215C" w14:textId="77777777" w:rsidR="008976C0" w:rsidRPr="007A25F4" w:rsidRDefault="008976C0" w:rsidP="008976C0">
      <w:pPr>
        <w:spacing w:after="200" w:line="276" w:lineRule="auto"/>
        <w:ind w:left="780"/>
        <w:contextualSpacing/>
        <w:textAlignment w:val="baseline"/>
        <w:rPr>
          <w:rFonts w:ascii="Bookman Old Style" w:hAnsi="Bookman Old Style" w:cs="Arial"/>
          <w:sz w:val="22"/>
          <w:szCs w:val="22"/>
        </w:rPr>
      </w:pPr>
    </w:p>
    <w:p w14:paraId="6F096849" w14:textId="787352FC" w:rsidR="008976C0" w:rsidRPr="007A25F4" w:rsidRDefault="008976C0" w:rsidP="008976C0">
      <w:pPr>
        <w:spacing w:line="276" w:lineRule="auto"/>
        <w:contextualSpacing/>
        <w:jc w:val="both"/>
        <w:rPr>
          <w:rFonts w:ascii="Bookman Old Style" w:eastAsia="Calibri" w:hAnsi="Bookman Old Style" w:cs="Arial"/>
          <w:sz w:val="22"/>
          <w:szCs w:val="22"/>
          <w:lang w:eastAsia="en-US"/>
        </w:rPr>
      </w:pPr>
      <w:r w:rsidRPr="007A25F4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W przypadku zmiany powyższych danych zobowiązuje się do niezwłocznego poinformowania Akademii Górniczo-Hutniczej im. Stanisława Staszica w Krakowie </w:t>
      </w:r>
      <w:r w:rsidRPr="007A25F4">
        <w:rPr>
          <w:rFonts w:ascii="Bookman Old Style" w:eastAsia="Calibri" w:hAnsi="Bookman Old Style" w:cs="Arial"/>
          <w:sz w:val="22"/>
          <w:szCs w:val="22"/>
          <w:lang w:eastAsia="en-US"/>
        </w:rPr>
        <w:br/>
        <w:t>o zaistniałej zmianie.</w:t>
      </w:r>
    </w:p>
    <w:p w14:paraId="56F2BC9E" w14:textId="77777777" w:rsidR="008976C0" w:rsidRPr="007A25F4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Bookman Old Style" w:eastAsia="Verdana" w:hAnsi="Bookman Old Style" w:cs="Verdana"/>
          <w:b/>
          <w:bCs/>
          <w:sz w:val="22"/>
          <w:szCs w:val="22"/>
          <w:lang w:eastAsia="en-US"/>
        </w:rPr>
      </w:pPr>
    </w:p>
    <w:p w14:paraId="393AE7C5" w14:textId="77777777" w:rsidR="008976C0" w:rsidRPr="007A25F4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Bookman Old Style" w:eastAsia="Verdana" w:hAnsi="Bookman Old Style" w:cs="Verdana"/>
          <w:b/>
          <w:bCs/>
          <w:sz w:val="22"/>
          <w:szCs w:val="22"/>
          <w:lang w:eastAsia="en-US"/>
        </w:rPr>
      </w:pPr>
    </w:p>
    <w:p w14:paraId="23DA3966" w14:textId="77777777" w:rsidR="008976C0" w:rsidRPr="007A25F4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Bookman Old Style" w:eastAsia="Verdana" w:hAnsi="Bookman Old Style" w:cs="Verdana"/>
          <w:b/>
          <w:bCs/>
          <w:sz w:val="22"/>
          <w:szCs w:val="22"/>
          <w:lang w:eastAsia="en-US"/>
        </w:rPr>
      </w:pPr>
    </w:p>
    <w:p w14:paraId="05D8C6D0" w14:textId="77777777" w:rsidR="008976C0" w:rsidRPr="007A25F4" w:rsidRDefault="008976C0" w:rsidP="008976C0">
      <w:pPr>
        <w:spacing w:line="360" w:lineRule="auto"/>
        <w:contextualSpacing/>
        <w:jc w:val="both"/>
        <w:rPr>
          <w:rFonts w:ascii="Bookman Old Style" w:eastAsia="Calibri" w:hAnsi="Bookman Old Style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96"/>
      </w:tblGrid>
      <w:tr w:rsidR="008976C0" w:rsidRPr="007A25F4" w14:paraId="19DBECD8" w14:textId="77777777" w:rsidTr="00E11E6C">
        <w:tc>
          <w:tcPr>
            <w:tcW w:w="4105" w:type="dxa"/>
            <w:shd w:val="clear" w:color="auto" w:fill="auto"/>
          </w:tcPr>
          <w:p w14:paraId="684FDB59" w14:textId="06246E99" w:rsidR="008976C0" w:rsidRPr="007A25F4" w:rsidRDefault="008976C0" w:rsidP="00E11E6C">
            <w:pPr>
              <w:spacing w:line="360" w:lineRule="auto"/>
              <w:contextualSpacing/>
              <w:jc w:val="both"/>
              <w:rPr>
                <w:rFonts w:ascii="Bookman Old Style" w:eastAsia="Calibri" w:hAnsi="Bookman Old Style" w:cs="Arial"/>
                <w:color w:val="222A35"/>
                <w:sz w:val="22"/>
                <w:szCs w:val="22"/>
                <w:lang w:eastAsia="x-none"/>
              </w:rPr>
            </w:pPr>
            <w:r w:rsidRPr="007A25F4">
              <w:rPr>
                <w:rFonts w:ascii="Bookman Old Style" w:eastAsia="Calibri" w:hAnsi="Bookman Old Style" w:cs="Arial"/>
                <w:color w:val="222A35"/>
                <w:sz w:val="22"/>
                <w:szCs w:val="22"/>
                <w:lang w:eastAsia="x-none"/>
              </w:rPr>
              <w:t>…………………………………………………</w:t>
            </w:r>
          </w:p>
          <w:p w14:paraId="5A9ED19A" w14:textId="77777777" w:rsidR="008976C0" w:rsidRPr="007A25F4" w:rsidRDefault="008976C0" w:rsidP="00E11E6C">
            <w:pPr>
              <w:spacing w:line="276" w:lineRule="auto"/>
              <w:contextualSpacing/>
              <w:jc w:val="center"/>
              <w:rPr>
                <w:rFonts w:ascii="Bookman Old Style" w:eastAsia="Calibri" w:hAnsi="Bookman Old Style" w:cs="Arial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7A25F4">
              <w:rPr>
                <w:rFonts w:ascii="Bookman Old Style" w:eastAsia="Calibri" w:hAnsi="Bookman Old Style" w:cs="Arial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upoważnionej/ych do reprezentacji)</w:t>
            </w:r>
          </w:p>
        </w:tc>
      </w:tr>
    </w:tbl>
    <w:p w14:paraId="2519E387" w14:textId="77777777" w:rsidR="008976C0" w:rsidRPr="007A25F4" w:rsidRDefault="008976C0" w:rsidP="008976C0">
      <w:pPr>
        <w:spacing w:line="360" w:lineRule="auto"/>
        <w:contextualSpacing/>
        <w:jc w:val="both"/>
        <w:rPr>
          <w:rFonts w:ascii="Bookman Old Style" w:eastAsia="Calibri" w:hAnsi="Bookman Old Style" w:cs="Arial"/>
          <w:color w:val="222A35"/>
          <w:sz w:val="22"/>
          <w:szCs w:val="22"/>
          <w:lang w:eastAsia="x-none"/>
        </w:rPr>
      </w:pPr>
    </w:p>
    <w:p w14:paraId="6D3A6956" w14:textId="77777777" w:rsidR="008976C0" w:rsidRPr="007A25F4" w:rsidRDefault="008976C0" w:rsidP="008976C0">
      <w:pPr>
        <w:widowControl w:val="0"/>
        <w:autoSpaceDE w:val="0"/>
        <w:autoSpaceDN w:val="0"/>
        <w:spacing w:line="360" w:lineRule="auto"/>
        <w:rPr>
          <w:rFonts w:ascii="Bookman Old Style" w:eastAsia="Verdana" w:hAnsi="Bookman Old Style" w:cs="Arial"/>
          <w:color w:val="222A35"/>
          <w:sz w:val="22"/>
          <w:szCs w:val="22"/>
          <w:lang w:eastAsia="x-none"/>
        </w:rPr>
      </w:pPr>
    </w:p>
    <w:p w14:paraId="74E80A64" w14:textId="77777777" w:rsidR="008976C0" w:rsidRPr="007A25F4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Bookman Old Style" w:eastAsia="Verdana" w:hAnsi="Bookman Old Style" w:cs="Verdana"/>
          <w:b/>
          <w:bCs/>
          <w:sz w:val="22"/>
          <w:szCs w:val="22"/>
          <w:lang w:eastAsia="en-US"/>
        </w:rPr>
      </w:pPr>
    </w:p>
    <w:p w14:paraId="04E38BCD" w14:textId="77777777" w:rsidR="008976C0" w:rsidRPr="007A25F4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Bookman Old Style" w:eastAsia="Verdana" w:hAnsi="Bookman Old Style" w:cs="Verdana"/>
          <w:b/>
          <w:bCs/>
          <w:sz w:val="22"/>
          <w:szCs w:val="22"/>
          <w:lang w:eastAsia="en-US"/>
        </w:rPr>
      </w:pPr>
    </w:p>
    <w:p w14:paraId="2876F97C" w14:textId="77777777" w:rsidR="008976C0" w:rsidRPr="007A25F4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Bookman Old Style" w:eastAsia="Verdana" w:hAnsi="Bookman Old Style" w:cs="Verdana"/>
          <w:b/>
          <w:bCs/>
          <w:sz w:val="22"/>
          <w:szCs w:val="22"/>
          <w:lang w:eastAsia="en-US"/>
        </w:rPr>
      </w:pPr>
    </w:p>
    <w:p w14:paraId="774DE4DB" w14:textId="77777777" w:rsidR="008976C0" w:rsidRPr="007A25F4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Bookman Old Style" w:eastAsia="Verdana" w:hAnsi="Bookman Old Style" w:cs="Verdana"/>
          <w:b/>
          <w:bCs/>
          <w:sz w:val="22"/>
          <w:szCs w:val="22"/>
          <w:lang w:eastAsia="en-US"/>
        </w:rPr>
      </w:pPr>
    </w:p>
    <w:p w14:paraId="0251AB76" w14:textId="77777777" w:rsidR="008976C0" w:rsidRPr="007A25F4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Bookman Old Style" w:eastAsia="Verdana" w:hAnsi="Bookman Old Style" w:cs="Verdana"/>
          <w:b/>
          <w:bCs/>
          <w:sz w:val="22"/>
          <w:szCs w:val="22"/>
          <w:lang w:eastAsia="en-US"/>
        </w:rPr>
      </w:pPr>
    </w:p>
    <w:p w14:paraId="122B71C3" w14:textId="77777777" w:rsidR="008976C0" w:rsidRPr="007A25F4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Bookman Old Style" w:eastAsia="Verdana" w:hAnsi="Bookman Old Style" w:cs="Verdana"/>
          <w:b/>
          <w:bCs/>
          <w:sz w:val="22"/>
          <w:szCs w:val="22"/>
          <w:lang w:eastAsia="en-US"/>
        </w:rPr>
      </w:pPr>
    </w:p>
    <w:p w14:paraId="27B7F98B" w14:textId="77777777" w:rsidR="008976C0" w:rsidRPr="007A25F4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Bookman Old Style" w:eastAsia="Verdana" w:hAnsi="Bookman Old Style" w:cs="Verdana"/>
          <w:b/>
          <w:bCs/>
          <w:sz w:val="22"/>
          <w:szCs w:val="22"/>
          <w:lang w:eastAsia="en-US"/>
        </w:rPr>
      </w:pPr>
    </w:p>
    <w:p w14:paraId="57ED20B6" w14:textId="77777777" w:rsidR="008976C0" w:rsidRPr="007A25F4" w:rsidRDefault="008976C0" w:rsidP="008976C0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3F0CD071" w14:textId="77777777" w:rsidR="008976C0" w:rsidRPr="007A25F4" w:rsidRDefault="008976C0" w:rsidP="008976C0">
      <w:pPr>
        <w:tabs>
          <w:tab w:val="left" w:pos="3615"/>
        </w:tabs>
        <w:rPr>
          <w:rFonts w:ascii="Bookman Old Style" w:hAnsi="Bookman Old Style"/>
          <w:sz w:val="22"/>
          <w:szCs w:val="22"/>
        </w:rPr>
      </w:pPr>
    </w:p>
    <w:p w14:paraId="7896ADB5" w14:textId="77777777" w:rsidR="008976C0" w:rsidRPr="006D0F7E" w:rsidRDefault="008976C0" w:rsidP="00892E0C">
      <w:pPr>
        <w:pStyle w:val="Zwykytekst"/>
        <w:rPr>
          <w:rFonts w:ascii="Verdana" w:hAnsi="Verdana"/>
        </w:rPr>
      </w:pPr>
    </w:p>
    <w:sectPr w:rsidR="008976C0" w:rsidRPr="006D0F7E" w:rsidSect="00122369">
      <w:pgSz w:w="11906" w:h="16838"/>
      <w:pgMar w:top="709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D134B3" w14:textId="77777777" w:rsidR="006C2AC0" w:rsidRDefault="006C2AC0">
      <w:r>
        <w:separator/>
      </w:r>
    </w:p>
  </w:endnote>
  <w:endnote w:type="continuationSeparator" w:id="0">
    <w:p w14:paraId="331370DA" w14:textId="77777777" w:rsidR="006C2AC0" w:rsidRDefault="006C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BF3E64" w14:textId="77777777" w:rsidR="006C2AC0" w:rsidRDefault="006C2AC0">
      <w:r>
        <w:separator/>
      </w:r>
    </w:p>
  </w:footnote>
  <w:footnote w:type="continuationSeparator" w:id="0">
    <w:p w14:paraId="131E0C95" w14:textId="77777777" w:rsidR="006C2AC0" w:rsidRDefault="006C2AC0">
      <w:r>
        <w:continuationSeparator/>
      </w:r>
    </w:p>
  </w:footnote>
  <w:footnote w:id="1">
    <w:p w14:paraId="69A54F39" w14:textId="77777777" w:rsidR="008976C0" w:rsidRPr="001A7899" w:rsidRDefault="008976C0" w:rsidP="008976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5DD2530" w14:textId="77777777" w:rsidR="008976C0" w:rsidRPr="00011950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E84FFF" w14:textId="77777777" w:rsidR="008976C0" w:rsidRPr="00011950" w:rsidRDefault="008976C0" w:rsidP="008976C0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1ADE5" w14:textId="77777777" w:rsidR="008976C0" w:rsidRPr="00011950" w:rsidRDefault="008976C0" w:rsidP="008976C0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89163C" w14:textId="77777777" w:rsidR="008976C0" w:rsidRPr="00011950" w:rsidRDefault="008976C0" w:rsidP="008976C0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26F926" w14:textId="77777777" w:rsidR="008976C0" w:rsidRPr="00011950" w:rsidRDefault="008976C0" w:rsidP="008976C0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3122AA" w14:textId="77777777" w:rsidR="008976C0" w:rsidRPr="00011950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0B90FA" w14:textId="77777777" w:rsidR="008976C0" w:rsidRPr="00011950" w:rsidRDefault="008976C0" w:rsidP="008976C0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0CC589A9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3ECCC6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427A22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438A6" w14:textId="77777777" w:rsidR="008976C0" w:rsidRPr="00011950" w:rsidRDefault="008976C0" w:rsidP="008976C0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0E3163" w14:textId="77777777" w:rsidR="008976C0" w:rsidRPr="005F4BFA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B89913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7939956" w14:textId="77777777" w:rsidR="008976C0" w:rsidRPr="001A7899" w:rsidRDefault="008976C0" w:rsidP="008976C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446E22E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03CD2C6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86EE93E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1F6DE44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6B9C26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F62B764" w14:textId="77777777" w:rsidR="008976C0" w:rsidRPr="001A7899" w:rsidRDefault="008976C0" w:rsidP="008976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9223AFC" w14:textId="77777777" w:rsidR="008976C0" w:rsidRPr="001A7899" w:rsidRDefault="008976C0" w:rsidP="008976C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13DD693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C5D9727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D7C6D2A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974AE5D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C51F1EA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EBA6678" w14:textId="77777777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FF9AF82" w14:textId="7B43964A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g)</w:t>
      </w:r>
      <w:r w:rsidR="0068164A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wydzieloną organizacyjnie lub prawnie część zagranicznej spółki lub innego podmiotu mającego osobowość prawną albo niemającego osobowości prawnej</w:t>
      </w:r>
    </w:p>
    <w:p w14:paraId="48CEE49E" w14:textId="77777777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224A40"/>
    <w:multiLevelType w:val="hybridMultilevel"/>
    <w:tmpl w:val="0A245F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820740A"/>
    <w:multiLevelType w:val="hybridMultilevel"/>
    <w:tmpl w:val="ED5469FE"/>
    <w:lvl w:ilvl="0" w:tplc="50D0AD8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5"/>
        </w:tabs>
        <w:ind w:left="221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5"/>
        </w:tabs>
        <w:ind w:left="293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5"/>
        </w:tabs>
        <w:ind w:left="3655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5"/>
        </w:tabs>
        <w:ind w:left="437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5"/>
        </w:tabs>
        <w:ind w:left="509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5"/>
        </w:tabs>
        <w:ind w:left="5815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5"/>
        </w:tabs>
        <w:ind w:left="6535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0DC59B8"/>
    <w:multiLevelType w:val="hybridMultilevel"/>
    <w:tmpl w:val="2F8A3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692F9B"/>
    <w:multiLevelType w:val="hybridMultilevel"/>
    <w:tmpl w:val="351CC8B2"/>
    <w:lvl w:ilvl="0" w:tplc="4A5C0E9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B707AB9"/>
    <w:multiLevelType w:val="hybridMultilevel"/>
    <w:tmpl w:val="1506F4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8F91E5A"/>
    <w:multiLevelType w:val="hybridMultilevel"/>
    <w:tmpl w:val="A24852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2EA948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5"/>
  </w:num>
  <w:num w:numId="4">
    <w:abstractNumId w:val="21"/>
  </w:num>
  <w:num w:numId="5">
    <w:abstractNumId w:val="25"/>
  </w:num>
  <w:num w:numId="6">
    <w:abstractNumId w:val="20"/>
  </w:num>
  <w:num w:numId="7">
    <w:abstractNumId w:val="28"/>
  </w:num>
  <w:num w:numId="8">
    <w:abstractNumId w:val="22"/>
  </w:num>
  <w:num w:numId="9">
    <w:abstractNumId w:val="4"/>
  </w:num>
  <w:num w:numId="10">
    <w:abstractNumId w:val="15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9"/>
  </w:num>
  <w:num w:numId="16">
    <w:abstractNumId w:val="27"/>
  </w:num>
  <w:num w:numId="17">
    <w:abstractNumId w:val="0"/>
  </w:num>
  <w:num w:numId="18">
    <w:abstractNumId w:val="12"/>
  </w:num>
  <w:num w:numId="19">
    <w:abstractNumId w:val="17"/>
  </w:num>
  <w:num w:numId="20">
    <w:abstractNumId w:val="2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11"/>
  </w:num>
  <w:num w:numId="29">
    <w:abstractNumId w:val="10"/>
  </w:num>
  <w:num w:numId="30">
    <w:abstractNumId w:val="3"/>
  </w:num>
  <w:num w:numId="31">
    <w:abstractNumId w:val="8"/>
  </w:num>
  <w:num w:numId="32">
    <w:abstractNumId w:val="16"/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B23"/>
    <w:rsid w:val="000B6493"/>
    <w:rsid w:val="000E6EAF"/>
    <w:rsid w:val="000F700D"/>
    <w:rsid w:val="001020A3"/>
    <w:rsid w:val="00122369"/>
    <w:rsid w:val="00155BA4"/>
    <w:rsid w:val="00171B23"/>
    <w:rsid w:val="001836C1"/>
    <w:rsid w:val="001A7E87"/>
    <w:rsid w:val="001B682A"/>
    <w:rsid w:val="001C0E9E"/>
    <w:rsid w:val="00223F58"/>
    <w:rsid w:val="00253BC4"/>
    <w:rsid w:val="002D5E0A"/>
    <w:rsid w:val="003250A0"/>
    <w:rsid w:val="003C2BE1"/>
    <w:rsid w:val="00446B8D"/>
    <w:rsid w:val="00451B18"/>
    <w:rsid w:val="00451BAB"/>
    <w:rsid w:val="004839FD"/>
    <w:rsid w:val="004973AF"/>
    <w:rsid w:val="004A0F0D"/>
    <w:rsid w:val="004C1054"/>
    <w:rsid w:val="00501EB8"/>
    <w:rsid w:val="0050385D"/>
    <w:rsid w:val="005B5030"/>
    <w:rsid w:val="005D69AA"/>
    <w:rsid w:val="0060503B"/>
    <w:rsid w:val="00653B66"/>
    <w:rsid w:val="0068164A"/>
    <w:rsid w:val="00691104"/>
    <w:rsid w:val="0069315E"/>
    <w:rsid w:val="006A38E6"/>
    <w:rsid w:val="006C2AC0"/>
    <w:rsid w:val="006D0F7E"/>
    <w:rsid w:val="007007FD"/>
    <w:rsid w:val="007613A2"/>
    <w:rsid w:val="00774622"/>
    <w:rsid w:val="007858A8"/>
    <w:rsid w:val="00786F18"/>
    <w:rsid w:val="00833573"/>
    <w:rsid w:val="008770A7"/>
    <w:rsid w:val="00892E0C"/>
    <w:rsid w:val="00895B85"/>
    <w:rsid w:val="008976C0"/>
    <w:rsid w:val="008C634A"/>
    <w:rsid w:val="008F2E80"/>
    <w:rsid w:val="00910C42"/>
    <w:rsid w:val="00954C51"/>
    <w:rsid w:val="00976B68"/>
    <w:rsid w:val="009D554D"/>
    <w:rsid w:val="009D5629"/>
    <w:rsid w:val="009D5FC6"/>
    <w:rsid w:val="00A326F9"/>
    <w:rsid w:val="00A82F98"/>
    <w:rsid w:val="00AE506E"/>
    <w:rsid w:val="00AE67E3"/>
    <w:rsid w:val="00AF42D3"/>
    <w:rsid w:val="00B308A3"/>
    <w:rsid w:val="00B46AF2"/>
    <w:rsid w:val="00B605EC"/>
    <w:rsid w:val="00B75500"/>
    <w:rsid w:val="00B8264E"/>
    <w:rsid w:val="00B82A95"/>
    <w:rsid w:val="00B93047"/>
    <w:rsid w:val="00CD6F28"/>
    <w:rsid w:val="00D15551"/>
    <w:rsid w:val="00D679EB"/>
    <w:rsid w:val="00D67DB9"/>
    <w:rsid w:val="00D80506"/>
    <w:rsid w:val="00DA1BE1"/>
    <w:rsid w:val="00DB133F"/>
    <w:rsid w:val="00E32983"/>
    <w:rsid w:val="00E73A2C"/>
    <w:rsid w:val="00EA39F6"/>
    <w:rsid w:val="00ED2BA1"/>
    <w:rsid w:val="00F16EC6"/>
    <w:rsid w:val="00F20D4C"/>
    <w:rsid w:val="00F54208"/>
    <w:rsid w:val="00FF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3894D32"/>
  <w15:docId w15:val="{3300CF91-EDEB-4AEB-A985-8261E8112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0A3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020A3"/>
    <w:rPr>
      <w:b/>
      <w:sz w:val="28"/>
    </w:rPr>
  </w:style>
  <w:style w:type="character" w:customStyle="1" w:styleId="ZwykytekstZnak">
    <w:name w:val="Zwykły tekst Znak"/>
    <w:link w:val="Zwykytekst"/>
    <w:rsid w:val="001020A3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B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BC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8050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76C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76C0"/>
    <w:rPr>
      <w:lang w:val="en-US"/>
    </w:rPr>
  </w:style>
  <w:style w:type="paragraph" w:customStyle="1" w:styleId="paragraph">
    <w:name w:val="paragraph"/>
    <w:basedOn w:val="Normalny"/>
    <w:rsid w:val="008976C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8976C0"/>
  </w:style>
  <w:style w:type="character" w:customStyle="1" w:styleId="eop">
    <w:name w:val="eop"/>
    <w:basedOn w:val="Domylnaczcionkaakapitu"/>
    <w:rsid w:val="008976C0"/>
  </w:style>
  <w:style w:type="character" w:styleId="Odwoanieprzypisudolnego">
    <w:name w:val="footnote reference"/>
    <w:uiPriority w:val="99"/>
    <w:semiHidden/>
    <w:unhideWhenUsed/>
    <w:rsid w:val="008976C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38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38E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38E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38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38E6"/>
    <w:rPr>
      <w:b/>
      <w:bCs/>
    </w:rPr>
  </w:style>
  <w:style w:type="paragraph" w:styleId="Poprawka">
    <w:name w:val="Revision"/>
    <w:hidden/>
    <w:uiPriority w:val="99"/>
    <w:semiHidden/>
    <w:rsid w:val="00693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30297-F7D2-46CC-86DD-10422189C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2622</Words>
  <Characters>16488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2023-04-14T06:56:00Z</cp:lastPrinted>
  <dcterms:created xsi:type="dcterms:W3CDTF">2023-04-14T06:56:00Z</dcterms:created>
  <dcterms:modified xsi:type="dcterms:W3CDTF">2023-04-14T06:56:00Z</dcterms:modified>
</cp:coreProperties>
</file>