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FE4C6" w14:textId="77777777"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059876D8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13FA22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A6FD700" w14:textId="77777777"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F97DD0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00696E8" w14:textId="77777777" w:rsidR="00C020B1" w:rsidRDefault="00C020B1" w:rsidP="00C020B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FB7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3D65B51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017A2BE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6F267E0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5C87CFFF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14343D9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C8ED058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DDBAB1E" w14:textId="77777777" w:rsidR="00C020B1" w:rsidRDefault="00C020B1" w:rsidP="00C020B1">
      <w:pPr>
        <w:spacing w:line="360" w:lineRule="auto"/>
      </w:pPr>
      <w:r>
        <w:t>Do: Nazwa i siedziba Zamawiającego:</w:t>
      </w:r>
    </w:p>
    <w:p w14:paraId="2F406E26" w14:textId="77777777"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14:paraId="55CE6FE2" w14:textId="77777777"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14:paraId="6BA72743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69A2057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1D76BC4" w14:textId="77777777"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14:paraId="204E26F5" w14:textId="77777777" w:rsidR="00C020B1" w:rsidRDefault="00C020B1" w:rsidP="00C020B1">
      <w:pPr>
        <w:ind w:firstLine="3969"/>
        <w:rPr>
          <w:b/>
        </w:rPr>
      </w:pPr>
    </w:p>
    <w:p w14:paraId="713935EE" w14:textId="53179108"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 w:rsidR="009A10C3" w:rsidRPr="009A10C3">
        <w:rPr>
          <w:b/>
          <w:bCs/>
          <w:iCs/>
        </w:rPr>
        <w:t>druk cyfrow</w:t>
      </w:r>
      <w:r w:rsidR="00215526">
        <w:rPr>
          <w:b/>
          <w:bCs/>
          <w:iCs/>
        </w:rPr>
        <w:t>y</w:t>
      </w:r>
      <w:r w:rsidR="009A10C3" w:rsidRPr="009A10C3">
        <w:rPr>
          <w:b/>
          <w:bCs/>
          <w:iCs/>
        </w:rPr>
        <w:t xml:space="preserve"> i dostaw</w:t>
      </w:r>
      <w:r w:rsidR="00215526">
        <w:rPr>
          <w:b/>
          <w:bCs/>
          <w:iCs/>
        </w:rPr>
        <w:t>a</w:t>
      </w:r>
      <w:r w:rsidR="009A10C3" w:rsidRPr="009A10C3">
        <w:rPr>
          <w:b/>
          <w:bCs/>
          <w:iCs/>
        </w:rPr>
        <w:t xml:space="preserve"> książek dla Wydawnictw AGH - Kc-zp.272-</w:t>
      </w:r>
      <w:r w:rsidR="00215526">
        <w:rPr>
          <w:b/>
          <w:bCs/>
          <w:iCs/>
        </w:rPr>
        <w:t>145/23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14:paraId="59BBCD7C" w14:textId="77777777" w:rsidR="00215526" w:rsidRDefault="00215526" w:rsidP="009A10C3">
      <w:pPr>
        <w:rPr>
          <w:b/>
        </w:rPr>
      </w:pPr>
    </w:p>
    <w:p w14:paraId="5FDFA42A" w14:textId="42CDB807" w:rsidR="009A10C3" w:rsidRDefault="009A10C3" w:rsidP="009A10C3">
      <w:r w:rsidRPr="00684893">
        <w:rPr>
          <w:b/>
        </w:rPr>
        <w:t xml:space="preserve">Cena </w:t>
      </w:r>
      <w:r w:rsidR="00027BA7">
        <w:rPr>
          <w:b/>
        </w:rPr>
        <w:t>netto</w:t>
      </w:r>
      <w:r w:rsidR="00027BA7" w:rsidRPr="00684893">
        <w:rPr>
          <w:b/>
        </w:rPr>
        <w:t xml:space="preserve"> </w:t>
      </w:r>
      <w:r w:rsidRPr="00684893">
        <w:rPr>
          <w:b/>
        </w:rPr>
        <w:t xml:space="preserve"> </w:t>
      </w:r>
      <w:bookmarkStart w:id="0" w:name="_Hlk131489557"/>
      <w:r w:rsidRPr="00684893">
        <w:rPr>
          <w:b/>
        </w:rPr>
        <w:t xml:space="preserve">za 1 egzemplarz wzorcowy </w:t>
      </w:r>
      <w:bookmarkEnd w:id="0"/>
      <w:r w:rsidRPr="00684893">
        <w:t>(suma cen standardowych A + B + C+D dla egzemplarzy wzorcowych): ................PLN</w:t>
      </w:r>
    </w:p>
    <w:p w14:paraId="21A9C71C" w14:textId="1B89C372" w:rsidR="009A10C3" w:rsidRPr="00684893" w:rsidRDefault="00027BA7" w:rsidP="009A10C3">
      <w:r w:rsidRPr="007E1BEC">
        <w:rPr>
          <w:b/>
        </w:rPr>
        <w:t>Cena brutto</w:t>
      </w:r>
      <w:r w:rsidR="007E1BEC" w:rsidRPr="007E1BEC">
        <w:rPr>
          <w:b/>
        </w:rPr>
        <w:t xml:space="preserve"> za 1 egzemplarz wzorcowy</w:t>
      </w:r>
      <w:r>
        <w:t>:</w:t>
      </w:r>
      <w:r w:rsidR="007E1BEC">
        <w:t xml:space="preserve"> ……………….. PLN</w:t>
      </w:r>
    </w:p>
    <w:p w14:paraId="09484D93" w14:textId="0C3E18CC" w:rsidR="009A10C3" w:rsidRPr="000C3467" w:rsidRDefault="007E1BEC" w:rsidP="009A10C3">
      <w:pPr>
        <w:rPr>
          <w:i/>
          <w:iCs/>
        </w:rPr>
      </w:pPr>
      <w:r>
        <w:rPr>
          <w:i/>
          <w:iCs/>
        </w:rPr>
        <w:t>(</w:t>
      </w:r>
      <w:r w:rsidR="009A10C3" w:rsidRPr="000C3467">
        <w:rPr>
          <w:i/>
          <w:iCs/>
        </w:rPr>
        <w:t xml:space="preserve">Słownie brutto:  .................................................................................................................. </w:t>
      </w:r>
      <w:r>
        <w:rPr>
          <w:i/>
          <w:iCs/>
        </w:rPr>
        <w:t>)</w:t>
      </w:r>
    </w:p>
    <w:p w14:paraId="3B72F702" w14:textId="6D666429" w:rsidR="009A10C3" w:rsidRPr="00684893" w:rsidRDefault="007E1BEC" w:rsidP="000C3467">
      <w:r w:rsidRPr="007E1BEC">
        <w:t>P</w:t>
      </w:r>
      <w:r w:rsidR="009A10C3" w:rsidRPr="007E1BEC">
        <w:t>odat</w:t>
      </w:r>
      <w:r w:rsidRPr="007E1BEC">
        <w:t>e</w:t>
      </w:r>
      <w:r w:rsidR="009A10C3" w:rsidRPr="007E1BEC">
        <w:t>k VAT</w:t>
      </w:r>
      <w:r>
        <w:rPr>
          <w:b/>
        </w:rPr>
        <w:t xml:space="preserve"> ……… PLN</w:t>
      </w:r>
    </w:p>
    <w:p w14:paraId="7A8FEB29" w14:textId="77777777" w:rsidR="007E1BEC" w:rsidRDefault="007E1BEC" w:rsidP="000C3467">
      <w:pPr>
        <w:rPr>
          <w:b/>
        </w:rPr>
      </w:pPr>
    </w:p>
    <w:p w14:paraId="447ACD1C" w14:textId="290687AE" w:rsidR="009A10C3" w:rsidRPr="00684893" w:rsidRDefault="009A10C3" w:rsidP="000C3467">
      <w:r w:rsidRPr="009A10C3">
        <w:rPr>
          <w:b/>
        </w:rPr>
        <w:t>Termin realizacji umowy:</w:t>
      </w:r>
      <w:r w:rsidRPr="00684893">
        <w:t xml:space="preserve"> przez okres 12 miesięcy od daty podpisania umowy.</w:t>
      </w:r>
    </w:p>
    <w:p w14:paraId="361B8CA8" w14:textId="77777777" w:rsidR="00C020B1" w:rsidRDefault="00C020B1" w:rsidP="000C3467">
      <w:pPr>
        <w:widowControl w:val="0"/>
        <w:ind w:right="1"/>
        <w:jc w:val="both"/>
        <w:rPr>
          <w:bCs/>
        </w:rPr>
      </w:pPr>
      <w:r>
        <w:rPr>
          <w:b/>
        </w:rPr>
        <w:t xml:space="preserve">Termin płatności: </w:t>
      </w:r>
      <w:r w:rsidR="005809F0" w:rsidRPr="005809F0">
        <w:t>przelewem w terminie do 21 dni od daty otrzymania faktury przez Zamawiającego.</w:t>
      </w:r>
    </w:p>
    <w:p w14:paraId="59EFC892" w14:textId="0DC39681" w:rsidR="005809F0" w:rsidRDefault="005809F0" w:rsidP="00C020B1">
      <w:pPr>
        <w:jc w:val="both"/>
      </w:pPr>
    </w:p>
    <w:p w14:paraId="7A97AFA2" w14:textId="77777777" w:rsidR="00217F3C" w:rsidRDefault="00217F3C" w:rsidP="00217F3C">
      <w:pPr>
        <w:jc w:val="both"/>
        <w:rPr>
          <w:rFonts w:ascii="Verdana" w:hAnsi="Verdana"/>
          <w:b/>
          <w:bCs/>
          <w:sz w:val="20"/>
        </w:rPr>
      </w:pPr>
    </w:p>
    <w:p w14:paraId="2839D6C2" w14:textId="77777777" w:rsidR="00217F3C" w:rsidRDefault="00217F3C" w:rsidP="00217F3C">
      <w:pPr>
        <w:pStyle w:val="Akapitzlist"/>
        <w:numPr>
          <w:ilvl w:val="1"/>
          <w:numId w:val="7"/>
        </w:numPr>
        <w:tabs>
          <w:tab w:val="num" w:pos="1134"/>
        </w:tabs>
        <w:spacing w:after="0" w:line="240" w:lineRule="auto"/>
        <w:ind w:left="709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Cena standardowa dla wzorcowego wydania obejmującego:</w:t>
      </w:r>
    </w:p>
    <w:p w14:paraId="4DF0A286" w14:textId="77777777" w:rsidR="00217F3C" w:rsidRDefault="00217F3C" w:rsidP="00217F3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100 egz., w formacie B5 (16,5 cm x 24,0 cm po obcięciu),</w:t>
      </w:r>
    </w:p>
    <w:p w14:paraId="2397C48D" w14:textId="77777777" w:rsidR="00217F3C" w:rsidRDefault="00217F3C" w:rsidP="00217F3C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objętość 200 stron w tym:</w:t>
      </w:r>
    </w:p>
    <w:p w14:paraId="105C0ED9" w14:textId="77777777" w:rsidR="00217F3C" w:rsidRDefault="00217F3C" w:rsidP="00217F3C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- 190 stron czarno-białych na papierze zwykłym 80 g.,</w:t>
      </w:r>
    </w:p>
    <w:p w14:paraId="36B24218" w14:textId="77777777" w:rsidR="00217F3C" w:rsidRDefault="00217F3C" w:rsidP="00217F3C">
      <w:pPr>
        <w:pStyle w:val="Akapitzlist"/>
        <w:tabs>
          <w:tab w:val="left" w:pos="1134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- 10 stron w kolorze (CMYK) na papierze zwykłym 80g.,</w:t>
      </w:r>
    </w:p>
    <w:p w14:paraId="6F9E7373" w14:textId="77777777" w:rsidR="00217F3C" w:rsidRDefault="00217F3C" w:rsidP="00217F3C">
      <w:pPr>
        <w:pStyle w:val="Akapitzlist"/>
        <w:numPr>
          <w:ilvl w:val="0"/>
          <w:numId w:val="16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czarno-biała o zwiększonym formacie,</w:t>
      </w:r>
    </w:p>
    <w:p w14:paraId="2CBFEFB9" w14:textId="77777777" w:rsidR="00217F3C" w:rsidRDefault="00217F3C" w:rsidP="00217F3C">
      <w:pPr>
        <w:pStyle w:val="Akapitzlist"/>
        <w:numPr>
          <w:ilvl w:val="0"/>
          <w:numId w:val="16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kolorowa o zwiększonym formacie,</w:t>
      </w:r>
    </w:p>
    <w:p w14:paraId="5A5C6A3E" w14:textId="77777777" w:rsidR="00217F3C" w:rsidRDefault="00217F3C" w:rsidP="00217F3C">
      <w:pPr>
        <w:pStyle w:val="Akapitzlist"/>
        <w:numPr>
          <w:ilvl w:val="0"/>
          <w:numId w:val="16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oprawa broszurowa klejona,</w:t>
      </w:r>
    </w:p>
    <w:p w14:paraId="2664A4CA" w14:textId="077B7E92" w:rsidR="00217F3C" w:rsidRDefault="00217F3C" w:rsidP="00217F3C">
      <w:pPr>
        <w:pStyle w:val="Akapitzlist"/>
        <w:numPr>
          <w:ilvl w:val="0"/>
          <w:numId w:val="16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100 egz. CD lub DVD z nadrukiem w kopercie</w:t>
      </w:r>
      <w:r w:rsidR="00027BA7">
        <w:rPr>
          <w:rFonts w:ascii="Verdana" w:hAnsi="Verdana"/>
          <w:sz w:val="20"/>
          <w:szCs w:val="20"/>
        </w:rPr>
        <w:t>/koszulce</w:t>
      </w:r>
      <w:r>
        <w:rPr>
          <w:rFonts w:ascii="Verdana" w:hAnsi="Verdana"/>
          <w:sz w:val="20"/>
          <w:szCs w:val="20"/>
        </w:rPr>
        <w:t xml:space="preserve"> przyklejonej do trzeciej strony okładki.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217F3C" w14:paraId="1E5DE0E1" w14:textId="77777777" w:rsidTr="00504F8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B22B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  <w:p w14:paraId="2E4A2531" w14:textId="5782F41B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lastRenderedPageBreak/>
              <w:t xml:space="preserve">Cena </w:t>
            </w:r>
            <w:r w:rsidR="00027BA7">
              <w:rPr>
                <w:rFonts w:ascii="Verdana" w:hAnsi="Verdana"/>
                <w:sz w:val="20"/>
              </w:rPr>
              <w:t xml:space="preserve">netto </w:t>
            </w:r>
            <w:r>
              <w:rPr>
                <w:rFonts w:ascii="Verdana" w:hAnsi="Verdana"/>
                <w:sz w:val="20"/>
              </w:rPr>
              <w:t>standardowa za 1 egz. wzorcowy:...........................................................</w:t>
            </w:r>
          </w:p>
          <w:p w14:paraId="6D818F28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1288C838" w14:textId="77777777" w:rsidR="00217F3C" w:rsidRDefault="00217F3C" w:rsidP="00217F3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Proszę o podanie dla kalkulacji danego przypadku:</w:t>
      </w:r>
    </w:p>
    <w:p w14:paraId="2475D3D4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czarno-białej na papierze zwykłym 80g</w:t>
      </w:r>
    </w:p>
    <w:p w14:paraId="574C2A6E" w14:textId="77777777" w:rsidR="00217F3C" w:rsidRDefault="00217F3C" w:rsidP="00217F3C">
      <w:pPr>
        <w:ind w:left="113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……………………………………………………………………………………………….</w:t>
      </w:r>
    </w:p>
    <w:p w14:paraId="2004A391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2147" w:hanging="1438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kolorowej na papierze zwykłym 80g</w:t>
      </w:r>
    </w:p>
    <w:p w14:paraId="6D03B0D7" w14:textId="77777777" w:rsidR="00217F3C" w:rsidRDefault="00217F3C" w:rsidP="00217F3C">
      <w:pPr>
        <w:ind w:left="1134"/>
        <w:contextualSpacing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……………………………………………………………………………………………….</w:t>
      </w:r>
    </w:p>
    <w:p w14:paraId="41A406AA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czarno-białej na papierze zwykłym 80g ……………………………………………………………………………………………….</w:t>
      </w:r>
    </w:p>
    <w:p w14:paraId="4CA08A96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kolorowej na papierze zwykłym 80g ……………………………………………………………………………………………….</w:t>
      </w:r>
    </w:p>
    <w:p w14:paraId="45F18CBC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okładki + folia błyszcząca lub matowa</w:t>
      </w:r>
    </w:p>
    <w:p w14:paraId="5EB0E5E1" w14:textId="77777777" w:rsidR="00217F3C" w:rsidRDefault="00217F3C" w:rsidP="00217F3C">
      <w:pPr>
        <w:ind w:left="113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……………………………………………………………………………………………….</w:t>
      </w:r>
    </w:p>
    <w:p w14:paraId="436FE3EC" w14:textId="55DB9064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nagrania CD lub DVD wraz nadrukiem i czynnościami introligatorskimi (włożenie CD lub DVD do koperty z okienkiem</w:t>
      </w:r>
      <w:r w:rsidR="00027BA7">
        <w:rPr>
          <w:rFonts w:ascii="Verdana" w:hAnsi="Verdana"/>
          <w:sz w:val="20"/>
        </w:rPr>
        <w:t>/foliowej koszulki</w:t>
      </w:r>
      <w:r>
        <w:rPr>
          <w:rFonts w:ascii="Verdana" w:hAnsi="Verdana"/>
          <w:sz w:val="20"/>
        </w:rPr>
        <w:t>, przyklejenie koperty do 3. str. okładki)……………..…………………</w:t>
      </w:r>
    </w:p>
    <w:p w14:paraId="4D96C8E8" w14:textId="77777777" w:rsidR="00217F3C" w:rsidRDefault="00217F3C" w:rsidP="00217F3C">
      <w:pPr>
        <w:ind w:left="1134"/>
        <w:contextualSpacing/>
        <w:jc w:val="both"/>
        <w:rPr>
          <w:rFonts w:ascii="Verdana" w:hAnsi="Verdana"/>
          <w:sz w:val="20"/>
        </w:rPr>
      </w:pPr>
    </w:p>
    <w:p w14:paraId="2CA644D9" w14:textId="3CBE785A" w:rsidR="00217F3C" w:rsidRDefault="00027BA7" w:rsidP="00217F3C">
      <w:pPr>
        <w:ind w:firstLine="284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B</w:t>
      </w:r>
      <w:r w:rsidR="00217F3C">
        <w:rPr>
          <w:rFonts w:ascii="Verdana" w:hAnsi="Verdana"/>
          <w:b/>
          <w:sz w:val="20"/>
        </w:rPr>
        <w:t>.</w:t>
      </w:r>
      <w:r w:rsidR="00217F3C">
        <w:rPr>
          <w:rFonts w:ascii="Verdana" w:hAnsi="Verdana"/>
          <w:b/>
          <w:sz w:val="20"/>
        </w:rPr>
        <w:tab/>
        <w:t>Cena standardowa dla wzorcowego wydania obejmującego:</w:t>
      </w:r>
    </w:p>
    <w:p w14:paraId="01AC0723" w14:textId="4D999217" w:rsidR="00217F3C" w:rsidRDefault="00217F3C" w:rsidP="0020263E">
      <w:pPr>
        <w:pStyle w:val="Akapitzlist"/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F9A7613" w14:textId="77777777" w:rsidR="00217F3C" w:rsidRDefault="00217F3C" w:rsidP="00217F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100 egz., w formacie A5 (</w:t>
      </w:r>
      <w:r>
        <w:rPr>
          <w:rFonts w:ascii="Verdana" w:hAnsi="Verdana"/>
          <w:sz w:val="20"/>
        </w:rPr>
        <w:t>20,5 cm x 14,5 cm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  <w:szCs w:val="20"/>
        </w:rPr>
        <w:t>po obcięciu),</w:t>
      </w:r>
    </w:p>
    <w:p w14:paraId="5532E8D7" w14:textId="706CFDB6" w:rsidR="00AD7F84" w:rsidRDefault="0020263E" w:rsidP="00E13FAD">
      <w:pPr>
        <w:pStyle w:val="Akapitzlist"/>
        <w:spacing w:after="0" w:line="240" w:lineRule="auto"/>
        <w:ind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</w:t>
      </w:r>
      <w:r w:rsidR="00217F3C">
        <w:rPr>
          <w:rFonts w:ascii="Verdana" w:hAnsi="Verdana"/>
          <w:sz w:val="20"/>
          <w:szCs w:val="20"/>
        </w:rPr>
        <w:t>objętość 200 stron w tym:</w:t>
      </w:r>
      <w:r w:rsidR="00AD7F84" w:rsidRPr="00AD7F84">
        <w:rPr>
          <w:rFonts w:ascii="Verdana" w:hAnsi="Verdana"/>
          <w:sz w:val="20"/>
          <w:szCs w:val="20"/>
        </w:rPr>
        <w:t xml:space="preserve"> </w:t>
      </w:r>
    </w:p>
    <w:p w14:paraId="017E0378" w14:textId="1D1B541A" w:rsidR="00AD7F84" w:rsidRDefault="00AD7F84" w:rsidP="00AD7F84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- 190 stron czarno-białych na papierze zwykłym 80 g.,</w:t>
      </w:r>
    </w:p>
    <w:p w14:paraId="5A57B97B" w14:textId="77777777" w:rsidR="00AD7F84" w:rsidRDefault="00AD7F84" w:rsidP="00AD7F84">
      <w:pPr>
        <w:pStyle w:val="Akapitzlist"/>
        <w:tabs>
          <w:tab w:val="left" w:pos="1134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- 10 stron w kolorze (CMYK) na papierze zwykłym 80g.,</w:t>
      </w:r>
    </w:p>
    <w:p w14:paraId="23B07EC3" w14:textId="6B0F8F57" w:rsidR="00217F3C" w:rsidRDefault="00AD7F84" w:rsidP="003A2AA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czarno-biała o zwiększonym formacie</w:t>
      </w:r>
    </w:p>
    <w:p w14:paraId="1F9F8742" w14:textId="76F96142" w:rsidR="00AD7F84" w:rsidRDefault="00AD7F84" w:rsidP="003A2AA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kolorowa o zwiększonym formacie</w:t>
      </w:r>
    </w:p>
    <w:p w14:paraId="55344B14" w14:textId="77777777" w:rsidR="00217F3C" w:rsidRDefault="00217F3C" w:rsidP="003A2AAF">
      <w:pPr>
        <w:pStyle w:val="Akapitzlist"/>
        <w:numPr>
          <w:ilvl w:val="0"/>
          <w:numId w:val="22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oprawa broszurowa klejona,</w:t>
      </w:r>
    </w:p>
    <w:p w14:paraId="3BA340A1" w14:textId="77777777" w:rsidR="007E681B" w:rsidRDefault="007E681B" w:rsidP="003A2AAF">
      <w:pPr>
        <w:pStyle w:val="Akapitzlist"/>
        <w:numPr>
          <w:ilvl w:val="0"/>
          <w:numId w:val="22"/>
        </w:num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100 egz. CD lub DVD z nadrukiem w kopercie/koszulce przyklejonej do trzeciej strony okładki.</w:t>
      </w:r>
    </w:p>
    <w:p w14:paraId="32E616B9" w14:textId="77777777" w:rsidR="007E681B" w:rsidRPr="0020263E" w:rsidRDefault="007E681B" w:rsidP="003A2AAF">
      <w:pPr>
        <w:tabs>
          <w:tab w:val="left" w:pos="709"/>
        </w:tabs>
        <w:ind w:left="36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217F3C" w14:paraId="4C4700DD" w14:textId="77777777" w:rsidTr="00504F8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3181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  <w:p w14:paraId="444509A4" w14:textId="493BCD9B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7E1BEC">
              <w:rPr>
                <w:rFonts w:ascii="Verdana" w:hAnsi="Verdana"/>
                <w:sz w:val="20"/>
              </w:rPr>
              <w:t>ne</w:t>
            </w:r>
            <w:r>
              <w:rPr>
                <w:rFonts w:ascii="Verdana" w:hAnsi="Verdana"/>
                <w:sz w:val="20"/>
              </w:rPr>
              <w:t>tto standardowa za 1 egz. wzorcowy:.....................................................</w:t>
            </w:r>
          </w:p>
          <w:p w14:paraId="278FA202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5AF90BD4" w14:textId="77777777" w:rsidR="00217F3C" w:rsidRDefault="00217F3C" w:rsidP="00217F3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Proszę o podanie dla kalkulacji danego przypadku:</w:t>
      </w:r>
    </w:p>
    <w:p w14:paraId="1F47B349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czarno-białej na papierze zwykłym 80 g ……………………………………………………………………….</w:t>
      </w:r>
    </w:p>
    <w:p w14:paraId="1CA261EE" w14:textId="77777777" w:rsidR="00DC3F6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ceny druku 1 strony kolorowej na papierze zwykłym 80 g </w:t>
      </w:r>
    </w:p>
    <w:p w14:paraId="5C78AC7B" w14:textId="66BB558E" w:rsidR="00DC3F6C" w:rsidRDefault="00DC3F6C" w:rsidP="00E13FAD">
      <w:pPr>
        <w:autoSpaceDN w:val="0"/>
        <w:ind w:left="113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………………………………………………………………………………………………..</w:t>
      </w:r>
    </w:p>
    <w:p w14:paraId="68E4B5BE" w14:textId="77777777" w:rsidR="00DC3F6C" w:rsidRDefault="00DC3F6C" w:rsidP="00DC3F6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czarno-białej na papierze zwykłym 80g ……………………………………………………………………………………………….</w:t>
      </w:r>
    </w:p>
    <w:p w14:paraId="291D19EF" w14:textId="77777777" w:rsidR="00DC3F6C" w:rsidRDefault="00DC3F6C" w:rsidP="00DC3F6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kolorowej na papierze zwykłym 80g ……………………………………………………………………………………………….</w:t>
      </w:r>
    </w:p>
    <w:p w14:paraId="04A9798F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2147" w:hanging="1438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okładki + folia błyszcząca lub matowa</w:t>
      </w:r>
    </w:p>
    <w:p w14:paraId="74A902DE" w14:textId="77777777" w:rsidR="00217F3C" w:rsidRDefault="00217F3C" w:rsidP="00217F3C">
      <w:pPr>
        <w:ind w:left="113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……………………………………………………………………………………………….</w:t>
      </w:r>
    </w:p>
    <w:p w14:paraId="18BE7A26" w14:textId="77777777" w:rsidR="00DC3F6C" w:rsidRDefault="00DC3F6C" w:rsidP="00DC3F6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nagrania CD lub DVD wraz nadrukiem i czynnościami introligatorskimi (włożenie CD lub DVD do koperty z okienkiem/foliowej koszulki, przyklejenie koperty do 3. str. okładki)……………..…………………</w:t>
      </w:r>
    </w:p>
    <w:p w14:paraId="6E5046F1" w14:textId="77777777" w:rsidR="00DC3F6C" w:rsidRDefault="00DC3F6C" w:rsidP="00217F3C">
      <w:pPr>
        <w:ind w:left="1134"/>
        <w:contextualSpacing/>
        <w:jc w:val="both"/>
        <w:rPr>
          <w:rFonts w:ascii="Verdana" w:hAnsi="Verdana"/>
          <w:sz w:val="20"/>
        </w:rPr>
      </w:pPr>
    </w:p>
    <w:p w14:paraId="12DFE707" w14:textId="77777777" w:rsidR="00217F3C" w:rsidRDefault="00217F3C" w:rsidP="00217F3C">
      <w:pPr>
        <w:jc w:val="both"/>
        <w:rPr>
          <w:rFonts w:ascii="Verdana" w:hAnsi="Verdana"/>
          <w:sz w:val="20"/>
        </w:rPr>
      </w:pPr>
    </w:p>
    <w:p w14:paraId="32AEAC12" w14:textId="63AEAD6B" w:rsidR="00217F3C" w:rsidRPr="007E1BEC" w:rsidRDefault="00027BA7" w:rsidP="007E1BEC">
      <w:pPr>
        <w:ind w:left="851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C. </w:t>
      </w:r>
      <w:r w:rsidR="00217F3C" w:rsidRPr="007E1BEC">
        <w:rPr>
          <w:rFonts w:ascii="Verdana" w:hAnsi="Verdana"/>
          <w:b/>
          <w:bCs/>
          <w:sz w:val="20"/>
          <w:szCs w:val="20"/>
        </w:rPr>
        <w:t>Cena standardowa dla wzorcowego wydania obejmującego:</w:t>
      </w:r>
    </w:p>
    <w:p w14:paraId="720BEEAD" w14:textId="77777777" w:rsidR="00217F3C" w:rsidRDefault="00217F3C" w:rsidP="00217F3C">
      <w:pPr>
        <w:ind w:left="709"/>
        <w:contextualSpacing/>
        <w:jc w:val="both"/>
        <w:rPr>
          <w:rFonts w:ascii="Verdana" w:hAnsi="Verdana"/>
          <w:sz w:val="20"/>
        </w:rPr>
      </w:pPr>
    </w:p>
    <w:p w14:paraId="4ED04F45" w14:textId="77777777" w:rsidR="00217F3C" w:rsidRDefault="00217F3C" w:rsidP="00217F3C">
      <w:pPr>
        <w:numPr>
          <w:ilvl w:val="0"/>
          <w:numId w:val="20"/>
        </w:numPr>
        <w:autoSpaceDN w:val="0"/>
        <w:ind w:left="709" w:hanging="283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100 egz., w formacie A4 (21 cm x 29,7 cm),</w:t>
      </w:r>
    </w:p>
    <w:p w14:paraId="18994A1C" w14:textId="4C64050C" w:rsidR="00DC3F6C" w:rsidRDefault="0020263E" w:rsidP="00E13FAD">
      <w:pPr>
        <w:ind w:left="709" w:hanging="283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b) </w:t>
      </w:r>
      <w:r w:rsidR="00217F3C">
        <w:rPr>
          <w:rFonts w:ascii="Verdana" w:hAnsi="Verdana"/>
          <w:sz w:val="20"/>
        </w:rPr>
        <w:t>objętość: 100 stron w tym:</w:t>
      </w:r>
    </w:p>
    <w:p w14:paraId="50E5B47E" w14:textId="4BBCD8E1" w:rsidR="00DC3F6C" w:rsidRDefault="00DC3F6C" w:rsidP="00DC3F6C">
      <w:pPr>
        <w:ind w:left="709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- 90 stron czarno-białych na papierze zwykłym 80 g.,</w:t>
      </w:r>
    </w:p>
    <w:p w14:paraId="174A3738" w14:textId="77777777" w:rsidR="00DC3F6C" w:rsidRDefault="00DC3F6C" w:rsidP="00DC3F6C">
      <w:pPr>
        <w:ind w:left="709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- 10 stron w kolorze (CMYK) na papierze zwykłym 80 g.,</w:t>
      </w:r>
    </w:p>
    <w:p w14:paraId="36089617" w14:textId="77777777" w:rsidR="00DC3F6C" w:rsidRDefault="00DC3F6C" w:rsidP="00E13FAD">
      <w:pPr>
        <w:pStyle w:val="Akapitzlist"/>
        <w:numPr>
          <w:ilvl w:val="0"/>
          <w:numId w:val="23"/>
        </w:num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czarno-biała o zwiększonym formacie</w:t>
      </w:r>
    </w:p>
    <w:p w14:paraId="5E60BB2D" w14:textId="7743EFCD" w:rsidR="00DC3F6C" w:rsidRPr="003A2AAF" w:rsidRDefault="00DC3F6C" w:rsidP="00E13FAD">
      <w:pPr>
        <w:pStyle w:val="Akapitzlist"/>
        <w:numPr>
          <w:ilvl w:val="0"/>
          <w:numId w:val="23"/>
        </w:numPr>
        <w:spacing w:after="0" w:line="240" w:lineRule="auto"/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kolorowa o zwiększonym formacie</w:t>
      </w:r>
    </w:p>
    <w:p w14:paraId="1DDD9E2D" w14:textId="6197C350" w:rsidR="00217F3C" w:rsidRDefault="00217F3C" w:rsidP="003A2AAF">
      <w:pPr>
        <w:numPr>
          <w:ilvl w:val="0"/>
          <w:numId w:val="23"/>
        </w:numPr>
        <w:autoSpaceDN w:val="0"/>
        <w:ind w:left="709" w:hanging="283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oprawa broszurowa klejona + folia błyszcząca lub matowa</w:t>
      </w:r>
      <w:r w:rsidR="00DC3F6C">
        <w:rPr>
          <w:rFonts w:ascii="Verdana" w:hAnsi="Verdana"/>
          <w:sz w:val="20"/>
        </w:rPr>
        <w:t>,</w:t>
      </w:r>
    </w:p>
    <w:p w14:paraId="113C9EF7" w14:textId="02DEF856" w:rsidR="00DC3F6C" w:rsidRDefault="0020263E" w:rsidP="003A2AAF">
      <w:pPr>
        <w:numPr>
          <w:ilvl w:val="0"/>
          <w:numId w:val="23"/>
        </w:numPr>
        <w:autoSpaceDN w:val="0"/>
        <w:ind w:left="709" w:hanging="283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100 egz. CD lub DVD z nadrukiem w kopercie/koszulce przyklejonej do trzeciej strony okładki</w:t>
      </w:r>
    </w:p>
    <w:p w14:paraId="5A09EC0E" w14:textId="77777777" w:rsidR="00217F3C" w:rsidRDefault="00217F3C" w:rsidP="00217F3C">
      <w:pPr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217F3C" w14:paraId="41B68C97" w14:textId="77777777" w:rsidTr="00504F8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A868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  <w:p w14:paraId="3F967705" w14:textId="21F4BF2E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7E1BEC">
              <w:rPr>
                <w:rFonts w:ascii="Verdana" w:hAnsi="Verdana"/>
                <w:sz w:val="20"/>
              </w:rPr>
              <w:t>ne</w:t>
            </w:r>
            <w:r>
              <w:rPr>
                <w:rFonts w:ascii="Verdana" w:hAnsi="Verdana"/>
                <w:sz w:val="20"/>
              </w:rPr>
              <w:t>tto standardowa za 1 egz. wzorcowy:.....................................................</w:t>
            </w:r>
          </w:p>
          <w:p w14:paraId="0A60E179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133C4816" w14:textId="77777777" w:rsidR="00217F3C" w:rsidRDefault="00217F3C" w:rsidP="00217F3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Proszę o podanie dla kalkulacji danego przypadku:</w:t>
      </w:r>
    </w:p>
    <w:p w14:paraId="0AA6358F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czarno-białej na papierze zwykłym 80 g ……………………………………………………………………….</w:t>
      </w:r>
    </w:p>
    <w:p w14:paraId="25615FF4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kolorowej na papierze zwykłym 80 g ……………………………………...................................</w:t>
      </w:r>
    </w:p>
    <w:p w14:paraId="50DD2437" w14:textId="77777777" w:rsidR="0020263E" w:rsidRDefault="0020263E" w:rsidP="0020263E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czarno-białej na papierze zwykłym 80g ……………………………………………………………………………………………….</w:t>
      </w:r>
    </w:p>
    <w:p w14:paraId="54295635" w14:textId="3A0ADA8A" w:rsidR="0020263E" w:rsidRPr="0020263E" w:rsidRDefault="0020263E" w:rsidP="0020263E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kolorowej na papierze zwykłym 80g ……………………………………………………………………………………………….</w:t>
      </w:r>
    </w:p>
    <w:p w14:paraId="23AAE58A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2147" w:hanging="1438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okładki + folia błyszcząca lub matowa</w:t>
      </w:r>
    </w:p>
    <w:p w14:paraId="6E34A710" w14:textId="77777777" w:rsidR="00217F3C" w:rsidRDefault="00217F3C" w:rsidP="00217F3C">
      <w:pPr>
        <w:ind w:left="113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……………………………………………………………………………………………….</w:t>
      </w:r>
    </w:p>
    <w:p w14:paraId="53C9A9E7" w14:textId="77777777" w:rsidR="0020263E" w:rsidRDefault="0020263E" w:rsidP="0020263E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nagrania CD lub DVD wraz nadrukiem i czynnościami introligatorskimi (włożenie CD lub DVD do koperty z okienkiem/foliowej koszulki, przyklejenie koperty do 3. str. okładki)……………..…………………</w:t>
      </w:r>
    </w:p>
    <w:p w14:paraId="2A49297F" w14:textId="77777777" w:rsidR="0020263E" w:rsidRDefault="0020263E" w:rsidP="00217F3C">
      <w:pPr>
        <w:ind w:left="1134"/>
        <w:contextualSpacing/>
        <w:jc w:val="both"/>
        <w:rPr>
          <w:rFonts w:ascii="Verdana" w:hAnsi="Verdana"/>
          <w:sz w:val="20"/>
        </w:rPr>
      </w:pPr>
    </w:p>
    <w:p w14:paraId="34D3C196" w14:textId="77777777" w:rsidR="00217F3C" w:rsidRDefault="00217F3C" w:rsidP="00217F3C">
      <w:pPr>
        <w:jc w:val="both"/>
        <w:rPr>
          <w:rFonts w:ascii="Verdana" w:hAnsi="Verdana"/>
          <w:b/>
          <w:bCs/>
          <w:sz w:val="20"/>
        </w:rPr>
      </w:pPr>
    </w:p>
    <w:p w14:paraId="3AB65FF3" w14:textId="77777777" w:rsidR="00217F3C" w:rsidRDefault="00217F3C" w:rsidP="00217F3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Cena standardowa dla wzorcowego wydania obejmującego:</w:t>
      </w:r>
    </w:p>
    <w:p w14:paraId="018BB98F" w14:textId="77777777" w:rsidR="00217F3C" w:rsidRDefault="00217F3C" w:rsidP="00217F3C">
      <w:pPr>
        <w:ind w:left="709"/>
        <w:contextualSpacing/>
        <w:jc w:val="both"/>
        <w:rPr>
          <w:rFonts w:ascii="Verdana" w:hAnsi="Verdana"/>
          <w:sz w:val="20"/>
        </w:rPr>
      </w:pPr>
    </w:p>
    <w:p w14:paraId="685A52FA" w14:textId="77777777" w:rsidR="00217F3C" w:rsidRDefault="00217F3C" w:rsidP="00E13FAD">
      <w:pPr>
        <w:numPr>
          <w:ilvl w:val="0"/>
          <w:numId w:val="21"/>
        </w:numPr>
        <w:tabs>
          <w:tab w:val="num" w:pos="993"/>
        </w:tabs>
        <w:autoSpaceDN w:val="0"/>
        <w:ind w:hanging="3611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100 egz., w formacie A4 (21 cm x 29,7 cm),</w:t>
      </w:r>
    </w:p>
    <w:p w14:paraId="78534ED0" w14:textId="77777777" w:rsidR="0020263E" w:rsidRDefault="0020263E" w:rsidP="00E13FAD">
      <w:pPr>
        <w:ind w:left="709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b) </w:t>
      </w:r>
      <w:r w:rsidR="00217F3C">
        <w:rPr>
          <w:rFonts w:ascii="Verdana" w:hAnsi="Verdana"/>
          <w:sz w:val="20"/>
        </w:rPr>
        <w:t>objętość: 100 stron w tym:</w:t>
      </w:r>
      <w:r>
        <w:rPr>
          <w:rFonts w:ascii="Verdana" w:hAnsi="Verdana"/>
          <w:sz w:val="20"/>
        </w:rPr>
        <w:t xml:space="preserve"> </w:t>
      </w:r>
    </w:p>
    <w:p w14:paraId="06470A43" w14:textId="2F0372EE" w:rsidR="0020263E" w:rsidRDefault="0020263E" w:rsidP="00E13FAD">
      <w:pPr>
        <w:ind w:left="709" w:firstLine="28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- 90 stron czarno-białych na papierze kredowanym błyszczącym 130 g.,</w:t>
      </w:r>
    </w:p>
    <w:p w14:paraId="6E616A9A" w14:textId="77777777" w:rsidR="0020263E" w:rsidRDefault="0020263E" w:rsidP="00E13FAD">
      <w:pPr>
        <w:ind w:left="708" w:firstLine="28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- 10 stron w kolorze (CMYK) na papierze kredowanym błyszczącym 130 g.,</w:t>
      </w:r>
    </w:p>
    <w:p w14:paraId="312C1D49" w14:textId="77777777" w:rsidR="0020263E" w:rsidRDefault="0020263E" w:rsidP="00E13FAD">
      <w:pPr>
        <w:pStyle w:val="Akapitzlist"/>
        <w:numPr>
          <w:ilvl w:val="0"/>
          <w:numId w:val="24"/>
        </w:numPr>
        <w:tabs>
          <w:tab w:val="clear" w:pos="4320"/>
        </w:tabs>
        <w:spacing w:after="0" w:line="240" w:lineRule="auto"/>
        <w:ind w:left="993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czarno-biała o zwiększonym formacie</w:t>
      </w:r>
    </w:p>
    <w:p w14:paraId="6C2E2B38" w14:textId="73C5857C" w:rsidR="00217F3C" w:rsidRPr="003A2AAF" w:rsidRDefault="0020263E" w:rsidP="00E13FAD">
      <w:pPr>
        <w:pStyle w:val="Akapitzlist"/>
        <w:numPr>
          <w:ilvl w:val="0"/>
          <w:numId w:val="24"/>
        </w:numPr>
        <w:tabs>
          <w:tab w:val="clear" w:pos="4320"/>
        </w:tabs>
        <w:spacing w:after="0" w:line="240" w:lineRule="auto"/>
        <w:ind w:left="993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 wklejka dwustronna kolorowa o zwiększonym formacie</w:t>
      </w:r>
    </w:p>
    <w:p w14:paraId="292F4F84" w14:textId="77777777" w:rsidR="00E13FAD" w:rsidRDefault="0020263E" w:rsidP="00E13FAD">
      <w:pPr>
        <w:numPr>
          <w:ilvl w:val="0"/>
          <w:numId w:val="24"/>
        </w:numPr>
        <w:autoSpaceDN w:val="0"/>
        <w:ind w:left="993" w:hanging="284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oprawa broszurowa klejona + folia błyszcząca lub matowa</w:t>
      </w:r>
    </w:p>
    <w:p w14:paraId="1E294EFC" w14:textId="58A7FAD2" w:rsidR="00217F3C" w:rsidRPr="00E13FAD" w:rsidRDefault="0020263E" w:rsidP="00E13FAD">
      <w:pPr>
        <w:numPr>
          <w:ilvl w:val="0"/>
          <w:numId w:val="24"/>
        </w:numPr>
        <w:autoSpaceDN w:val="0"/>
        <w:ind w:left="993" w:hanging="284"/>
        <w:contextualSpacing/>
        <w:jc w:val="both"/>
        <w:rPr>
          <w:rFonts w:ascii="Verdana" w:hAnsi="Verdana"/>
          <w:sz w:val="20"/>
        </w:rPr>
      </w:pPr>
      <w:r w:rsidRPr="00E13FAD">
        <w:rPr>
          <w:rFonts w:ascii="Verdana" w:hAnsi="Verdana"/>
          <w:sz w:val="20"/>
          <w:szCs w:val="20"/>
        </w:rPr>
        <w:t>100 egz. CD lub DVD z nadrukiem w kopercie/koszulce przyklejonej do trzeciej strony okładki</w:t>
      </w:r>
    </w:p>
    <w:p w14:paraId="31C7ED3E" w14:textId="77777777" w:rsidR="00217F3C" w:rsidRDefault="00217F3C" w:rsidP="00217F3C">
      <w:pPr>
        <w:jc w:val="both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217F3C" w14:paraId="7DD9DB43" w14:textId="77777777" w:rsidTr="00504F8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393D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  <w:p w14:paraId="3DD1D192" w14:textId="5D16E1C0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Cena </w:t>
            </w:r>
            <w:r w:rsidR="007E1BEC">
              <w:rPr>
                <w:rFonts w:ascii="Verdana" w:hAnsi="Verdana"/>
                <w:sz w:val="20"/>
              </w:rPr>
              <w:t>ne</w:t>
            </w:r>
            <w:r>
              <w:rPr>
                <w:rFonts w:ascii="Verdana" w:hAnsi="Verdana"/>
                <w:sz w:val="20"/>
              </w:rPr>
              <w:t>tto standardowa za 1 egz. wzorcowy:.....................................................</w:t>
            </w:r>
          </w:p>
          <w:p w14:paraId="3561A3E8" w14:textId="77777777" w:rsidR="00217F3C" w:rsidRDefault="00217F3C" w:rsidP="00504F8B">
            <w:pPr>
              <w:jc w:val="both"/>
              <w:rPr>
                <w:rFonts w:ascii="Verdana" w:hAnsi="Verdana"/>
                <w:sz w:val="20"/>
              </w:rPr>
            </w:pPr>
          </w:p>
        </w:tc>
      </w:tr>
    </w:tbl>
    <w:p w14:paraId="29BD8D55" w14:textId="77777777" w:rsidR="00217F3C" w:rsidRDefault="00217F3C" w:rsidP="00217F3C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Proszę o podanie dla kalkulacji danego przypadku:</w:t>
      </w:r>
    </w:p>
    <w:p w14:paraId="67E3B03F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czarno-białej na papierze kredowanym błyszczącym 130g ……………………………………………………………………….</w:t>
      </w:r>
    </w:p>
    <w:p w14:paraId="24ED4DD6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1 strony kolorowej na papierze kredowanym błyszczącym 130 g ……………………………………...................................</w:t>
      </w:r>
    </w:p>
    <w:p w14:paraId="181FCB1C" w14:textId="77777777" w:rsidR="0020263E" w:rsidRDefault="0020263E" w:rsidP="0020263E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czarno-białej na papierze zwykłym 80g ……………………………………………………………………………………………….</w:t>
      </w:r>
    </w:p>
    <w:p w14:paraId="1EAAC3A1" w14:textId="30EC8B9B" w:rsidR="0020263E" w:rsidRPr="00E13FAD" w:rsidRDefault="0020263E" w:rsidP="00E13FAD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wykonania wklejki dwustronnej kolorowej na papierze zwykłym 80g ……………………………………………………………………………………………….</w:t>
      </w:r>
    </w:p>
    <w:p w14:paraId="3ECFC244" w14:textId="77777777" w:rsidR="00217F3C" w:rsidRDefault="00217F3C" w:rsidP="00217F3C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druku okładki + folia błyszcząca lub matowa ……………………………………………………………………………………………….</w:t>
      </w:r>
    </w:p>
    <w:p w14:paraId="2DE12CA7" w14:textId="77777777" w:rsidR="0020263E" w:rsidRDefault="0020263E" w:rsidP="0020263E">
      <w:pPr>
        <w:numPr>
          <w:ilvl w:val="1"/>
          <w:numId w:val="6"/>
        </w:numPr>
        <w:tabs>
          <w:tab w:val="clear" w:pos="360"/>
          <w:tab w:val="num" w:pos="1134"/>
        </w:tabs>
        <w:autoSpaceDN w:val="0"/>
        <w:ind w:left="1134" w:hanging="425"/>
        <w:contextualSpacing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ceny nagrania CD lub DVD wraz nadrukiem i czynnościami introligatorskimi (włożenie CD lub DVD do koperty z okienkiem/foliowej koszulki, przyklejenie koperty do 3. str. okładki)……………..…………………</w:t>
      </w:r>
    </w:p>
    <w:p w14:paraId="10D3F16A" w14:textId="77777777" w:rsidR="0020263E" w:rsidRDefault="0020263E" w:rsidP="00E13FAD">
      <w:pPr>
        <w:autoSpaceDN w:val="0"/>
        <w:ind w:left="1134"/>
        <w:contextualSpacing/>
        <w:jc w:val="both"/>
        <w:rPr>
          <w:rFonts w:ascii="Verdana" w:hAnsi="Verdana"/>
          <w:sz w:val="20"/>
        </w:rPr>
      </w:pPr>
    </w:p>
    <w:p w14:paraId="1892A3C0" w14:textId="4CA0A968" w:rsidR="00D3780E" w:rsidRDefault="00D3780E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14:paraId="0FD2D4B0" w14:textId="77777777" w:rsidR="00C020B1" w:rsidRDefault="00C020B1" w:rsidP="00C020B1">
      <w:pPr>
        <w:rPr>
          <w:b/>
          <w:sz w:val="22"/>
          <w:szCs w:val="22"/>
          <w:u w:val="single"/>
        </w:rPr>
      </w:pPr>
    </w:p>
    <w:p w14:paraId="26361757" w14:textId="77777777"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042A3AD0" w14:textId="2AAB7A48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14:paraId="631F035B" w14:textId="721BDCC6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37D0AEAF" w14:textId="6B830AD9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D3780E" w:rsidRPr="00D3780E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B8339E" w:rsidRPr="00B8339E">
        <w:rPr>
          <w:sz w:val="22"/>
          <w:szCs w:val="22"/>
          <w:vertAlign w:val="superscript"/>
        </w:rPr>
        <w:t>2</w:t>
      </w:r>
      <w:r w:rsidRPr="00B8339E">
        <w:rPr>
          <w:sz w:val="22"/>
          <w:szCs w:val="22"/>
          <w:vertAlign w:val="superscript"/>
        </w:rPr>
        <w:t xml:space="preserve"> </w:t>
      </w:r>
    </w:p>
    <w:p w14:paraId="5BCA5207" w14:textId="71EE1029" w:rsidR="00C020B1" w:rsidRDefault="00D3780E" w:rsidP="00C020B1">
      <w:pPr>
        <w:ind w:left="360"/>
        <w:jc w:val="both"/>
        <w:rPr>
          <w:i/>
          <w:sz w:val="22"/>
          <w:szCs w:val="22"/>
        </w:rPr>
      </w:pPr>
      <w:r w:rsidRPr="00D3780E">
        <w:rPr>
          <w:i/>
          <w:sz w:val="22"/>
          <w:szCs w:val="22"/>
          <w:vertAlign w:val="superscript"/>
        </w:rPr>
        <w:t>1</w:t>
      </w:r>
      <w:r w:rsidR="00C020B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="00C020B1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7BB9CA4E" w14:textId="0032AF9E" w:rsidR="00C020B1" w:rsidRDefault="00D3780E" w:rsidP="00C020B1">
      <w:pPr>
        <w:ind w:left="360"/>
        <w:jc w:val="both"/>
        <w:rPr>
          <w:i/>
          <w:sz w:val="22"/>
          <w:szCs w:val="22"/>
        </w:rPr>
      </w:pPr>
      <w:r w:rsidRPr="00D3780E">
        <w:rPr>
          <w:i/>
          <w:sz w:val="22"/>
          <w:szCs w:val="22"/>
          <w:vertAlign w:val="superscript"/>
        </w:rPr>
        <w:t>2</w:t>
      </w:r>
      <w:r w:rsidR="00C020B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87E1D1" w14:textId="77777777" w:rsidR="007428C4" w:rsidRDefault="007428C4" w:rsidP="00C020B1">
      <w:pPr>
        <w:ind w:left="360"/>
        <w:jc w:val="both"/>
        <w:rPr>
          <w:i/>
          <w:sz w:val="22"/>
          <w:szCs w:val="22"/>
        </w:rPr>
      </w:pPr>
    </w:p>
    <w:p w14:paraId="0AA68A6C" w14:textId="6330877B" w:rsidR="007428C4" w:rsidRPr="007428C4" w:rsidRDefault="007428C4" w:rsidP="007428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428C4">
        <w:rPr>
          <w:sz w:val="22"/>
          <w:szCs w:val="22"/>
        </w:rPr>
        <w:t xml:space="preserve">Oświadczenie, w przypadku </w:t>
      </w:r>
      <w:r w:rsidRPr="007428C4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7428C4">
        <w:rPr>
          <w:sz w:val="22"/>
          <w:szCs w:val="22"/>
        </w:rPr>
        <w:t>zgodne z pkt 10.</w:t>
      </w:r>
      <w:r>
        <w:rPr>
          <w:sz w:val="22"/>
          <w:szCs w:val="22"/>
        </w:rPr>
        <w:t>1 SWZ</w:t>
      </w:r>
      <w:r>
        <w:rPr>
          <w:sz w:val="22"/>
          <w:szCs w:val="22"/>
        </w:rPr>
        <w:t>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7428C4" w14:paraId="01B826CF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19060F" w14:textId="77777777" w:rsidR="007428C4" w:rsidRDefault="007428C4" w:rsidP="009269C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0A4977" w14:textId="77777777" w:rsidR="007428C4" w:rsidRDefault="007428C4" w:rsidP="009269C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10FCD" w14:textId="77777777" w:rsidR="007428C4" w:rsidRDefault="007428C4" w:rsidP="009269C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7428C4" w14:paraId="0096FBA8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B58614" w14:textId="77777777" w:rsidR="007428C4" w:rsidRDefault="007428C4" w:rsidP="009269C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E56D8F" w14:textId="77777777" w:rsidR="007428C4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CB95" w14:textId="77777777" w:rsidR="007428C4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428C4" w14:paraId="44C03DB4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B411E6B" w14:textId="77777777" w:rsidR="007428C4" w:rsidRDefault="007428C4" w:rsidP="009269C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38C62A" w14:textId="77777777" w:rsidR="007428C4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0FA7" w14:textId="77777777" w:rsidR="007428C4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1930487" w14:textId="5F8D9445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bookmarkStart w:id="1" w:name="_GoBack"/>
      <w:bookmarkEnd w:id="1"/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202181FE" w14:textId="5924A6D4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B8339E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</w:t>
      </w:r>
      <w:r w:rsidR="00B8339E">
        <w:rPr>
          <w:sz w:val="22"/>
          <w:szCs w:val="22"/>
        </w:rPr>
        <w:t>*</w:t>
      </w:r>
      <w:r>
        <w:rPr>
          <w:sz w:val="22"/>
          <w:szCs w:val="22"/>
        </w:rPr>
        <w:t>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C020B1" w14:paraId="23C99AD7" w14:textId="77777777" w:rsidTr="007428C4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4A3AC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D261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49EA55C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A9742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14:paraId="41FCDF5D" w14:textId="77777777" w:rsidTr="007428C4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5F81C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0104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FF529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14:paraId="10DA4BC7" w14:textId="77777777" w:rsidTr="007428C4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D8D7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872B7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C2AD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199DE79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6F87EE2" w14:textId="77777777"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285D0D" w14:textId="77777777"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58670FE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1A9C618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9217072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2E38435" w14:textId="77777777"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D53A0F8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03608784" w14:textId="77777777" w:rsidR="00C020B1" w:rsidRDefault="00C020B1" w:rsidP="00C020B1">
      <w:pPr>
        <w:rPr>
          <w:i/>
          <w:sz w:val="22"/>
          <w:szCs w:val="22"/>
        </w:rPr>
      </w:pPr>
    </w:p>
    <w:p w14:paraId="293B9857" w14:textId="77777777"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14:paraId="6E4FFCB9" w14:textId="77777777" w:rsidR="00C020B1" w:rsidRDefault="00C020B1" w:rsidP="00C020B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0D9F2B1D" w14:textId="77777777" w:rsidR="00C020B1" w:rsidRDefault="00C020B1" w:rsidP="00C020B1">
      <w:pPr>
        <w:rPr>
          <w:color w:val="FF0000"/>
        </w:rPr>
      </w:pPr>
    </w:p>
    <w:p w14:paraId="2E45AC36" w14:textId="77777777" w:rsidR="00C020B1" w:rsidRDefault="00C020B1" w:rsidP="00C020B1"/>
    <w:p w14:paraId="41EC61B1" w14:textId="1F205A90" w:rsidR="00FE545C" w:rsidRDefault="00FE545C" w:rsidP="00C020B1"/>
    <w:p w14:paraId="373F18CF" w14:textId="0AA79684" w:rsidR="00B8339E" w:rsidRPr="00B8339E" w:rsidRDefault="00B8339E" w:rsidP="00B8339E"/>
    <w:p w14:paraId="5A460D35" w14:textId="4C75A07E" w:rsidR="00B8339E" w:rsidRPr="00B8339E" w:rsidRDefault="00B8339E" w:rsidP="00B8339E"/>
    <w:p w14:paraId="579ACD60" w14:textId="68C5C047" w:rsidR="00B8339E" w:rsidRDefault="00B8339E" w:rsidP="00B8339E"/>
    <w:p w14:paraId="056E4CEC" w14:textId="64D7F1BB" w:rsidR="00B8339E" w:rsidRPr="00B8339E" w:rsidRDefault="00B8339E" w:rsidP="00B8339E">
      <w:pPr>
        <w:rPr>
          <w:i/>
          <w:iCs/>
          <w:sz w:val="22"/>
          <w:szCs w:val="22"/>
        </w:rPr>
      </w:pPr>
      <w:r>
        <w:t>*</w:t>
      </w:r>
      <w:r w:rsidRPr="00B8339E">
        <w:rPr>
          <w:i/>
          <w:iCs/>
          <w:sz w:val="22"/>
          <w:szCs w:val="22"/>
        </w:rPr>
        <w:t>niewłaściwe skreślić</w:t>
      </w:r>
    </w:p>
    <w:p w14:paraId="4B6190D0" w14:textId="1166F4F3" w:rsidR="00B8339E" w:rsidRPr="00B8339E" w:rsidRDefault="00B8339E" w:rsidP="00B8339E">
      <w:pPr>
        <w:rPr>
          <w:i/>
          <w:iCs/>
          <w:sz w:val="22"/>
          <w:szCs w:val="22"/>
        </w:rPr>
      </w:pPr>
      <w:r w:rsidRPr="00B8339E">
        <w:rPr>
          <w:i/>
          <w:iCs/>
          <w:sz w:val="22"/>
          <w:szCs w:val="22"/>
        </w:rPr>
        <w:t>** jeżeli dotyczy</w:t>
      </w:r>
    </w:p>
    <w:sectPr w:rsidR="00B8339E" w:rsidRPr="00B8339E" w:rsidSect="00414570">
      <w:footerReference w:type="default" r:id="rId8"/>
      <w:pgSz w:w="11906" w:h="16838"/>
      <w:pgMar w:top="709" w:right="1418" w:bottom="284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E3752" w14:textId="77777777" w:rsidR="00FD669A" w:rsidRDefault="00FD669A">
      <w:r>
        <w:separator/>
      </w:r>
    </w:p>
  </w:endnote>
  <w:endnote w:type="continuationSeparator" w:id="0">
    <w:p w14:paraId="04D004A7" w14:textId="77777777" w:rsidR="00FD669A" w:rsidRDefault="00FD6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6D3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DAB2D" w14:textId="77777777" w:rsidR="00FD669A" w:rsidRDefault="00FD669A">
      <w:r>
        <w:separator/>
      </w:r>
    </w:p>
  </w:footnote>
  <w:footnote w:type="continuationSeparator" w:id="0">
    <w:p w14:paraId="6B59B931" w14:textId="77777777" w:rsidR="00FD669A" w:rsidRDefault="00FD6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26FA8"/>
    <w:multiLevelType w:val="hybridMultilevel"/>
    <w:tmpl w:val="A962BBFC"/>
    <w:lvl w:ilvl="0" w:tplc="7EB8FCCC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B38DC"/>
    <w:multiLevelType w:val="hybridMultilevel"/>
    <w:tmpl w:val="32E8771C"/>
    <w:lvl w:ilvl="0" w:tplc="80826774">
      <w:start w:val="3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558E7D8F"/>
    <w:multiLevelType w:val="hybridMultilevel"/>
    <w:tmpl w:val="405A3DBA"/>
    <w:lvl w:ilvl="0" w:tplc="900ECF14">
      <w:start w:val="3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 w15:restartNumberingAfterBreak="0">
    <w:nsid w:val="5E0A66A4"/>
    <w:multiLevelType w:val="hybridMultilevel"/>
    <w:tmpl w:val="C7A6B602"/>
    <w:lvl w:ilvl="0" w:tplc="A498FC7C">
      <w:start w:val="4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6A3FB7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7B0B37C7"/>
    <w:multiLevelType w:val="hybridMultilevel"/>
    <w:tmpl w:val="F7506478"/>
    <w:lvl w:ilvl="0" w:tplc="DD22E46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0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2"/>
  </w:num>
  <w:num w:numId="12">
    <w:abstractNumId w:val="5"/>
  </w:num>
  <w:num w:numId="13">
    <w:abstractNumId w:val="1"/>
  </w:num>
  <w:num w:numId="14">
    <w:abstractNumId w:val="11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0"/>
  </w:num>
  <w:num w:numId="24">
    <w:abstractNumId w:val="4"/>
  </w:num>
  <w:num w:numId="2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0F"/>
    <w:rsid w:val="00012286"/>
    <w:rsid w:val="00027BA7"/>
    <w:rsid w:val="000577A9"/>
    <w:rsid w:val="00071CCC"/>
    <w:rsid w:val="000B731D"/>
    <w:rsid w:val="000C3467"/>
    <w:rsid w:val="000D6134"/>
    <w:rsid w:val="000E09C7"/>
    <w:rsid w:val="000F6589"/>
    <w:rsid w:val="001011B4"/>
    <w:rsid w:val="00106636"/>
    <w:rsid w:val="00115979"/>
    <w:rsid w:val="00116EC6"/>
    <w:rsid w:val="0015137D"/>
    <w:rsid w:val="001801DD"/>
    <w:rsid w:val="001D4612"/>
    <w:rsid w:val="0020263E"/>
    <w:rsid w:val="00207E98"/>
    <w:rsid w:val="00215526"/>
    <w:rsid w:val="00217F3C"/>
    <w:rsid w:val="00251868"/>
    <w:rsid w:val="002723B0"/>
    <w:rsid w:val="00315A4A"/>
    <w:rsid w:val="003A2AAF"/>
    <w:rsid w:val="00414570"/>
    <w:rsid w:val="0042478C"/>
    <w:rsid w:val="0049159C"/>
    <w:rsid w:val="004B7300"/>
    <w:rsid w:val="004C6753"/>
    <w:rsid w:val="005703FB"/>
    <w:rsid w:val="005706EA"/>
    <w:rsid w:val="005739D1"/>
    <w:rsid w:val="005809F0"/>
    <w:rsid w:val="00595C87"/>
    <w:rsid w:val="005D2C65"/>
    <w:rsid w:val="005E6D94"/>
    <w:rsid w:val="0063384F"/>
    <w:rsid w:val="00635C0A"/>
    <w:rsid w:val="00643C6F"/>
    <w:rsid w:val="00646202"/>
    <w:rsid w:val="0065290F"/>
    <w:rsid w:val="006815F6"/>
    <w:rsid w:val="007428C4"/>
    <w:rsid w:val="00773CA6"/>
    <w:rsid w:val="007748F0"/>
    <w:rsid w:val="0078472D"/>
    <w:rsid w:val="007A4321"/>
    <w:rsid w:val="007D0300"/>
    <w:rsid w:val="007E1BEC"/>
    <w:rsid w:val="007E681B"/>
    <w:rsid w:val="00833933"/>
    <w:rsid w:val="00853083"/>
    <w:rsid w:val="00855BE7"/>
    <w:rsid w:val="008B2F0C"/>
    <w:rsid w:val="008B4928"/>
    <w:rsid w:val="008C014F"/>
    <w:rsid w:val="008C5407"/>
    <w:rsid w:val="008D2AB8"/>
    <w:rsid w:val="008F1C66"/>
    <w:rsid w:val="0093167A"/>
    <w:rsid w:val="00970FE4"/>
    <w:rsid w:val="009A10C3"/>
    <w:rsid w:val="00A0022B"/>
    <w:rsid w:val="00A25400"/>
    <w:rsid w:val="00A346FE"/>
    <w:rsid w:val="00A47B4D"/>
    <w:rsid w:val="00A60E3A"/>
    <w:rsid w:val="00A83018"/>
    <w:rsid w:val="00AD7F84"/>
    <w:rsid w:val="00B774DC"/>
    <w:rsid w:val="00B8339E"/>
    <w:rsid w:val="00C020B1"/>
    <w:rsid w:val="00C969A6"/>
    <w:rsid w:val="00CA7D36"/>
    <w:rsid w:val="00D24208"/>
    <w:rsid w:val="00D3780E"/>
    <w:rsid w:val="00D60C38"/>
    <w:rsid w:val="00D66893"/>
    <w:rsid w:val="00D90ACB"/>
    <w:rsid w:val="00DC1500"/>
    <w:rsid w:val="00DC3F6C"/>
    <w:rsid w:val="00E13FAD"/>
    <w:rsid w:val="00E44371"/>
    <w:rsid w:val="00E949B0"/>
    <w:rsid w:val="00F00591"/>
    <w:rsid w:val="00F51688"/>
    <w:rsid w:val="00F53146"/>
    <w:rsid w:val="00F91018"/>
    <w:rsid w:val="00FA0172"/>
    <w:rsid w:val="00FA0F30"/>
    <w:rsid w:val="00FA51A4"/>
    <w:rsid w:val="00FC180F"/>
    <w:rsid w:val="00FD669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2A51F2A"/>
  <w15:docId w15:val="{5F20AC38-D2CA-45EC-AE41-EA2AD649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263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35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F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F3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54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4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40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4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407"/>
    <w:rPr>
      <w:b/>
      <w:bCs/>
    </w:rPr>
  </w:style>
  <w:style w:type="paragraph" w:styleId="Poprawka">
    <w:name w:val="Revision"/>
    <w:hidden/>
    <w:uiPriority w:val="99"/>
    <w:semiHidden/>
    <w:rsid w:val="00A254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45093-6EC0-4A90-B90E-DB8F538AF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1184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Anna Trybus</cp:lastModifiedBy>
  <cp:revision>2</cp:revision>
  <cp:lastPrinted>2023-04-14T07:02:00Z</cp:lastPrinted>
  <dcterms:created xsi:type="dcterms:W3CDTF">2023-04-14T07:02:00Z</dcterms:created>
  <dcterms:modified xsi:type="dcterms:W3CDTF">2023-04-14T07:02:00Z</dcterms:modified>
</cp:coreProperties>
</file>