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7509A" w14:textId="157E788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A6D14F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5CA226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6964E4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F463F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4F765A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204B6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9C8011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8DE7AF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A2024A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E2A18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FFE4C7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9C87BD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D06CE92" w14:textId="2E5F4BAE" w:rsidR="00522DB2" w:rsidRPr="00F37B8C" w:rsidRDefault="00522DB2" w:rsidP="008D2AB8">
      <w:pPr>
        <w:ind w:right="-110"/>
        <w:rPr>
          <w:b/>
          <w:sz w:val="22"/>
          <w:szCs w:val="22"/>
        </w:rPr>
      </w:pPr>
      <w:r w:rsidRPr="00F37B8C">
        <w:rPr>
          <w:b/>
          <w:sz w:val="22"/>
          <w:szCs w:val="22"/>
        </w:rPr>
        <w:t xml:space="preserve">Akademia Górniczo </w:t>
      </w:r>
      <w:r w:rsidR="00F37B8C" w:rsidRPr="00F37B8C">
        <w:rPr>
          <w:b/>
          <w:sz w:val="22"/>
          <w:szCs w:val="22"/>
        </w:rPr>
        <w:t>–</w:t>
      </w:r>
      <w:r w:rsidRPr="00F37B8C">
        <w:rPr>
          <w:b/>
          <w:sz w:val="22"/>
          <w:szCs w:val="22"/>
        </w:rPr>
        <w:t xml:space="preserve"> Hutnicza</w:t>
      </w:r>
      <w:r w:rsidR="00F37B8C" w:rsidRPr="00F37B8C">
        <w:rPr>
          <w:b/>
          <w:sz w:val="22"/>
          <w:szCs w:val="22"/>
        </w:rPr>
        <w:t xml:space="preserve"> </w:t>
      </w:r>
      <w:r w:rsidRPr="00F37B8C">
        <w:rPr>
          <w:b/>
          <w:sz w:val="22"/>
          <w:szCs w:val="22"/>
        </w:rPr>
        <w:t>im. Stanisława Staszica w Krakowie</w:t>
      </w:r>
    </w:p>
    <w:p w14:paraId="792F8AE1" w14:textId="77777777" w:rsidR="008D2AB8" w:rsidRPr="00F37B8C" w:rsidRDefault="00522DB2" w:rsidP="008D2AB8">
      <w:pPr>
        <w:ind w:right="-110"/>
        <w:rPr>
          <w:b/>
          <w:sz w:val="22"/>
          <w:szCs w:val="22"/>
        </w:rPr>
      </w:pPr>
      <w:r w:rsidRPr="00F37B8C">
        <w:rPr>
          <w:b/>
          <w:sz w:val="22"/>
          <w:szCs w:val="22"/>
        </w:rPr>
        <w:t>Dział Zamówień Publicznych</w:t>
      </w:r>
      <w:r w:rsidR="008D2AB8" w:rsidRPr="00F37B8C">
        <w:rPr>
          <w:b/>
          <w:sz w:val="22"/>
          <w:szCs w:val="22"/>
        </w:rPr>
        <w:t xml:space="preserve">  </w:t>
      </w:r>
    </w:p>
    <w:p w14:paraId="2101536F" w14:textId="1DD4F4C1" w:rsidR="008D2AB8" w:rsidRPr="00F37B8C" w:rsidRDefault="00522DB2" w:rsidP="00F37B8C">
      <w:pPr>
        <w:ind w:right="-110"/>
        <w:rPr>
          <w:b/>
          <w:sz w:val="22"/>
          <w:szCs w:val="22"/>
        </w:rPr>
      </w:pPr>
      <w:r w:rsidRPr="00F37B8C">
        <w:rPr>
          <w:b/>
          <w:sz w:val="22"/>
          <w:szCs w:val="22"/>
        </w:rPr>
        <w:t>Al. Mickiewicza</w:t>
      </w:r>
      <w:r w:rsidR="008D2AB8" w:rsidRPr="00F37B8C">
        <w:rPr>
          <w:b/>
          <w:sz w:val="22"/>
          <w:szCs w:val="22"/>
        </w:rPr>
        <w:t xml:space="preserve"> </w:t>
      </w:r>
      <w:r w:rsidRPr="00F37B8C">
        <w:rPr>
          <w:b/>
          <w:sz w:val="22"/>
          <w:szCs w:val="22"/>
        </w:rPr>
        <w:t>30</w:t>
      </w:r>
      <w:r w:rsidR="00F37B8C" w:rsidRPr="00F37B8C">
        <w:rPr>
          <w:b/>
          <w:sz w:val="22"/>
          <w:szCs w:val="22"/>
        </w:rPr>
        <w:t xml:space="preserve">, </w:t>
      </w:r>
      <w:r w:rsidRPr="00F37B8C">
        <w:rPr>
          <w:b/>
          <w:sz w:val="22"/>
          <w:szCs w:val="22"/>
        </w:rPr>
        <w:t>30-059</w:t>
      </w:r>
      <w:r w:rsidR="008D2AB8" w:rsidRPr="00F37B8C">
        <w:rPr>
          <w:b/>
          <w:sz w:val="22"/>
          <w:szCs w:val="22"/>
        </w:rPr>
        <w:t xml:space="preserve"> </w:t>
      </w:r>
      <w:r w:rsidRPr="00F37B8C">
        <w:rPr>
          <w:b/>
          <w:sz w:val="22"/>
          <w:szCs w:val="22"/>
        </w:rPr>
        <w:t>Kraków</w:t>
      </w:r>
      <w:r w:rsidR="008D2AB8" w:rsidRPr="00F37B8C">
        <w:rPr>
          <w:b/>
          <w:sz w:val="22"/>
          <w:szCs w:val="22"/>
        </w:rPr>
        <w:t xml:space="preserve">,  </w:t>
      </w:r>
    </w:p>
    <w:p w14:paraId="4AEA8784" w14:textId="77777777" w:rsidR="008D2AB8" w:rsidRPr="00F37B8C" w:rsidRDefault="008D2AB8" w:rsidP="008D2AB8">
      <w:pPr>
        <w:ind w:firstLine="3969"/>
        <w:rPr>
          <w:b/>
          <w:sz w:val="22"/>
          <w:szCs w:val="22"/>
        </w:rPr>
      </w:pPr>
    </w:p>
    <w:p w14:paraId="225DA3A7" w14:textId="09F16F9C" w:rsidR="008D2AB8" w:rsidRPr="00F37B8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37B8C">
        <w:rPr>
          <w:sz w:val="22"/>
          <w:szCs w:val="22"/>
        </w:rPr>
        <w:t xml:space="preserve">Przystępując do postępowania o udzielenie zamówienia publicznego, którego przedmiotem jest </w:t>
      </w:r>
      <w:r w:rsidR="00522DB2" w:rsidRPr="00F37B8C">
        <w:rPr>
          <w:b/>
          <w:sz w:val="22"/>
          <w:szCs w:val="22"/>
        </w:rPr>
        <w:t xml:space="preserve">Przygotowanie, nagranie i edycja 4 klipów filmowych dla potrzeb projektu </w:t>
      </w:r>
      <w:proofErr w:type="spellStart"/>
      <w:r w:rsidR="00522DB2" w:rsidRPr="00F37B8C">
        <w:rPr>
          <w:b/>
          <w:sz w:val="22"/>
          <w:szCs w:val="22"/>
        </w:rPr>
        <w:t>DigiCamp</w:t>
      </w:r>
      <w:proofErr w:type="spellEnd"/>
      <w:r w:rsidR="00522DB2" w:rsidRPr="00F37B8C">
        <w:rPr>
          <w:b/>
          <w:sz w:val="22"/>
          <w:szCs w:val="22"/>
        </w:rPr>
        <w:t xml:space="preserve"> w ramach programu Spinaker Nawa - KC-zp.272-202/23</w:t>
      </w:r>
      <w:r w:rsidRPr="00F37B8C">
        <w:rPr>
          <w:b/>
          <w:sz w:val="22"/>
          <w:szCs w:val="22"/>
        </w:rPr>
        <w:t xml:space="preserve">, </w:t>
      </w:r>
      <w:r w:rsidRPr="00F37B8C">
        <w:rPr>
          <w:sz w:val="22"/>
          <w:szCs w:val="22"/>
        </w:rPr>
        <w:t>oferuję realizację przedmiotu zamówienia, zgodnie z zasadami określonymi w specyfikacji warunków zamówienia.</w:t>
      </w:r>
    </w:p>
    <w:p w14:paraId="7D5C0931" w14:textId="77777777" w:rsidR="008D2AB8" w:rsidRPr="00F37B8C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4E9D2CC" w14:textId="77777777" w:rsidR="00F37B8C" w:rsidRDefault="00F37B8C" w:rsidP="00F37B8C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>:   ..........................................................PLN</w:t>
      </w:r>
    </w:p>
    <w:p w14:paraId="3948A0AB" w14:textId="77777777" w:rsidR="00F37B8C" w:rsidRDefault="00F37B8C" w:rsidP="00F37B8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3248A1AE" w14:textId="77777777" w:rsidR="00F37B8C" w:rsidRDefault="00F37B8C" w:rsidP="00F37B8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76F56B8" w14:textId="77777777" w:rsidR="00F37B8C" w:rsidRDefault="00F37B8C" w:rsidP="00F37B8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3AF43E55" w14:textId="274599B8" w:rsidR="00F37B8C" w:rsidRPr="00EA3A87" w:rsidRDefault="00F37B8C" w:rsidP="00EA3A87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EA3A87">
        <w:rPr>
          <w:b/>
          <w:sz w:val="22"/>
          <w:szCs w:val="22"/>
        </w:rPr>
        <w:t>Termin realizacji umowy:</w:t>
      </w:r>
      <w:r w:rsidRPr="00F37B8C">
        <w:rPr>
          <w:b/>
          <w:color w:val="FF0000"/>
          <w:sz w:val="22"/>
          <w:szCs w:val="22"/>
        </w:rPr>
        <w:t xml:space="preserve"> </w:t>
      </w:r>
      <w:r w:rsidRPr="00EA3A87">
        <w:rPr>
          <w:sz w:val="22"/>
          <w:szCs w:val="22"/>
        </w:rPr>
        <w:t>……………</w:t>
      </w:r>
      <w:r w:rsidR="00EA3A87">
        <w:rPr>
          <w:sz w:val="22"/>
          <w:szCs w:val="22"/>
        </w:rPr>
        <w:t xml:space="preserve"> dni od daty podpisania umowy</w:t>
      </w:r>
      <w:r w:rsidR="00EA3A87" w:rsidRPr="00F37B8C">
        <w:rPr>
          <w:i/>
          <w:color w:val="FF0000"/>
          <w:sz w:val="22"/>
          <w:szCs w:val="22"/>
          <w:highlight w:val="yellow"/>
        </w:rPr>
        <w:t xml:space="preserve"> </w:t>
      </w:r>
      <w:r w:rsidRPr="00F37B8C">
        <w:rPr>
          <w:i/>
          <w:color w:val="FF0000"/>
          <w:sz w:val="22"/>
          <w:szCs w:val="22"/>
          <w:highlight w:val="yellow"/>
        </w:rPr>
        <w:t>(kryterium oceny ofert)</w:t>
      </w:r>
    </w:p>
    <w:p w14:paraId="470815AD" w14:textId="77777777" w:rsidR="00F37B8C" w:rsidRDefault="00F37B8C" w:rsidP="00F37B8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C345CAD" w14:textId="77777777" w:rsidR="00F37B8C" w:rsidRDefault="00F37B8C" w:rsidP="00F37B8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1FD40F9F" w14:textId="77777777" w:rsidR="00F37B8C" w:rsidRDefault="00F37B8C" w:rsidP="00F37B8C">
      <w:pPr>
        <w:rPr>
          <w:b/>
          <w:sz w:val="22"/>
          <w:szCs w:val="22"/>
          <w:u w:val="single"/>
        </w:rPr>
      </w:pPr>
    </w:p>
    <w:p w14:paraId="25681823" w14:textId="77777777" w:rsidR="00F37B8C" w:rsidRDefault="00F37B8C" w:rsidP="00F37B8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572B43C" w14:textId="77777777" w:rsidR="00F37B8C" w:rsidRDefault="00F37B8C" w:rsidP="00F37B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3C791A25" w14:textId="77777777" w:rsidR="00F37B8C" w:rsidRDefault="00F37B8C" w:rsidP="00F37B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0CECC7B3" w14:textId="77777777" w:rsidR="00F37B8C" w:rsidRDefault="00F37B8C" w:rsidP="00F37B8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sz w:val="20"/>
          <w:szCs w:val="20"/>
        </w:rPr>
        <w:br/>
        <w:t>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72B5D1BA" w14:textId="77777777" w:rsidR="00F37B8C" w:rsidRDefault="00F37B8C" w:rsidP="00F37B8C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lastRenderedPageBreak/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3BB326" w14:textId="77777777" w:rsidR="00F37B8C" w:rsidRDefault="00F37B8C" w:rsidP="00F37B8C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5485E8" w14:textId="77777777" w:rsidR="00F37B8C" w:rsidRDefault="00F37B8C" w:rsidP="00F37B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7B8C" w14:paraId="719C3567" w14:textId="77777777" w:rsidTr="00F37B8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1EB99" w14:textId="77777777" w:rsidR="00F37B8C" w:rsidRDefault="00F37B8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83002" w14:textId="77777777" w:rsidR="00F37B8C" w:rsidRDefault="00F37B8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8B6BE5B" w14:textId="77777777" w:rsidR="00F37B8C" w:rsidRDefault="00F37B8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165D4" w14:textId="77777777" w:rsidR="00F37B8C" w:rsidRDefault="00F37B8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37B8C" w14:paraId="00700E21" w14:textId="77777777" w:rsidTr="00F37B8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9A3E3" w14:textId="77777777" w:rsidR="00F37B8C" w:rsidRDefault="00F37B8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0EB7F" w14:textId="77777777" w:rsidR="00F37B8C" w:rsidRDefault="00F37B8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72B2C" w14:textId="77777777" w:rsidR="00F37B8C" w:rsidRDefault="00F37B8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DAC4FA" w14:textId="77777777" w:rsidR="00F37B8C" w:rsidRDefault="00F37B8C" w:rsidP="00F37B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4C3A57B" w14:textId="77777777" w:rsidR="00F37B8C" w:rsidRDefault="00F37B8C" w:rsidP="00F37B8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0B02BE3" w14:textId="77777777" w:rsidR="00F37B8C" w:rsidRDefault="00F37B8C" w:rsidP="00F37B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19072E3" w14:textId="77777777" w:rsidR="00F37B8C" w:rsidRDefault="00F37B8C" w:rsidP="00F37B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D945CFC" w14:textId="77777777" w:rsidR="00F37B8C" w:rsidRDefault="00F37B8C" w:rsidP="00F37B8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C00663" w14:textId="77777777" w:rsidR="00F37B8C" w:rsidRDefault="00F37B8C" w:rsidP="00F37B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4C1F1D0" w14:textId="77777777" w:rsidR="00F37B8C" w:rsidRDefault="00F37B8C" w:rsidP="00F37B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F6676FA" w14:textId="77777777" w:rsidR="00F37B8C" w:rsidRDefault="00F37B8C" w:rsidP="00F37B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8EF3A6C" w14:textId="77777777" w:rsidR="00F37B8C" w:rsidRDefault="00F37B8C" w:rsidP="00F37B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CA126C4" w14:textId="77777777" w:rsidR="00F37B8C" w:rsidRDefault="00F37B8C" w:rsidP="00F37B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6D58E566" w14:textId="77777777" w:rsidR="00F37B8C" w:rsidRDefault="00F37B8C" w:rsidP="00F37B8C">
      <w:pPr>
        <w:jc w:val="both"/>
        <w:rPr>
          <w:sz w:val="22"/>
          <w:szCs w:val="22"/>
        </w:rPr>
      </w:pPr>
    </w:p>
    <w:p w14:paraId="543C8D7E" w14:textId="77777777" w:rsidR="00EA3A87" w:rsidRDefault="00F37B8C" w:rsidP="00F37B8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79A37AAD" w14:textId="3426EC1B" w:rsidR="00F37B8C" w:rsidRDefault="00F37B8C" w:rsidP="00EA3A87">
      <w:pPr>
        <w:tabs>
          <w:tab w:val="left" w:pos="540"/>
          <w:tab w:val="left" w:pos="780"/>
        </w:tabs>
        <w:suppressAutoHyphens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14:paraId="0FA62BA6" w14:textId="77777777" w:rsidR="00F37B8C" w:rsidRDefault="00F37B8C" w:rsidP="00EA3A87">
      <w:r>
        <w:rPr>
          <w:sz w:val="22"/>
          <w:szCs w:val="22"/>
        </w:rPr>
        <w:t>**jeżeli dotyczy</w:t>
      </w:r>
    </w:p>
    <w:p w14:paraId="74E528E3" w14:textId="77777777" w:rsidR="00F37B8C" w:rsidRDefault="00F37B8C" w:rsidP="00F37B8C"/>
    <w:p w14:paraId="1D46569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19F62" w14:textId="77777777" w:rsidR="00311812" w:rsidRDefault="00311812">
      <w:r>
        <w:separator/>
      </w:r>
    </w:p>
  </w:endnote>
  <w:endnote w:type="continuationSeparator" w:id="0">
    <w:p w14:paraId="3964302E" w14:textId="77777777" w:rsidR="00311812" w:rsidRDefault="00311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639F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FA437" w14:textId="77777777" w:rsidR="00311812" w:rsidRDefault="00311812">
      <w:r>
        <w:separator/>
      </w:r>
    </w:p>
  </w:footnote>
  <w:footnote w:type="continuationSeparator" w:id="0">
    <w:p w14:paraId="2FC0D7D6" w14:textId="77777777" w:rsidR="00311812" w:rsidRDefault="00311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F0F8B" w14:textId="216D9C74" w:rsidR="00F53146" w:rsidRPr="00F37B8C" w:rsidRDefault="00F37B8C" w:rsidP="00F37B8C">
    <w:pPr>
      <w:pStyle w:val="Nagwek"/>
    </w:pPr>
    <w:r>
      <w:fldChar w:fldCharType="begin"/>
    </w:r>
    <w:r>
      <w:instrText xml:space="preserve"> INCLUDEPICTURE  "https://nawa.gov.pl/images/PO-WER/pasek.jpg" \* MERGEFORMATINET </w:instrText>
    </w:r>
    <w:r>
      <w:fldChar w:fldCharType="separate"/>
    </w:r>
    <w:r w:rsidR="00EA3A87">
      <w:fldChar w:fldCharType="begin"/>
    </w:r>
    <w:r w:rsidR="00EA3A87">
      <w:instrText xml:space="preserve"> </w:instrText>
    </w:r>
    <w:r w:rsidR="00EA3A87">
      <w:instrText>INCLUDEPICTURE  "https://nawa.gov.pl/images/PO-WER/pasek.jpg" \* MERGEFORMATINET</w:instrText>
    </w:r>
    <w:r w:rsidR="00EA3A87">
      <w:instrText xml:space="preserve"> </w:instrText>
    </w:r>
    <w:r w:rsidR="00EA3A87">
      <w:fldChar w:fldCharType="separate"/>
    </w:r>
    <w:r w:rsidR="00EA3A87">
      <w:pict w14:anchorId="08F105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" style="width:391.25pt;height:51.6pt">
          <v:imagedata r:id="rId1" r:href="rId2"/>
        </v:shape>
      </w:pict>
    </w:r>
    <w:r w:rsidR="00EA3A87"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90989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3811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3817266">
    <w:abstractNumId w:val="0"/>
  </w:num>
  <w:num w:numId="4" w16cid:durableId="1521834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81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1812"/>
    <w:rsid w:val="00315A4A"/>
    <w:rsid w:val="004B7300"/>
    <w:rsid w:val="004C6753"/>
    <w:rsid w:val="00522DB2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3A87"/>
    <w:rsid w:val="00EC0BEA"/>
    <w:rsid w:val="00F00591"/>
    <w:rsid w:val="00F37B8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FBC054"/>
  <w15:chartTrackingRefBased/>
  <w15:docId w15:val="{2E915341-96E5-4980-AE81-ADAE47BC9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F37B8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3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516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2023-04-04T12:08:00Z</dcterms:created>
  <dcterms:modified xsi:type="dcterms:W3CDTF">2023-04-12T09:13:00Z</dcterms:modified>
</cp:coreProperties>
</file>