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4ED" w:rsidRPr="003424ED" w:rsidRDefault="003424ED" w:rsidP="003424E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65B09" w:rsidRPr="00A65B09" w:rsidRDefault="00A65B09" w:rsidP="00A65B09">
      <w:pPr>
        <w:widowControl w:val="0"/>
        <w:tabs>
          <w:tab w:val="center" w:pos="4536"/>
          <w:tab w:val="right" w:pos="9072"/>
        </w:tabs>
        <w:spacing w:after="0" w:line="240" w:lineRule="auto"/>
        <w:ind w:left="-709"/>
        <w:jc w:val="center"/>
        <w:rPr>
          <w:rFonts w:asciiTheme="minorHAnsi" w:eastAsiaTheme="minorHAnsi" w:hAnsiTheme="minorHAnsi" w:cstheme="minorBidi"/>
          <w:lang w:val="en-US"/>
        </w:rPr>
      </w:pPr>
      <w:r w:rsidRPr="00A65B0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6B3B69AC" wp14:editId="6151CFF6">
            <wp:extent cx="940279" cy="465826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507" cy="468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5B0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1AA4008A" wp14:editId="20B55E64">
            <wp:extent cx="1143000" cy="380924"/>
            <wp:effectExtent l="0" t="0" r="0" b="635"/>
            <wp:docPr id="6" name="Obraz 6" descr="Flaga 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laga R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757" cy="38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5B0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68F2D4E7" wp14:editId="46DE930F">
            <wp:extent cx="1221446" cy="344798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60" cy="391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5B0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63BC8AED" wp14:editId="532A9631">
            <wp:extent cx="1333500" cy="380161"/>
            <wp:effectExtent l="0" t="0" r="0" b="127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468" cy="382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24ED" w:rsidRDefault="003424ED" w:rsidP="00E20E7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E20E7B" w:rsidRPr="001905D5" w:rsidRDefault="00E20E7B" w:rsidP="00E20E7B">
      <w:pPr>
        <w:spacing w:after="0" w:line="24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E20E7B" w:rsidRPr="001905D5" w:rsidRDefault="00E20E7B" w:rsidP="00E20E7B">
      <w:pPr>
        <w:keepNext/>
        <w:spacing w:after="0" w:line="24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E20E7B" w:rsidRPr="001905D5" w:rsidRDefault="00E20E7B" w:rsidP="00E20E7B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</w:p>
    <w:p w:rsidR="00E20E7B" w:rsidRPr="001905D5" w:rsidRDefault="00E20E7B" w:rsidP="00E20E7B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E20E7B" w:rsidRPr="001905D5" w:rsidRDefault="00E20E7B" w:rsidP="00E20E7B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20E7B" w:rsidRPr="001905D5" w:rsidRDefault="00E20E7B" w:rsidP="00E20E7B">
      <w:pPr>
        <w:spacing w:line="240" w:lineRule="auto"/>
        <w:ind w:right="5953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20E7B" w:rsidRPr="001905D5" w:rsidRDefault="00E20E7B" w:rsidP="00E20E7B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20E7B" w:rsidRPr="001905D5" w:rsidRDefault="00E20E7B" w:rsidP="00E20E7B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20E7B" w:rsidRDefault="00E20E7B" w:rsidP="00E20E7B">
      <w:pPr>
        <w:spacing w:line="240" w:lineRule="auto"/>
        <w:rPr>
          <w:rFonts w:ascii="Arial" w:hAnsi="Arial" w:cs="Arial"/>
        </w:rPr>
      </w:pPr>
    </w:p>
    <w:p w:rsidR="00E20E7B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E20E7B" w:rsidRPr="003A114E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 składane na podstawie art. 125 ust. 1 ustawy z dnia 11 września 2019 r.</w:t>
      </w:r>
    </w:p>
    <w:p w:rsidR="00E20E7B" w:rsidRPr="003A114E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E20E7B" w:rsidRPr="003A114E" w:rsidRDefault="00E20E7B" w:rsidP="00E20E7B">
      <w:pPr>
        <w:widowControl w:val="0"/>
        <w:spacing w:before="240" w:after="24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20E7B" w:rsidRDefault="00E20E7B" w:rsidP="00E20E7B">
      <w:pPr>
        <w:widowControl w:val="0"/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</w:t>
      </w:r>
      <w:r w:rsidRPr="00173AF9">
        <w:rPr>
          <w:rFonts w:eastAsia="Times New Roman" w:cs="Calibri"/>
          <w:sz w:val="24"/>
          <w:lang w:eastAsia="pl-PL"/>
        </w:rPr>
        <w:t xml:space="preserve">. </w:t>
      </w:r>
      <w:r w:rsidR="00A65B09" w:rsidRPr="00A65B09">
        <w:rPr>
          <w:b/>
          <w:bCs/>
          <w:iCs/>
          <w:color w:val="000000"/>
          <w:lang w:eastAsia="x-none"/>
        </w:rPr>
        <w:t>Usługa dostarczenia biletów lotniczych w celu wyjazdów studentów wraz z opiekunem na zawody, w ramach projektu Najlepsi z Najlepszych 4.0 - Kc-zp.272-199/23</w:t>
      </w:r>
      <w:r>
        <w:rPr>
          <w:b/>
          <w:bCs/>
          <w:iCs/>
          <w:color w:val="000000"/>
          <w:lang w:eastAsia="x-none"/>
        </w:rPr>
        <w:t xml:space="preserve">,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E20E7B" w:rsidRPr="003A114E" w:rsidRDefault="00E20E7B" w:rsidP="00E20E7B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20E7B" w:rsidRPr="003A114E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E20E7B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E20E7B" w:rsidRPr="00FC4771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E20E7B" w:rsidRPr="003424ED" w:rsidRDefault="00E20E7B" w:rsidP="00E20E7B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E20E7B" w:rsidRPr="001905D5" w:rsidRDefault="00E20E7B" w:rsidP="00E20E7B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E20E7B" w:rsidRDefault="00E20E7B" w:rsidP="00E20E7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20E7B" w:rsidRPr="001905D5" w:rsidRDefault="00E20E7B" w:rsidP="00E20E7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E20E7B" w:rsidRPr="00423B06" w:rsidRDefault="00E20E7B" w:rsidP="00E20E7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5103B9" w:rsidRPr="00A65B09" w:rsidRDefault="00E20E7B" w:rsidP="00A65B0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A65B09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04D" w:rsidRDefault="0067304D" w:rsidP="0038231F">
      <w:pPr>
        <w:spacing w:after="0" w:line="240" w:lineRule="auto"/>
      </w:pPr>
      <w:r>
        <w:separator/>
      </w:r>
    </w:p>
  </w:endnote>
  <w:endnote w:type="continuationSeparator" w:id="0">
    <w:p w:rsidR="0067304D" w:rsidRDefault="006730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04D" w:rsidRDefault="0067304D" w:rsidP="0038231F">
      <w:pPr>
        <w:spacing w:after="0" w:line="240" w:lineRule="auto"/>
      </w:pPr>
      <w:r>
        <w:separator/>
      </w:r>
    </w:p>
  </w:footnote>
  <w:footnote w:type="continuationSeparator" w:id="0">
    <w:p w:rsidR="0067304D" w:rsidRDefault="0067304D" w:rsidP="0038231F">
      <w:pPr>
        <w:spacing w:after="0" w:line="240" w:lineRule="auto"/>
      </w:pPr>
      <w:r>
        <w:continuationSeparator/>
      </w:r>
    </w:p>
  </w:footnote>
  <w:footnote w:id="1">
    <w:p w:rsidR="00E20E7B" w:rsidRPr="0024624C" w:rsidRDefault="00E20E7B" w:rsidP="00E20E7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E20E7B" w:rsidRPr="008D4C56" w:rsidRDefault="00E20E7B" w:rsidP="00E20E7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8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4ED"/>
    <w:rsid w:val="00350CD9"/>
    <w:rsid w:val="00351F8A"/>
    <w:rsid w:val="00364235"/>
    <w:rsid w:val="0038231F"/>
    <w:rsid w:val="00386BE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8F5"/>
    <w:rsid w:val="005C39CA"/>
    <w:rsid w:val="005E176A"/>
    <w:rsid w:val="00634311"/>
    <w:rsid w:val="00641874"/>
    <w:rsid w:val="006676AE"/>
    <w:rsid w:val="0067304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0CA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5B09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F37B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0E7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0A574"/>
  <w15:chartTrackingRefBased/>
  <w15:docId w15:val="{E45A17BC-62F0-4A1F-B973-0E1E939D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0E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F67D7-9C68-4363-BF2B-4C251EFC7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2023-04-06T10:27:00Z</dcterms:created>
  <dcterms:modified xsi:type="dcterms:W3CDTF">2023-04-06T10:27:00Z</dcterms:modified>
</cp:coreProperties>
</file>