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7121F822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  <w:r w:rsidR="00520177">
        <w:rPr>
          <w:sz w:val="22"/>
          <w:szCs w:val="22"/>
        </w:rPr>
        <w:t>b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39CBD84F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</w:t>
      </w:r>
      <w:r w:rsidR="00983B15">
        <w:rPr>
          <w:sz w:val="22"/>
          <w:szCs w:val="22"/>
        </w:rPr>
        <w:t>u</w:t>
      </w:r>
      <w:r w:rsidR="002D1797" w:rsidRPr="002D1797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wraz z kierowcą do przewozu studentów </w:t>
      </w:r>
      <w:proofErr w:type="spellStart"/>
      <w:r w:rsidR="00983B15">
        <w:rPr>
          <w:sz w:val="22"/>
          <w:szCs w:val="22"/>
        </w:rPr>
        <w:t>WGGiIŚ</w:t>
      </w:r>
      <w:proofErr w:type="spellEnd"/>
      <w:r w:rsidR="00983B15">
        <w:rPr>
          <w:sz w:val="22"/>
          <w:szCs w:val="22"/>
        </w:rPr>
        <w:t xml:space="preserve"> w czasie zajęć terenowych.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0824D5F4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983B15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983B15">
        <w:rPr>
          <w:sz w:val="22"/>
          <w:szCs w:val="22"/>
        </w:rPr>
        <w:t>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17 (zad. 2), 31 (zad. </w:t>
      </w:r>
      <w:r w:rsidR="00520177">
        <w:rPr>
          <w:sz w:val="22"/>
          <w:szCs w:val="22"/>
        </w:rPr>
        <w:t>3</w:t>
      </w:r>
      <w:r w:rsidR="00983B15">
        <w:rPr>
          <w:sz w:val="22"/>
          <w:szCs w:val="22"/>
        </w:rPr>
        <w:t>)</w:t>
      </w:r>
      <w:r w:rsidR="007F7440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r w:rsidR="00983B15">
        <w:rPr>
          <w:sz w:val="22"/>
          <w:szCs w:val="22"/>
        </w:rPr>
        <w:t>marka</w:t>
      </w:r>
      <w:r w:rsidR="00EA1005">
        <w:rPr>
          <w:sz w:val="22"/>
          <w:szCs w:val="22"/>
        </w:rPr>
        <w:t xml:space="preserve"> 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611FBCC1" w14:textId="71874742" w:rsidR="00225D2F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FA35FB">
        <w:rPr>
          <w:sz w:val="22"/>
          <w:szCs w:val="22"/>
        </w:rPr>
        <w:t>u</w:t>
      </w:r>
      <w:r w:rsidRPr="00225D2F">
        <w:rPr>
          <w:sz w:val="22"/>
          <w:szCs w:val="22"/>
        </w:rPr>
        <w:t xml:space="preserve"> tj. </w:t>
      </w:r>
      <w:r w:rsidR="00673167" w:rsidRPr="00673167">
        <w:rPr>
          <w:sz w:val="22"/>
          <w:szCs w:val="22"/>
        </w:rPr>
        <w:t xml:space="preserve">odległość między siedzeniami nie może krępować ruchów pasażera, </w:t>
      </w:r>
      <w:r w:rsidR="00983B15">
        <w:rPr>
          <w:sz w:val="22"/>
          <w:szCs w:val="22"/>
        </w:rPr>
        <w:t>sprawna klimatyzacja i nagłośnienie</w:t>
      </w:r>
      <w:r w:rsidR="00520177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55835AD3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15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21774746" w14:textId="279129E3" w:rsidR="007414AC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7414AC" w:rsidRPr="007414AC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641D811" w14:textId="6C77835D" w:rsidR="00225D2F" w:rsidRPr="00225D2F" w:rsidRDefault="007414AC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2818636B" w:rsidR="00225D2F" w:rsidRPr="00225D2F" w:rsidRDefault="007414AC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 xml:space="preserve">10 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§ 3</w:t>
      </w:r>
    </w:p>
    <w:p w14:paraId="1696D335" w14:textId="483A99C9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7E59E5">
        <w:rPr>
          <w:sz w:val="22"/>
          <w:szCs w:val="22"/>
        </w:rPr>
        <w:t>od 11.05-22.05.2023 r (zad. Nr 2), od 11.05-31.05.2023 (zad. Nr 3).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592D3F5F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1B170ED6" w14:textId="3A72B208" w:rsidR="00B6158C" w:rsidRPr="007414AC" w:rsidRDefault="00520177" w:rsidP="007414AC">
      <w:pPr>
        <w:jc w:val="both"/>
        <w:rPr>
          <w:sz w:val="22"/>
          <w:szCs w:val="22"/>
        </w:rPr>
      </w:pPr>
      <w:r w:rsidRPr="007414AC">
        <w:rPr>
          <w:sz w:val="22"/>
          <w:szCs w:val="22"/>
        </w:rPr>
        <w:t>7</w:t>
      </w:r>
      <w:r w:rsidR="00904B3B" w:rsidRPr="007414AC">
        <w:rPr>
          <w:sz w:val="22"/>
          <w:szCs w:val="22"/>
        </w:rPr>
        <w:t xml:space="preserve">. Gwarantowany zakres umowy – </w:t>
      </w:r>
      <w:r w:rsidR="007414AC" w:rsidRPr="007414AC">
        <w:rPr>
          <w:sz w:val="22"/>
          <w:szCs w:val="22"/>
        </w:rPr>
        <w:t>2 wyjazdy.</w:t>
      </w:r>
    </w:p>
    <w:p w14:paraId="5D24B612" w14:textId="77777777" w:rsidR="007414AC" w:rsidRDefault="007414AC" w:rsidP="007414AC">
      <w:pPr>
        <w:jc w:val="both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A69983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0A8A66DF" w14:textId="77777777" w:rsidR="00074E09" w:rsidRDefault="007E59E5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465A5">
        <w:rPr>
          <w:sz w:val="22"/>
          <w:szCs w:val="22"/>
        </w:rPr>
        <w:t xml:space="preserve"> </w:t>
      </w:r>
      <w:r w:rsidR="00074E09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727C89B3" w14:textId="77777777" w:rsidR="00074E09" w:rsidRDefault="00074E09" w:rsidP="00074E09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7414AC">
        <w:rPr>
          <w:sz w:val="22"/>
          <w:szCs w:val="22"/>
        </w:rPr>
        <w:t xml:space="preserve">za niepodstawienie pojazdu w terminie określonym w § 2 ust. </w:t>
      </w:r>
      <w:r>
        <w:rPr>
          <w:sz w:val="22"/>
          <w:szCs w:val="22"/>
        </w:rPr>
        <w:t>8</w:t>
      </w:r>
      <w:r w:rsidRPr="007414AC">
        <w:rPr>
          <w:sz w:val="22"/>
          <w:szCs w:val="22"/>
        </w:rPr>
        <w:t xml:space="preserve"> niniejszej umowy w wysokości pełnego kosztu zaplanowanego wyjazdu;</w:t>
      </w:r>
    </w:p>
    <w:p w14:paraId="6B50AF87" w14:textId="2EBB8EF1" w:rsidR="00A54AE5" w:rsidRPr="00A54AE5" w:rsidRDefault="00074E09" w:rsidP="00356C2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Start w:id="2" w:name="_GoBack"/>
      <w:bookmarkEnd w:id="2"/>
      <w:r w:rsidR="00A54AE5" w:rsidRPr="00A54AE5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536D66" w:rsidRPr="00536D66">
        <w:rPr>
          <w:sz w:val="22"/>
          <w:szCs w:val="22"/>
        </w:rPr>
        <w:t xml:space="preserve">całkowitego wynagrodzenia brutto określonego w  § 4 ust. </w:t>
      </w:r>
      <w:r w:rsidR="008F170D"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;</w:t>
      </w:r>
    </w:p>
    <w:p w14:paraId="1696D34E" w14:textId="6469B038" w:rsidR="00963479" w:rsidRPr="009E5CEA" w:rsidRDefault="00963479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E5CEA">
        <w:rPr>
          <w:sz w:val="22"/>
          <w:szCs w:val="22"/>
        </w:rPr>
        <w:t xml:space="preserve">z tytułu odstąpienia od umowy w całości przez którąkolwiek ze stron z </w:t>
      </w:r>
      <w:r w:rsidR="009E5CEA" w:rsidRPr="009E5CEA">
        <w:rPr>
          <w:sz w:val="22"/>
          <w:szCs w:val="22"/>
        </w:rPr>
        <w:t>winy</w:t>
      </w:r>
      <w:r w:rsidRPr="009E5CEA">
        <w:rPr>
          <w:sz w:val="22"/>
          <w:szCs w:val="22"/>
        </w:rPr>
        <w:t xml:space="preserve"> </w:t>
      </w:r>
      <w:r w:rsidR="00A54AE5" w:rsidRPr="009E5CEA">
        <w:rPr>
          <w:sz w:val="22"/>
          <w:szCs w:val="22"/>
        </w:rPr>
        <w:t>Zleceniobiorcy</w:t>
      </w:r>
      <w:r w:rsidRPr="009E5CEA">
        <w:rPr>
          <w:sz w:val="22"/>
          <w:szCs w:val="22"/>
        </w:rPr>
        <w:t xml:space="preserve">, w wysokości 10% </w:t>
      </w:r>
      <w:bookmarkStart w:id="3" w:name="_Hlk101994097"/>
      <w:r w:rsidRPr="009E5CEA">
        <w:rPr>
          <w:sz w:val="22"/>
          <w:szCs w:val="22"/>
        </w:rPr>
        <w:t xml:space="preserve">całkowitego wynagrodzenia brutto określonego w  § </w:t>
      </w:r>
      <w:r w:rsidR="00A54AE5" w:rsidRPr="009E5CEA">
        <w:rPr>
          <w:sz w:val="22"/>
          <w:szCs w:val="22"/>
        </w:rPr>
        <w:t>4</w:t>
      </w:r>
      <w:r w:rsidRPr="009E5CEA">
        <w:rPr>
          <w:sz w:val="22"/>
          <w:szCs w:val="22"/>
        </w:rPr>
        <w:t xml:space="preserve"> ust. </w:t>
      </w:r>
      <w:bookmarkEnd w:id="3"/>
      <w:r w:rsidR="007E59E5">
        <w:rPr>
          <w:sz w:val="22"/>
          <w:szCs w:val="22"/>
        </w:rPr>
        <w:t>3</w:t>
      </w:r>
      <w:r w:rsidRPr="009E5CEA">
        <w:rPr>
          <w:sz w:val="22"/>
          <w:szCs w:val="22"/>
        </w:rPr>
        <w:t>;</w:t>
      </w:r>
    </w:p>
    <w:p w14:paraId="7C778F05" w14:textId="03CE8145" w:rsidR="008F170D" w:rsidRPr="009E5CEA" w:rsidRDefault="008F170D" w:rsidP="00356C2F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E5CEA">
        <w:rPr>
          <w:sz w:val="22"/>
          <w:szCs w:val="22"/>
        </w:rPr>
        <w:t xml:space="preserve">z tytułu wypowiedzenia umowy z </w:t>
      </w:r>
      <w:r w:rsidR="009E5CEA" w:rsidRPr="009E5CEA">
        <w:rPr>
          <w:sz w:val="22"/>
          <w:szCs w:val="22"/>
        </w:rPr>
        <w:t>winy</w:t>
      </w:r>
      <w:r w:rsidRPr="009E5CEA">
        <w:rPr>
          <w:sz w:val="22"/>
          <w:szCs w:val="22"/>
        </w:rPr>
        <w:t xml:space="preserve"> Zleceniobiorcy, w wysokości 10 % od kwoty stanowiącej różnicę pomiędzy całkowitym  wynagrodzeniem brutto za przedmiot umowy określonym w § 4  ust. </w:t>
      </w:r>
      <w:r w:rsidR="007E59E5">
        <w:rPr>
          <w:sz w:val="22"/>
          <w:szCs w:val="22"/>
        </w:rPr>
        <w:t>3</w:t>
      </w:r>
      <w:r w:rsidRPr="009E5CEA">
        <w:rPr>
          <w:sz w:val="22"/>
          <w:szCs w:val="22"/>
        </w:rPr>
        <w:t>, a sumą wynagrodzeń brutto za usługi przewozu zrealizowane do dnia wypowiedzenia umowy.</w:t>
      </w:r>
    </w:p>
    <w:p w14:paraId="412D5419" w14:textId="77777777" w:rsidR="008F170D" w:rsidRPr="009E5CEA" w:rsidRDefault="00963479" w:rsidP="00356C2F">
      <w:pPr>
        <w:jc w:val="both"/>
        <w:rPr>
          <w:sz w:val="22"/>
          <w:szCs w:val="22"/>
        </w:rPr>
      </w:pPr>
      <w:r w:rsidRPr="009E5CEA">
        <w:rPr>
          <w:sz w:val="22"/>
          <w:szCs w:val="22"/>
        </w:rPr>
        <w:t>3. Zleceniodawca zap</w:t>
      </w:r>
      <w:r w:rsidR="002465A5" w:rsidRPr="009E5CEA">
        <w:rPr>
          <w:sz w:val="22"/>
          <w:szCs w:val="22"/>
        </w:rPr>
        <w:t>łaci Zleceniobiorcy kar</w:t>
      </w:r>
      <w:r w:rsidR="008F170D" w:rsidRPr="009E5CEA">
        <w:rPr>
          <w:sz w:val="22"/>
          <w:szCs w:val="22"/>
        </w:rPr>
        <w:t>y</w:t>
      </w:r>
      <w:r w:rsidR="002465A5" w:rsidRPr="009E5CEA">
        <w:rPr>
          <w:sz w:val="22"/>
          <w:szCs w:val="22"/>
        </w:rPr>
        <w:t xml:space="preserve"> umown</w:t>
      </w:r>
      <w:r w:rsidR="008F170D" w:rsidRPr="009E5CEA">
        <w:rPr>
          <w:sz w:val="22"/>
          <w:szCs w:val="22"/>
        </w:rPr>
        <w:t>e:</w:t>
      </w:r>
    </w:p>
    <w:p w14:paraId="1696D351" w14:textId="0D99457A" w:rsidR="00963479" w:rsidRPr="009E5CEA" w:rsidRDefault="00963479" w:rsidP="008F170D">
      <w:pPr>
        <w:pStyle w:val="Akapitzlist"/>
        <w:numPr>
          <w:ilvl w:val="0"/>
          <w:numId w:val="35"/>
        </w:numPr>
        <w:ind w:left="284" w:hanging="284"/>
        <w:jc w:val="both"/>
        <w:rPr>
          <w:sz w:val="22"/>
          <w:szCs w:val="22"/>
        </w:rPr>
      </w:pPr>
      <w:r w:rsidRPr="009E5CEA">
        <w:rPr>
          <w:sz w:val="22"/>
          <w:szCs w:val="22"/>
        </w:rPr>
        <w:t xml:space="preserve">z tytułu odstąpienia od umowy w całości przez którąkolwiek ze stron z </w:t>
      </w:r>
      <w:r w:rsidR="009E5CEA" w:rsidRPr="009E5CEA">
        <w:rPr>
          <w:sz w:val="22"/>
          <w:szCs w:val="22"/>
        </w:rPr>
        <w:t>winy</w:t>
      </w:r>
      <w:r w:rsidRPr="009E5CEA">
        <w:rPr>
          <w:sz w:val="22"/>
          <w:szCs w:val="22"/>
        </w:rPr>
        <w:t xml:space="preserve"> </w:t>
      </w:r>
      <w:r w:rsidR="00A54AE5" w:rsidRPr="009E5CEA">
        <w:rPr>
          <w:sz w:val="22"/>
          <w:szCs w:val="22"/>
        </w:rPr>
        <w:t>Zleceniodawcy</w:t>
      </w:r>
      <w:r w:rsidRPr="009E5CEA">
        <w:rPr>
          <w:sz w:val="22"/>
          <w:szCs w:val="22"/>
        </w:rPr>
        <w:t xml:space="preserve">, w wysokości 10% całkowitego wynagrodzenia brutto określonego w § </w:t>
      </w:r>
      <w:r w:rsidR="00F368CE" w:rsidRPr="009E5CEA">
        <w:rPr>
          <w:sz w:val="22"/>
          <w:szCs w:val="22"/>
        </w:rPr>
        <w:t>4</w:t>
      </w:r>
      <w:r w:rsidRPr="009E5CEA">
        <w:rPr>
          <w:sz w:val="22"/>
          <w:szCs w:val="22"/>
        </w:rPr>
        <w:t xml:space="preserve"> ust.</w:t>
      </w:r>
      <w:r w:rsidR="007E59E5">
        <w:rPr>
          <w:sz w:val="22"/>
          <w:szCs w:val="22"/>
        </w:rPr>
        <w:t>3</w:t>
      </w:r>
      <w:r w:rsidR="008F170D" w:rsidRPr="009E5CEA">
        <w:rPr>
          <w:sz w:val="22"/>
          <w:szCs w:val="22"/>
        </w:rPr>
        <w:t>;</w:t>
      </w:r>
    </w:p>
    <w:p w14:paraId="1F753EF0" w14:textId="5E1F297B" w:rsidR="008F170D" w:rsidRPr="008F170D" w:rsidRDefault="008F170D" w:rsidP="007E59E5">
      <w:pPr>
        <w:pStyle w:val="Akapitzlist"/>
        <w:numPr>
          <w:ilvl w:val="0"/>
          <w:numId w:val="35"/>
        </w:numPr>
        <w:ind w:left="284" w:hanging="284"/>
        <w:jc w:val="both"/>
        <w:rPr>
          <w:sz w:val="22"/>
          <w:szCs w:val="22"/>
        </w:rPr>
      </w:pPr>
      <w:r w:rsidRPr="009E5CEA">
        <w:rPr>
          <w:sz w:val="22"/>
          <w:szCs w:val="22"/>
        </w:rPr>
        <w:t xml:space="preserve">z tytułu wypowiedzenia umowy z </w:t>
      </w:r>
      <w:r w:rsidR="009E5CEA" w:rsidRPr="009E5CEA">
        <w:rPr>
          <w:sz w:val="22"/>
          <w:szCs w:val="22"/>
        </w:rPr>
        <w:t>winy</w:t>
      </w:r>
      <w:r w:rsidRPr="009E5CEA">
        <w:rPr>
          <w:sz w:val="22"/>
          <w:szCs w:val="22"/>
        </w:rPr>
        <w:t xml:space="preserve"> Zleceniodawcy, w wysokości 10 % od kwoty stanowiącej różnicę pomiędzy całkowitym  wynagrodzeniem</w:t>
      </w:r>
      <w:r w:rsidRPr="008F170D">
        <w:rPr>
          <w:sz w:val="22"/>
          <w:szCs w:val="22"/>
        </w:rPr>
        <w:t xml:space="preserve"> brutto za przedmiot umowy określonym w § 4  ust. </w:t>
      </w:r>
      <w:r w:rsidR="007E59E5">
        <w:rPr>
          <w:sz w:val="22"/>
          <w:szCs w:val="22"/>
        </w:rPr>
        <w:t>3</w:t>
      </w:r>
      <w:r w:rsidRPr="008F170D">
        <w:rPr>
          <w:sz w:val="22"/>
          <w:szCs w:val="22"/>
        </w:rPr>
        <w:t>, a sumą wynagrodzeń brutto za usługi przewozu zrealizowane do dnia wypowiedzenia umowy</w:t>
      </w:r>
      <w:r>
        <w:rPr>
          <w:sz w:val="22"/>
          <w:szCs w:val="22"/>
        </w:rPr>
        <w:t>.</w:t>
      </w:r>
    </w:p>
    <w:p w14:paraId="342A85AD" w14:textId="2A30A626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781379EC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E394B55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0BD007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A48C2A6" w14:textId="77777777" w:rsidR="002D1797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C8B7C6" w14:textId="5F3F1B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5DE311" w14:textId="78DCE81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C120FC" w14:textId="051B40F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8CA6F" w14:textId="5D9AB15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92D045" w14:textId="254CAEB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D6D562" w14:textId="11C4C79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2A1EDC" w14:textId="7BEEB56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B36986" w14:textId="70E3F97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E553FE" w14:textId="1CD41F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0C93E74" w14:textId="136DB08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19C9FC" w14:textId="6266C9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C4A1E43" w14:textId="6277A4A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F3F92D" w14:textId="04AB05C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0928EA" w14:textId="42E83BD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24C9027" w14:textId="2E431B56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F7C6CAF" w14:textId="4362697D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175BA2D" w14:textId="77777777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3AE1E0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60B86B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88F9997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80422F3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DB01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5199788" w14:textId="77777777" w:rsidR="002D1797" w:rsidRPr="001A7899" w:rsidRDefault="002D1797" w:rsidP="002D179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1D71E31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4AE09D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3BCD80C" w14:textId="77777777" w:rsidR="002D1797" w:rsidRPr="001A7899" w:rsidRDefault="002D1797" w:rsidP="002D179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EB914C1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5E2C7E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DDCBB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7DC310C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527AD7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83F700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24B8D7C4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3A4847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0F3AFF8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FB2B7AD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63D47FC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47FF43BF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6D6CEE1" w14:textId="77777777" w:rsidR="002D1797" w:rsidRPr="001A7899" w:rsidRDefault="002D1797" w:rsidP="002D1797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CB5513" w14:textId="77777777" w:rsidR="002D1797" w:rsidRPr="001A7899" w:rsidRDefault="002D1797" w:rsidP="002D1797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88B6A62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7CF91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6C7F68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609E62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D1797" w:rsidRPr="001A7899" w14:paraId="4E76808A" w14:textId="77777777" w:rsidTr="00A270F6">
        <w:tc>
          <w:tcPr>
            <w:tcW w:w="4105" w:type="dxa"/>
            <w:shd w:val="clear" w:color="auto" w:fill="auto"/>
          </w:tcPr>
          <w:p w14:paraId="3EA8FB21" w14:textId="77777777" w:rsidR="002D1797" w:rsidRPr="001A7899" w:rsidRDefault="002D1797" w:rsidP="00A270F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3B6FF8C" w14:textId="77777777" w:rsidR="002D1797" w:rsidRPr="001A7899" w:rsidRDefault="002D1797" w:rsidP="00A270F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2E1084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3C5E64" w14:textId="77777777" w:rsidR="002D1797" w:rsidRPr="001A7899" w:rsidRDefault="002D1797" w:rsidP="002D179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BFDCBE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84A29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55DE833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A1BD9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7A8D5" w14:textId="77777777" w:rsidR="00F9690C" w:rsidRDefault="00F9690C">
      <w:r>
        <w:separator/>
      </w:r>
    </w:p>
  </w:endnote>
  <w:endnote w:type="continuationSeparator" w:id="0">
    <w:p w14:paraId="72622B64" w14:textId="77777777" w:rsidR="00F9690C" w:rsidRDefault="00F96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AE3C9" w14:textId="77777777" w:rsidR="00F9690C" w:rsidRDefault="00F9690C">
      <w:r>
        <w:separator/>
      </w:r>
    </w:p>
  </w:footnote>
  <w:footnote w:type="continuationSeparator" w:id="0">
    <w:p w14:paraId="0B6A3253" w14:textId="77777777" w:rsidR="00F9690C" w:rsidRDefault="00F9690C">
      <w:r>
        <w:continuationSeparator/>
      </w:r>
    </w:p>
  </w:footnote>
  <w:footnote w:id="1">
    <w:p w14:paraId="24D75442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3C831A1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4DC88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2D2EBD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6E0A0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C43D68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748C1B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FD308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2BFB0F9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51CD8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062E3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BE5ED5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8C5FB" w14:textId="77777777" w:rsidR="002D1797" w:rsidRPr="005F4BFA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4DFF54B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ED2002F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95DDEEC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13DC107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22F358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CDE73F3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D130A38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E7BD120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F1276BD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26220C0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8F5BC3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BC024E7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547C52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5323DCB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3794CB8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80FC9F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682812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4"/>
  </w:num>
  <w:num w:numId="3">
    <w:abstractNumId w:val="4"/>
  </w:num>
  <w:num w:numId="4">
    <w:abstractNumId w:val="20"/>
  </w:num>
  <w:num w:numId="5">
    <w:abstractNumId w:val="29"/>
  </w:num>
  <w:num w:numId="6">
    <w:abstractNumId w:val="19"/>
  </w:num>
  <w:num w:numId="7">
    <w:abstractNumId w:val="33"/>
  </w:num>
  <w:num w:numId="8">
    <w:abstractNumId w:val="21"/>
  </w:num>
  <w:num w:numId="9">
    <w:abstractNumId w:val="3"/>
  </w:num>
  <w:num w:numId="10">
    <w:abstractNumId w:val="15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18"/>
  </w:num>
  <w:num w:numId="16">
    <w:abstractNumId w:val="31"/>
  </w:num>
  <w:num w:numId="17">
    <w:abstractNumId w:val="0"/>
  </w:num>
  <w:num w:numId="18">
    <w:abstractNumId w:val="11"/>
  </w:num>
  <w:num w:numId="19">
    <w:abstractNumId w:val="17"/>
  </w:num>
  <w:num w:numId="20">
    <w:abstractNumId w:val="22"/>
  </w:num>
  <w:num w:numId="21">
    <w:abstractNumId w:val="28"/>
  </w:num>
  <w:num w:numId="22">
    <w:abstractNumId w:val="27"/>
  </w:num>
  <w:num w:numId="23">
    <w:abstractNumId w:val="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25"/>
  </w:num>
  <w:num w:numId="28">
    <w:abstractNumId w:val="10"/>
  </w:num>
  <w:num w:numId="29">
    <w:abstractNumId w:val="2"/>
  </w:num>
  <w:num w:numId="30">
    <w:abstractNumId w:val="7"/>
  </w:num>
  <w:num w:numId="31">
    <w:abstractNumId w:val="16"/>
  </w:num>
  <w:num w:numId="32">
    <w:abstractNumId w:val="9"/>
  </w:num>
  <w:num w:numId="33">
    <w:abstractNumId w:val="32"/>
  </w:num>
  <w:num w:numId="34">
    <w:abstractNumId w:val="24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74E09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14AC"/>
    <w:rsid w:val="00744F30"/>
    <w:rsid w:val="00760B74"/>
    <w:rsid w:val="00774622"/>
    <w:rsid w:val="00777FE8"/>
    <w:rsid w:val="007858A8"/>
    <w:rsid w:val="007E59E5"/>
    <w:rsid w:val="007F7440"/>
    <w:rsid w:val="00804C0A"/>
    <w:rsid w:val="00814AA7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170D"/>
    <w:rsid w:val="008F682C"/>
    <w:rsid w:val="00904B3B"/>
    <w:rsid w:val="00960B79"/>
    <w:rsid w:val="00962679"/>
    <w:rsid w:val="00963479"/>
    <w:rsid w:val="00974798"/>
    <w:rsid w:val="00976B68"/>
    <w:rsid w:val="00983B15"/>
    <w:rsid w:val="00995C8E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68CE"/>
    <w:rsid w:val="00F54208"/>
    <w:rsid w:val="00F66B15"/>
    <w:rsid w:val="00F84F87"/>
    <w:rsid w:val="00F856A6"/>
    <w:rsid w:val="00F9690C"/>
    <w:rsid w:val="00FA35FB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76502-C84C-4817-A939-A69686E3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1731</Words>
  <Characters>11912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2023-04-05T11:50:00Z</cp:lastPrinted>
  <dcterms:created xsi:type="dcterms:W3CDTF">2023-04-05T11:50:00Z</dcterms:created>
  <dcterms:modified xsi:type="dcterms:W3CDTF">2023-04-05T11:50:00Z</dcterms:modified>
</cp:coreProperties>
</file>