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0E3CDA9F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  <w:r w:rsidR="00DD740C">
        <w:rPr>
          <w:sz w:val="22"/>
          <w:szCs w:val="22"/>
        </w:rPr>
        <w:t>c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9CBD84F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12523D" w:rsidRPr="0012523D">
        <w:rPr>
          <w:sz w:val="22"/>
          <w:szCs w:val="22"/>
        </w:rPr>
        <w:t xml:space="preserve">wynajem </w:t>
      </w:r>
      <w:r w:rsidR="002D1797" w:rsidRPr="002D1797">
        <w:rPr>
          <w:sz w:val="22"/>
          <w:szCs w:val="22"/>
        </w:rPr>
        <w:t>autokar</w:t>
      </w:r>
      <w:r w:rsidR="00983B15">
        <w:rPr>
          <w:sz w:val="22"/>
          <w:szCs w:val="22"/>
        </w:rPr>
        <w:t>u</w:t>
      </w:r>
      <w:r w:rsidR="002D1797" w:rsidRPr="002D1797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 xml:space="preserve">wraz z kierowcą do przewozu studentów </w:t>
      </w:r>
      <w:proofErr w:type="spellStart"/>
      <w:r w:rsidR="00983B15">
        <w:rPr>
          <w:sz w:val="22"/>
          <w:szCs w:val="22"/>
        </w:rPr>
        <w:t>WGGiIŚ</w:t>
      </w:r>
      <w:proofErr w:type="spellEnd"/>
      <w:r w:rsidR="00983B15">
        <w:rPr>
          <w:sz w:val="22"/>
          <w:szCs w:val="22"/>
        </w:rPr>
        <w:t xml:space="preserve"> w czasie zajęć terenowych.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4AC40370" w:rsidR="00225D2F" w:rsidRPr="00065CB4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 xml:space="preserve">zapewnienia </w:t>
      </w:r>
      <w:r w:rsidR="00983B15">
        <w:rPr>
          <w:sz w:val="22"/>
          <w:szCs w:val="22"/>
        </w:rPr>
        <w:t>1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983B15">
        <w:rPr>
          <w:sz w:val="22"/>
          <w:szCs w:val="22"/>
        </w:rPr>
        <w:t>u</w:t>
      </w:r>
      <w:r w:rsidR="003C7F88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 posiadają</w:t>
      </w:r>
      <w:r w:rsidR="00065CB4">
        <w:rPr>
          <w:sz w:val="22"/>
          <w:szCs w:val="22"/>
        </w:rPr>
        <w:t>c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983B15">
        <w:rPr>
          <w:sz w:val="22"/>
          <w:szCs w:val="22"/>
        </w:rPr>
        <w:t>30</w:t>
      </w:r>
      <w:r w:rsidR="00DD740C">
        <w:rPr>
          <w:sz w:val="22"/>
          <w:szCs w:val="22"/>
        </w:rPr>
        <w:t xml:space="preserve"> </w:t>
      </w:r>
      <w:r w:rsidRPr="00225D2F">
        <w:rPr>
          <w:sz w:val="22"/>
          <w:szCs w:val="22"/>
        </w:rPr>
        <w:t xml:space="preserve">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983B15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983B15">
        <w:rPr>
          <w:sz w:val="22"/>
          <w:szCs w:val="22"/>
        </w:rPr>
        <w:t>u</w:t>
      </w:r>
      <w:r w:rsidR="0012523D">
        <w:rPr>
          <w:sz w:val="22"/>
          <w:szCs w:val="22"/>
        </w:rPr>
        <w:t xml:space="preserve"> przeznaczon</w:t>
      </w:r>
      <w:r w:rsidR="00983B15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r w:rsidR="00EA1005">
        <w:rPr>
          <w:sz w:val="22"/>
          <w:szCs w:val="22"/>
        </w:rPr>
        <w:t xml:space="preserve">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</w:p>
    <w:p w14:paraId="611FBCC1" w14:textId="1C88E4F3" w:rsidR="00225D2F" w:rsidRDefault="00225D2F" w:rsidP="004751FD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b) zapewnienia odpowiedniego komfortu </w:t>
      </w:r>
      <w:r w:rsidR="003C7F88">
        <w:rPr>
          <w:sz w:val="22"/>
          <w:szCs w:val="22"/>
        </w:rPr>
        <w:t>pojazd</w:t>
      </w:r>
      <w:r w:rsidR="00DD740C">
        <w:rPr>
          <w:sz w:val="22"/>
          <w:szCs w:val="22"/>
        </w:rPr>
        <w:t>u</w:t>
      </w:r>
      <w:r w:rsidRPr="00225D2F">
        <w:rPr>
          <w:sz w:val="22"/>
          <w:szCs w:val="22"/>
        </w:rPr>
        <w:t xml:space="preserve"> tj. </w:t>
      </w:r>
      <w:r w:rsidR="00673167" w:rsidRPr="00673167">
        <w:rPr>
          <w:sz w:val="22"/>
          <w:szCs w:val="22"/>
        </w:rPr>
        <w:t xml:space="preserve">odległość między siedzeniami nie może krępować ruchów pasażera, </w:t>
      </w:r>
      <w:r w:rsidR="00983B15">
        <w:rPr>
          <w:sz w:val="22"/>
          <w:szCs w:val="22"/>
        </w:rPr>
        <w:t>sprawna klimatyzacja i nagłośnienie</w:t>
      </w:r>
      <w:r w:rsidR="00520177">
        <w:rPr>
          <w:sz w:val="22"/>
          <w:szCs w:val="22"/>
        </w:rPr>
        <w:t>.</w:t>
      </w:r>
    </w:p>
    <w:p w14:paraId="1999176D" w14:textId="705BC32E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36CC7272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nie później niż 15 min. przed planowanym terminem odjazdu na parkingu </w:t>
      </w:r>
      <w:r w:rsidR="00520177">
        <w:rPr>
          <w:sz w:val="22"/>
          <w:szCs w:val="22"/>
        </w:rPr>
        <w:t>przed Biblioteką Główną AGH przy ul. Reymonta w Krakowie</w:t>
      </w:r>
      <w:r w:rsidR="00107A56" w:rsidRPr="00107A56">
        <w:rPr>
          <w:sz w:val="22"/>
          <w:szCs w:val="22"/>
        </w:rPr>
        <w:t>.</w:t>
      </w:r>
    </w:p>
    <w:p w14:paraId="6260B741" w14:textId="59771A91" w:rsidR="000B226A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0B226A" w:rsidRPr="000B226A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</w:t>
      </w:r>
      <w:r w:rsidR="000B226A">
        <w:rPr>
          <w:sz w:val="22"/>
          <w:szCs w:val="22"/>
        </w:rPr>
        <w:t>.</w:t>
      </w:r>
    </w:p>
    <w:p w14:paraId="4641D811" w14:textId="3D6F9C64" w:rsidR="00225D2F" w:rsidRPr="00225D2F" w:rsidRDefault="000B226A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5A0A5881" w:rsidR="00225D2F" w:rsidRPr="00225D2F" w:rsidRDefault="000B226A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10</w:t>
      </w:r>
      <w:r w:rsidR="00520177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107A56">
        <w:rPr>
          <w:sz w:val="22"/>
          <w:szCs w:val="22"/>
          <w:lang w:eastAsia="x-none"/>
        </w:rPr>
        <w:tab/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1B8B1A13" w14:textId="42741D19" w:rsidR="00225D2F" w:rsidRDefault="00225D2F" w:rsidP="00963479">
      <w:pPr>
        <w:jc w:val="center"/>
        <w:rPr>
          <w:sz w:val="22"/>
          <w:szCs w:val="22"/>
        </w:rPr>
      </w:pP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§ 3</w:t>
      </w:r>
    </w:p>
    <w:p w14:paraId="1696D335" w14:textId="5474FD94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7E59E5">
        <w:rPr>
          <w:sz w:val="22"/>
          <w:szCs w:val="22"/>
        </w:rPr>
        <w:t xml:space="preserve">02.06.2023 </w:t>
      </w:r>
      <w:r w:rsidR="00DD740C">
        <w:rPr>
          <w:sz w:val="22"/>
          <w:szCs w:val="22"/>
        </w:rPr>
        <w:t>r</w:t>
      </w:r>
      <w:r w:rsidR="007E59E5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5AACEB51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</w:r>
      <w:r w:rsidR="00DD740C">
        <w:rPr>
          <w:sz w:val="22"/>
          <w:szCs w:val="22"/>
        </w:rPr>
        <w:t>W</w:t>
      </w:r>
      <w:r w:rsidRPr="00405E10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>Cena za 1 km trasy pozostanie niezmienna w okresie obowiązywania umowy.</w:t>
      </w:r>
    </w:p>
    <w:p w14:paraId="78B966FE" w14:textId="592D3F5F" w:rsidR="00A54AE5" w:rsidRPr="00A54AE5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>, podatki i opłaty drogowe, opłaty parkingowe,  k</w:t>
      </w:r>
      <w:r w:rsidR="00065CB4">
        <w:rPr>
          <w:sz w:val="22"/>
          <w:szCs w:val="22"/>
        </w:rPr>
        <w:t>oszty postoju, autostrad</w:t>
      </w:r>
      <w:r w:rsidR="00536D66">
        <w:rPr>
          <w:sz w:val="22"/>
          <w:szCs w:val="22"/>
        </w:rPr>
        <w:t>.</w:t>
      </w:r>
      <w:r w:rsidR="004751FD" w:rsidRPr="004751FD">
        <w:rPr>
          <w:sz w:val="22"/>
          <w:szCs w:val="22"/>
        </w:rPr>
        <w:t xml:space="preserve"> </w:t>
      </w:r>
      <w:r w:rsidR="004751FD" w:rsidRPr="008375AC">
        <w:rPr>
          <w:sz w:val="22"/>
          <w:szCs w:val="22"/>
        </w:rPr>
        <w:t>Zleceniobiorcy nie przysługuje zwrot od Zleceniodawcy jakichkolwiek dodatkowych kosztów, opłat i podatków poniesionych przez Zleceniobiorcę w związku z realizacją przedmiotu umowy.</w:t>
      </w:r>
    </w:p>
    <w:p w14:paraId="1696D33C" w14:textId="0AC03C3E" w:rsidR="00963479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  <w:t xml:space="preserve"> Ilość kilometrów przewozu będzie liczona od i do miejsca podstawienia autokar</w:t>
      </w:r>
      <w:r w:rsidR="00536D66">
        <w:rPr>
          <w:sz w:val="22"/>
          <w:szCs w:val="22"/>
        </w:rPr>
        <w:t>u</w:t>
      </w:r>
      <w:r w:rsidR="00A54AE5" w:rsidRPr="00A54AE5">
        <w:rPr>
          <w:sz w:val="22"/>
          <w:szCs w:val="22"/>
        </w:rPr>
        <w:t xml:space="preserve"> wskazanego przez Zleceniodawcę.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55A0433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3E749C" w:rsidRPr="003E749C">
        <w:rPr>
          <w:sz w:val="22"/>
          <w:szCs w:val="22"/>
        </w:rPr>
        <w:t xml:space="preserve">będzie </w:t>
      </w:r>
      <w:r w:rsidR="00DD740C">
        <w:rPr>
          <w:sz w:val="22"/>
          <w:szCs w:val="22"/>
        </w:rPr>
        <w:t>u</w:t>
      </w:r>
      <w:r w:rsidR="003E749C" w:rsidRPr="003E749C">
        <w:rPr>
          <w:sz w:val="22"/>
          <w:szCs w:val="22"/>
        </w:rPr>
        <w:t>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0EFCD3A0" w14:textId="77777777" w:rsidR="00485FD4" w:rsidRPr="00960B79" w:rsidRDefault="00963479" w:rsidP="00485FD4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1. </w:t>
      </w:r>
    </w:p>
    <w:p w14:paraId="144F5979" w14:textId="77777777" w:rsidR="00485FD4" w:rsidRPr="00960B79" w:rsidRDefault="00485FD4" w:rsidP="00485FD4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43284136" w14:textId="77777777" w:rsidR="00485FD4" w:rsidRPr="007003C7" w:rsidRDefault="00485FD4" w:rsidP="00485FD4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A5A8EAE" w14:textId="77777777" w:rsidR="00485FD4" w:rsidRPr="00657EA1" w:rsidRDefault="00485FD4" w:rsidP="00485FD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0AA7CAB2" w14:textId="77777777" w:rsidR="00F044B4" w:rsidRDefault="00485FD4" w:rsidP="00F044B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F044B4" w:rsidRPr="000B226A">
        <w:rPr>
          <w:sz w:val="22"/>
          <w:szCs w:val="22"/>
        </w:rPr>
        <w:t xml:space="preserve">za niepodstawienie pojazdu w terminie określonym w § 2 ust. </w:t>
      </w:r>
      <w:r w:rsidR="00F044B4">
        <w:rPr>
          <w:sz w:val="22"/>
          <w:szCs w:val="22"/>
        </w:rPr>
        <w:t>8</w:t>
      </w:r>
      <w:r w:rsidR="00F044B4" w:rsidRPr="000B226A">
        <w:rPr>
          <w:sz w:val="22"/>
          <w:szCs w:val="22"/>
        </w:rPr>
        <w:t xml:space="preserve"> niniejszej umowy w wysokości pełnego kosztu zaplanowanego wyjazdu;</w:t>
      </w:r>
      <w:bookmarkStart w:id="2" w:name="_GoBack"/>
      <w:bookmarkEnd w:id="2"/>
    </w:p>
    <w:p w14:paraId="7F208FC9" w14:textId="77777777" w:rsidR="00485FD4" w:rsidRPr="00657EA1" w:rsidRDefault="00485FD4" w:rsidP="00485FD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F39057D" w14:textId="49430EC2" w:rsidR="00485FD4" w:rsidRPr="00657EA1" w:rsidRDefault="00485FD4" w:rsidP="00485FD4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76DF7F15" w14:textId="795A9544" w:rsidR="00485FD4" w:rsidRPr="00657EA1" w:rsidRDefault="00485FD4" w:rsidP="00485FD4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</w:t>
      </w:r>
      <w:r w:rsidR="00DD740C">
        <w:rPr>
          <w:sz w:val="22"/>
          <w:szCs w:val="22"/>
        </w:rPr>
        <w:t xml:space="preserve"> </w:t>
      </w:r>
    </w:p>
    <w:p w14:paraId="771B4621" w14:textId="77777777" w:rsidR="00485FD4" w:rsidRPr="00657EA1" w:rsidRDefault="00485FD4" w:rsidP="00485FD4">
      <w:pPr>
        <w:numPr>
          <w:ilvl w:val="0"/>
          <w:numId w:val="36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7D0CF8FE" w14:textId="77777777" w:rsidR="00485FD4" w:rsidRPr="007E59E5" w:rsidRDefault="00485FD4" w:rsidP="00485FD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75B9124B" w14:textId="77777777" w:rsidR="00485FD4" w:rsidRPr="007E59E5" w:rsidRDefault="00485FD4" w:rsidP="00485FD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57FFC859" w14:textId="77777777" w:rsidR="00485FD4" w:rsidRPr="007E59E5" w:rsidRDefault="00485FD4" w:rsidP="00485FD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0AB5D6FA" w14:textId="58FAD9B6" w:rsidR="00485FD4" w:rsidRPr="007E59E5" w:rsidRDefault="00485FD4" w:rsidP="00485FD4">
      <w:pPr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7D04E3B9" w14:textId="77777777" w:rsidR="00485FD4" w:rsidRPr="007E59E5" w:rsidRDefault="00485FD4" w:rsidP="00485FD4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FA1252C" w14:textId="3E190B49" w:rsidR="00485FD4" w:rsidRDefault="00485FD4" w:rsidP="00485FD4">
      <w:pPr>
        <w:rPr>
          <w:sz w:val="22"/>
          <w:szCs w:val="22"/>
        </w:rPr>
      </w:pPr>
    </w:p>
    <w:p w14:paraId="0ADC9AD8" w14:textId="669576D6" w:rsidR="00003F81" w:rsidRPr="00960B79" w:rsidRDefault="00003F81" w:rsidP="00485FD4">
      <w:pPr>
        <w:rPr>
          <w:sz w:val="22"/>
          <w:szCs w:val="22"/>
        </w:rPr>
      </w:pPr>
    </w:p>
    <w:p w14:paraId="1696D355" w14:textId="47BED1E1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proofErr w:type="spellStart"/>
      <w:r w:rsidR="00962679" w:rsidRPr="00962679">
        <w:rPr>
          <w:kern w:val="2"/>
          <w:sz w:val="22"/>
          <w:szCs w:val="22"/>
        </w:rPr>
        <w:t>lockdowny</w:t>
      </w:r>
      <w:proofErr w:type="spellEnd"/>
      <w:r w:rsidR="00962679" w:rsidRPr="00962679">
        <w:rPr>
          <w:kern w:val="2"/>
          <w:sz w:val="22"/>
          <w:szCs w:val="22"/>
        </w:rPr>
        <w:t xml:space="preserve">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295B5558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</w:t>
      </w:r>
      <w:r w:rsidR="00DD740C">
        <w:rPr>
          <w:rStyle w:val="colour"/>
          <w:sz w:val="22"/>
          <w:szCs w:val="22"/>
        </w:rPr>
        <w:t>.</w:t>
      </w:r>
      <w:r w:rsidRPr="00960B79">
        <w:rPr>
          <w:rStyle w:val="colour"/>
          <w:sz w:val="22"/>
          <w:szCs w:val="22"/>
        </w:rPr>
        <w:t xml:space="preserve">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781379EC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2) Oświadczenie dla celów podatkowych dotyczące podmiotów powiązanych</w:t>
      </w:r>
    </w:p>
    <w:p w14:paraId="1E394B55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70BD007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A48C2A6" w14:textId="77777777" w:rsidR="002D1797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</w:p>
    <w:p w14:paraId="546058C8" w14:textId="101E2D9E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0C8B7C6" w14:textId="5F3F1B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31548F7" w14:textId="329CD70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F27406" w14:textId="0159D869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D714890" w14:textId="4DF9807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7C36D36" w14:textId="1F41B21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5A17C3" w14:textId="394E73E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1C11327" w14:textId="370875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A8D50D4" w14:textId="7A62AF6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6EEF853" w14:textId="08B96B2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C4FCF2B" w14:textId="2CCB79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512CE4D" w14:textId="0D81241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E5217BE" w14:textId="1E658CE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8DB01DC" w14:textId="44E338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FB6FB3" w14:textId="57F900C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69F37C6" w14:textId="252B4EDE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7D6D5F" w14:textId="2BD99D5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6770068" w14:textId="2E5766C8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A0EC7B1" w14:textId="540FC49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BF6A9C7" w14:textId="40DC22F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8363851" w14:textId="331B6C6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E1B1B6A" w14:textId="30F7837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7BD496" w14:textId="03973C3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BEE970C" w14:textId="6B258B9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A69E13A" w14:textId="6AF223C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5405A6" w14:textId="4069A884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72A96B" w14:textId="39DA431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54BAAD0" w14:textId="42E4938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5FD6595" w14:textId="752EEB6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409CC4D" w14:textId="26EF5F72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82D581A" w14:textId="0E99C6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C5DE311" w14:textId="78DCE81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DC120FC" w14:textId="051B40FD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98CA6F" w14:textId="5D9AB15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292D045" w14:textId="254CAEB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9D6D562" w14:textId="11C4C79A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52A1EDC" w14:textId="7BEEB56F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B36986" w14:textId="70E3F971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E553FE" w14:textId="1CD41F8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0C93E74" w14:textId="136DB08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19C9FC" w14:textId="6266C96C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C4A1E43" w14:textId="6277A4A3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2F3F92D" w14:textId="04AB05C6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00928EA" w14:textId="42E83BD7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24C9027" w14:textId="2E431B56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F7C6CAF" w14:textId="2FE5DAC6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006B48D" w14:textId="3C4937CD" w:rsidR="00DD740C" w:rsidRDefault="00DD740C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FEE7E40" w14:textId="5B6E41BA" w:rsidR="00DD740C" w:rsidRDefault="00DD740C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2FDC6CAA" w14:textId="36418568" w:rsidR="00DD740C" w:rsidRDefault="00DD740C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AA7C3D9" w14:textId="6110FFDF" w:rsidR="00DD740C" w:rsidRDefault="00DD740C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434F603" w14:textId="5ECEAF6C" w:rsidR="00DD740C" w:rsidRDefault="00DD740C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A2CB660" w14:textId="605D492E" w:rsidR="00DD740C" w:rsidRDefault="00DD740C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5CD4E69" w14:textId="77777777" w:rsidR="00DD740C" w:rsidRDefault="00DD740C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3175BA2D" w14:textId="77777777" w:rsidR="007E59E5" w:rsidRDefault="007E59E5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F3AE1E0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B60B86B" w14:textId="77777777" w:rsidR="002D1797" w:rsidRDefault="002D1797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88F9997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80422F3" w14:textId="77777777" w:rsidR="002D1797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1BDB01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65199788" w14:textId="77777777" w:rsidR="002D1797" w:rsidRPr="001A7899" w:rsidRDefault="002D1797" w:rsidP="002D1797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21D71E31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4AE09DA" w14:textId="77777777" w:rsidR="002D1797" w:rsidRPr="001A7899" w:rsidRDefault="002D1797" w:rsidP="002D1797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33BCD80C" w14:textId="77777777" w:rsidR="002D1797" w:rsidRPr="001A7899" w:rsidRDefault="002D1797" w:rsidP="002D1797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6EB914C1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5E2C7E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DDCBB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7DC310C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527AD7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83F7002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24B8D7C4" w14:textId="77777777" w:rsidR="002D1797" w:rsidRPr="001A7899" w:rsidRDefault="002D1797" w:rsidP="002D1797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23A4847" w14:textId="77777777" w:rsidR="002D1797" w:rsidRPr="001A7899" w:rsidRDefault="002D1797" w:rsidP="002D179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0F3AFF8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FB2B7AD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63D47FC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47FF43BF" w14:textId="77777777" w:rsidR="002D1797" w:rsidRPr="001A7899" w:rsidRDefault="002D1797" w:rsidP="002D1797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1A7899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26D6CEE1" w14:textId="77777777" w:rsidR="002D1797" w:rsidRPr="001A7899" w:rsidRDefault="002D1797" w:rsidP="002D1797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19CB5513" w14:textId="77777777" w:rsidR="002D1797" w:rsidRPr="001A7899" w:rsidRDefault="002D1797" w:rsidP="002D1797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288B6A62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77CF91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6C7F68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609E62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D1797" w:rsidRPr="001A7899" w14:paraId="4E76808A" w14:textId="77777777" w:rsidTr="00A270F6">
        <w:tc>
          <w:tcPr>
            <w:tcW w:w="4105" w:type="dxa"/>
            <w:shd w:val="clear" w:color="auto" w:fill="auto"/>
          </w:tcPr>
          <w:p w14:paraId="3EA8FB21" w14:textId="77777777" w:rsidR="002D1797" w:rsidRPr="001A7899" w:rsidRDefault="002D1797" w:rsidP="00A270F6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73B6FF8C" w14:textId="77777777" w:rsidR="002D1797" w:rsidRPr="001A7899" w:rsidRDefault="002D1797" w:rsidP="00A270F6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32E1084" w14:textId="77777777" w:rsidR="002D1797" w:rsidRPr="001A7899" w:rsidRDefault="002D1797" w:rsidP="002D1797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93C5E64" w14:textId="77777777" w:rsidR="002D1797" w:rsidRPr="001A7899" w:rsidRDefault="002D1797" w:rsidP="002D1797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BFDCBE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84A29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55DE833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EA1BD99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DF39BF4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5B2C5C5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659E026" w14:textId="77777777" w:rsidR="002D1797" w:rsidRPr="001A7899" w:rsidRDefault="002D1797" w:rsidP="002D1797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01D47" w14:textId="77777777" w:rsidR="00FF1C8D" w:rsidRDefault="00FF1C8D">
      <w:r>
        <w:separator/>
      </w:r>
    </w:p>
  </w:endnote>
  <w:endnote w:type="continuationSeparator" w:id="0">
    <w:p w14:paraId="11D96FF8" w14:textId="77777777" w:rsidR="00FF1C8D" w:rsidRDefault="00FF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0F1F9E" w14:textId="77777777" w:rsidR="00FF1C8D" w:rsidRDefault="00FF1C8D">
      <w:r>
        <w:separator/>
      </w:r>
    </w:p>
  </w:footnote>
  <w:footnote w:type="continuationSeparator" w:id="0">
    <w:p w14:paraId="0AFF848F" w14:textId="77777777" w:rsidR="00FF1C8D" w:rsidRDefault="00FF1C8D">
      <w:r>
        <w:continuationSeparator/>
      </w:r>
    </w:p>
  </w:footnote>
  <w:footnote w:id="1">
    <w:p w14:paraId="24D75442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3C831A1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24DC88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2D2EBD" w14:textId="77777777" w:rsidR="002D1797" w:rsidRPr="00011950" w:rsidRDefault="002D1797" w:rsidP="002D1797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F66E0A0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C43D68" w14:textId="77777777" w:rsidR="002D1797" w:rsidRPr="00011950" w:rsidRDefault="002D1797" w:rsidP="002D1797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748C1B" w14:textId="77777777" w:rsidR="002D1797" w:rsidRPr="00011950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2FD308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2BFB0F9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51CD8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062E3" w14:textId="77777777" w:rsidR="002D1797" w:rsidRPr="00011950" w:rsidRDefault="002D1797" w:rsidP="002D1797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BE5ED5" w14:textId="77777777" w:rsidR="002D1797" w:rsidRPr="00011950" w:rsidRDefault="002D1797" w:rsidP="002D1797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8C5FB" w14:textId="77777777" w:rsidR="002D1797" w:rsidRPr="005F4BFA" w:rsidRDefault="002D1797" w:rsidP="002D1797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4DFF54B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ED2002F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195DDEEC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413DC107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22F358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CDE73F3" w14:textId="77777777" w:rsidR="002D1797" w:rsidRPr="001A7899" w:rsidRDefault="002D1797" w:rsidP="002D1797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D130A38" w14:textId="77777777" w:rsidR="002D1797" w:rsidRPr="001A7899" w:rsidRDefault="002D1797" w:rsidP="002D1797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E7BD120" w14:textId="77777777" w:rsidR="002D1797" w:rsidRPr="001A7899" w:rsidRDefault="002D1797" w:rsidP="002D1797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F1276BD" w14:textId="77777777" w:rsidR="002D1797" w:rsidRPr="001A7899" w:rsidRDefault="002D1797" w:rsidP="002D1797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26220C0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98F5BC3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BC024E7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5547C52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5323DCB" w14:textId="77777777" w:rsidR="002D1797" w:rsidRPr="001A7899" w:rsidRDefault="002D1797" w:rsidP="002D1797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3794CB8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F80FC9F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2682812" w14:textId="77777777" w:rsidR="002D1797" w:rsidRPr="001A7899" w:rsidRDefault="002D1797" w:rsidP="002D179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B226A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22D52"/>
    <w:rsid w:val="00446B8D"/>
    <w:rsid w:val="004478C6"/>
    <w:rsid w:val="00467E21"/>
    <w:rsid w:val="004751FD"/>
    <w:rsid w:val="00485FD4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475"/>
    <w:rsid w:val="005A58D8"/>
    <w:rsid w:val="005B1270"/>
    <w:rsid w:val="005D1DF4"/>
    <w:rsid w:val="005D69AA"/>
    <w:rsid w:val="005F1BCA"/>
    <w:rsid w:val="00607765"/>
    <w:rsid w:val="00614F3D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74622"/>
    <w:rsid w:val="00777FE8"/>
    <w:rsid w:val="007858A8"/>
    <w:rsid w:val="007E59E5"/>
    <w:rsid w:val="00804C0A"/>
    <w:rsid w:val="00814AA7"/>
    <w:rsid w:val="008375AC"/>
    <w:rsid w:val="00847830"/>
    <w:rsid w:val="0085279D"/>
    <w:rsid w:val="008825FD"/>
    <w:rsid w:val="00892E0C"/>
    <w:rsid w:val="00896E58"/>
    <w:rsid w:val="008B0C86"/>
    <w:rsid w:val="008B0E79"/>
    <w:rsid w:val="008C634A"/>
    <w:rsid w:val="008E6D9E"/>
    <w:rsid w:val="008F170D"/>
    <w:rsid w:val="008F682C"/>
    <w:rsid w:val="00904B3B"/>
    <w:rsid w:val="00960B79"/>
    <w:rsid w:val="00962679"/>
    <w:rsid w:val="00963479"/>
    <w:rsid w:val="00974798"/>
    <w:rsid w:val="00976B68"/>
    <w:rsid w:val="00983B15"/>
    <w:rsid w:val="00995C8E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D740C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044B4"/>
    <w:rsid w:val="00F12777"/>
    <w:rsid w:val="00F16EC6"/>
    <w:rsid w:val="00F20D4C"/>
    <w:rsid w:val="00F368CE"/>
    <w:rsid w:val="00F54208"/>
    <w:rsid w:val="00F66B15"/>
    <w:rsid w:val="00F84F87"/>
    <w:rsid w:val="00FB2417"/>
    <w:rsid w:val="00FB47C7"/>
    <w:rsid w:val="00FC6AE2"/>
    <w:rsid w:val="00FD2BDD"/>
    <w:rsid w:val="00FE4F38"/>
    <w:rsid w:val="00FF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F293F-E3B7-4FAE-80A1-CC35DA20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1631</Words>
  <Characters>11364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2023-04-05T11:50:00Z</cp:lastPrinted>
  <dcterms:created xsi:type="dcterms:W3CDTF">2023-04-05T11:56:00Z</dcterms:created>
  <dcterms:modified xsi:type="dcterms:W3CDTF">2023-04-05T11:56:00Z</dcterms:modified>
</cp:coreProperties>
</file>