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732AAE03" w:rsidR="00494506" w:rsidRPr="006B4238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824643" w:rsidRPr="00824643">
        <w:rPr>
          <w:b/>
          <w:bCs/>
          <w:sz w:val="20"/>
          <w:szCs w:val="20"/>
        </w:rPr>
        <w:t xml:space="preserve">wynajem autokarów wraz z kierowcą do przewozu studentów </w:t>
      </w:r>
      <w:proofErr w:type="spellStart"/>
      <w:r w:rsidR="00824643" w:rsidRPr="00824643">
        <w:rPr>
          <w:b/>
          <w:bCs/>
          <w:sz w:val="20"/>
          <w:szCs w:val="20"/>
        </w:rPr>
        <w:t>WGGiIŚ</w:t>
      </w:r>
      <w:proofErr w:type="spellEnd"/>
      <w:r w:rsidR="00824643" w:rsidRPr="00824643">
        <w:rPr>
          <w:b/>
          <w:bCs/>
          <w:sz w:val="20"/>
          <w:szCs w:val="20"/>
        </w:rPr>
        <w:t xml:space="preserve">  AGH w czasie zajęć terenowych – KC-zp.272-190/23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7F765640" w14:textId="4CE170DA" w:rsidR="00494506" w:rsidRDefault="00494506" w:rsidP="00494506">
      <w:pPr>
        <w:widowControl w:val="0"/>
        <w:jc w:val="both"/>
        <w:rPr>
          <w:b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2"/>
        <w:gridCol w:w="1805"/>
        <w:gridCol w:w="1839"/>
        <w:gridCol w:w="1848"/>
        <w:gridCol w:w="1836"/>
      </w:tblGrid>
      <w:tr w:rsidR="001665E6" w14:paraId="6D8063CF" w14:textId="7F64FF0E" w:rsidTr="006B4238"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DB5F" w14:textId="746E9285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AF3D" w14:textId="1F4C4C47" w:rsidR="001665E6" w:rsidRDefault="001665E6" w:rsidP="006B4238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nr 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6C40" w14:textId="4B205E8A" w:rsidR="001665E6" w:rsidRPr="001665E6" w:rsidRDefault="001665E6" w:rsidP="006B423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1665E6">
              <w:rPr>
                <w:b/>
                <w:sz w:val="22"/>
                <w:szCs w:val="22"/>
              </w:rPr>
              <w:t xml:space="preserve">Zadanie nr </w:t>
            </w: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E0DD" w14:textId="5288952B" w:rsidR="001665E6" w:rsidRDefault="001665E6" w:rsidP="006B4238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nr 3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BDC9" w14:textId="1BB78598" w:rsidR="001665E6" w:rsidRDefault="001665E6" w:rsidP="006B4238">
            <w:pPr>
              <w:pStyle w:val="Tekstpodstawowy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nr 4</w:t>
            </w:r>
          </w:p>
        </w:tc>
      </w:tr>
      <w:tr w:rsidR="001665E6" w14:paraId="7EC8BA67" w14:textId="0512B20C" w:rsidTr="006B4238"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1E518" w14:textId="25A394BC" w:rsidR="001665E6" w:rsidRP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 xml:space="preserve">Cena brutto za maksymalną ilość  km 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08E6" w14:textId="06669668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 xml:space="preserve">200 km - </w:t>
            </w:r>
          </w:p>
          <w:p w14:paraId="28A4C66F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636E93AC" w14:textId="62896F4B" w:rsidR="001665E6" w:rsidRP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…… zł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4886" w14:textId="4F57550A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 xml:space="preserve">590 km - </w:t>
            </w:r>
          </w:p>
          <w:p w14:paraId="14B40523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2424120A" w14:textId="39D7E143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…… zł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75AB" w14:textId="047D1CF4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>4</w:t>
            </w:r>
            <w:r w:rsidR="0091676D">
              <w:rPr>
                <w:b w:val="0"/>
                <w:sz w:val="22"/>
                <w:szCs w:val="22"/>
              </w:rPr>
              <w:t>3</w:t>
            </w:r>
            <w:r>
              <w:rPr>
                <w:b w:val="0"/>
                <w:sz w:val="22"/>
                <w:szCs w:val="22"/>
              </w:rPr>
              <w:t xml:space="preserve">0 km - </w:t>
            </w:r>
          </w:p>
          <w:p w14:paraId="3DBFE528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16D4DA55" w14:textId="1A9CE2CE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….…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 zł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EED8" w14:textId="432B4B1E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</w:t>
            </w:r>
            <w:r w:rsidRPr="001665E6">
              <w:rPr>
                <w:b w:val="0"/>
                <w:sz w:val="22"/>
                <w:szCs w:val="22"/>
              </w:rPr>
              <w:t xml:space="preserve">j. </w:t>
            </w:r>
            <w:r>
              <w:rPr>
                <w:b w:val="0"/>
                <w:sz w:val="22"/>
                <w:szCs w:val="22"/>
              </w:rPr>
              <w:t xml:space="preserve">260 km - </w:t>
            </w:r>
          </w:p>
          <w:p w14:paraId="2B729FB3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39452AA9" w14:textId="320ADF7B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…… zł</w:t>
            </w:r>
          </w:p>
        </w:tc>
      </w:tr>
      <w:tr w:rsidR="001665E6" w14:paraId="756BC5F5" w14:textId="77777777" w:rsidTr="006B4238"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FE9F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</w:rPr>
            </w:pPr>
          </w:p>
          <w:p w14:paraId="30FB1775" w14:textId="38C6EAFF" w:rsidR="001665E6" w:rsidRP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  <w:r w:rsidRPr="001665E6">
              <w:rPr>
                <w:b w:val="0"/>
              </w:rPr>
              <w:t>słownie brutto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E3C9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327B21A8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  <w:p w14:paraId="2BBFBFE4" w14:textId="60B247D8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663E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3F40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554A" w14:textId="77777777" w:rsidR="001665E6" w:rsidRDefault="001665E6" w:rsidP="001665E6">
            <w:pPr>
              <w:pStyle w:val="Tekstpodstawowy"/>
              <w:spacing w:line="240" w:lineRule="auto"/>
              <w:rPr>
                <w:b w:val="0"/>
                <w:sz w:val="22"/>
                <w:szCs w:val="22"/>
              </w:rPr>
            </w:pPr>
          </w:p>
        </w:tc>
      </w:tr>
      <w:tr w:rsidR="001665E6" w14:paraId="45DCB4C4" w14:textId="2D8266FE" w:rsidTr="006B4238"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9DAB" w14:textId="3BAB5ECB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DFD7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5D928CB3" w14:textId="771B5850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…… zł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CFA0B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5A2C983A" w14:textId="144AEB0D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….…</w:t>
            </w:r>
            <w:r>
              <w:rPr>
                <w:sz w:val="22"/>
                <w:szCs w:val="22"/>
              </w:rPr>
              <w:t>…..</w:t>
            </w:r>
            <w:r w:rsidRPr="001665E6">
              <w:rPr>
                <w:sz w:val="22"/>
                <w:szCs w:val="22"/>
              </w:rPr>
              <w:t>… zł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6D62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BD8C3CE" w14:textId="36229FCB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…… zł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D75C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EB5F0B1" w14:textId="3A4FAA00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 w:rsidRPr="001665E6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….</w:t>
            </w:r>
            <w:r w:rsidRPr="001665E6">
              <w:rPr>
                <w:sz w:val="22"/>
                <w:szCs w:val="22"/>
              </w:rPr>
              <w:t>…… zł</w:t>
            </w:r>
          </w:p>
        </w:tc>
      </w:tr>
      <w:tr w:rsidR="001665E6" w14:paraId="3751F110" w14:textId="77777777" w:rsidTr="006B4238"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0D4E" w14:textId="35180749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237B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4F8836AA" w14:textId="5BA1AF1F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12.05 -2.06.2023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9967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37A5F39F" w14:textId="117D9D06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11.05 -2</w:t>
            </w:r>
            <w:r w:rsidR="0091676D">
              <w:rPr>
                <w:sz w:val="22"/>
                <w:szCs w:val="22"/>
              </w:rPr>
              <w:t>5</w:t>
            </w:r>
            <w:bookmarkStart w:id="1" w:name="_GoBack"/>
            <w:bookmarkEnd w:id="1"/>
            <w:r>
              <w:rPr>
                <w:sz w:val="22"/>
                <w:szCs w:val="22"/>
              </w:rPr>
              <w:t>.05.2023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3D12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747FE8C2" w14:textId="2FF9BAE5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29.05 -</w:t>
            </w:r>
            <w:r w:rsidR="006B4238">
              <w:rPr>
                <w:sz w:val="22"/>
                <w:szCs w:val="22"/>
              </w:rPr>
              <w:t>31.05</w:t>
            </w:r>
            <w:r>
              <w:rPr>
                <w:sz w:val="22"/>
                <w:szCs w:val="22"/>
              </w:rPr>
              <w:t>.2023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BBEC" w14:textId="77777777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  <w:p w14:paraId="6A115E0C" w14:textId="43C22BC9" w:rsidR="001665E6" w:rsidRDefault="001665E6" w:rsidP="001665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2.06.2023</w:t>
            </w:r>
          </w:p>
        </w:tc>
      </w:tr>
    </w:tbl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77777777" w:rsidR="006B4238" w:rsidRPr="00BE23DB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pojazdów przeznaczonych do realizacji zamówienia</w:t>
      </w:r>
    </w:p>
    <w:p w14:paraId="330691DB" w14:textId="77777777" w:rsidR="006B4238" w:rsidRDefault="006B4238" w:rsidP="006B4238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126"/>
        <w:gridCol w:w="2410"/>
        <w:gridCol w:w="2835"/>
      </w:tblGrid>
      <w:tr w:rsidR="006B4238" w14:paraId="20A6F168" w14:textId="77777777" w:rsidTr="006B4238">
        <w:trPr>
          <w:trHeight w:val="70"/>
        </w:trPr>
        <w:tc>
          <w:tcPr>
            <w:tcW w:w="1413" w:type="dxa"/>
          </w:tcPr>
          <w:p w14:paraId="1E165301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97B1C09" w14:textId="77777777" w:rsidR="006B4238" w:rsidRPr="00BE23DB" w:rsidRDefault="006B4238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62EF7AD5" w14:textId="77777777" w:rsidR="006B4238" w:rsidRPr="00BE23DB" w:rsidRDefault="006B4238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835" w:type="dxa"/>
          </w:tcPr>
          <w:p w14:paraId="184816FF" w14:textId="77777777" w:rsidR="006B4238" w:rsidRPr="00BE23DB" w:rsidRDefault="006B4238" w:rsidP="00DE562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6B4238" w14:paraId="5C948C40" w14:textId="77777777" w:rsidTr="006B4238">
        <w:tc>
          <w:tcPr>
            <w:tcW w:w="1413" w:type="dxa"/>
          </w:tcPr>
          <w:p w14:paraId="3F87E22C" w14:textId="22DACA9A" w:rsidR="006B4238" w:rsidRPr="00BE23DB" w:rsidRDefault="006B4238" w:rsidP="00DE562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126" w:type="dxa"/>
          </w:tcPr>
          <w:p w14:paraId="5AFC7F16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3A44550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7003CB20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6B4238" w14:paraId="45C4D13B" w14:textId="77777777" w:rsidTr="006B4238">
        <w:tc>
          <w:tcPr>
            <w:tcW w:w="1413" w:type="dxa"/>
          </w:tcPr>
          <w:p w14:paraId="49D55661" w14:textId="3B10265D" w:rsidR="006B4238" w:rsidRDefault="006B4238" w:rsidP="00DE562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2</w:t>
            </w:r>
          </w:p>
        </w:tc>
        <w:tc>
          <w:tcPr>
            <w:tcW w:w="2126" w:type="dxa"/>
          </w:tcPr>
          <w:p w14:paraId="185FACFE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97C5960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27D8E32" w14:textId="77777777" w:rsidR="006B4238" w:rsidRPr="00BE23DB" w:rsidRDefault="006B4238" w:rsidP="00DE5623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6B4238" w14:paraId="2C7D9430" w14:textId="77777777" w:rsidTr="006B4238">
        <w:tc>
          <w:tcPr>
            <w:tcW w:w="1413" w:type="dxa"/>
          </w:tcPr>
          <w:p w14:paraId="38A20F93" w14:textId="049D57A7" w:rsidR="006B4238" w:rsidRDefault="006B4238" w:rsidP="006B4238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3</w:t>
            </w:r>
          </w:p>
        </w:tc>
        <w:tc>
          <w:tcPr>
            <w:tcW w:w="2126" w:type="dxa"/>
          </w:tcPr>
          <w:p w14:paraId="3C3C4F85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0C38857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8526872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6B4238" w14:paraId="4EA9704A" w14:textId="77777777" w:rsidTr="006B4238">
        <w:tc>
          <w:tcPr>
            <w:tcW w:w="1413" w:type="dxa"/>
          </w:tcPr>
          <w:p w14:paraId="148E080B" w14:textId="09807A10" w:rsidR="006B4238" w:rsidRDefault="006B4238" w:rsidP="006B4238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4</w:t>
            </w:r>
          </w:p>
        </w:tc>
        <w:tc>
          <w:tcPr>
            <w:tcW w:w="2126" w:type="dxa"/>
          </w:tcPr>
          <w:p w14:paraId="27D7552E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AEB8E9F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09CB1320" w14:textId="77777777" w:rsidR="006B4238" w:rsidRPr="00BE23DB" w:rsidRDefault="006B4238" w:rsidP="006B423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2A9B9FB3" w14:textId="77777777" w:rsidR="006B4238" w:rsidRPr="003A3C62" w:rsidRDefault="006B4238" w:rsidP="006B4238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lastRenderedPageBreak/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5684EB05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CD21D" w14:textId="77777777" w:rsidR="004A3F70" w:rsidRDefault="004A3F70">
      <w:r>
        <w:separator/>
      </w:r>
    </w:p>
  </w:endnote>
  <w:endnote w:type="continuationSeparator" w:id="0">
    <w:p w14:paraId="1ACC6F2A" w14:textId="77777777" w:rsidR="004A3F70" w:rsidRDefault="004A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C80511" w14:textId="77777777" w:rsidR="004A3F70" w:rsidRDefault="004A3F70">
      <w:r>
        <w:separator/>
      </w:r>
    </w:p>
  </w:footnote>
  <w:footnote w:type="continuationSeparator" w:id="0">
    <w:p w14:paraId="79D0495C" w14:textId="77777777" w:rsidR="004A3F70" w:rsidRDefault="004A3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1676D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B00728"/>
    <w:rsid w:val="00B03152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D162F5"/>
    <w:rsid w:val="00D24208"/>
    <w:rsid w:val="00D537A2"/>
    <w:rsid w:val="00D572B5"/>
    <w:rsid w:val="00D60C38"/>
    <w:rsid w:val="00D6115E"/>
    <w:rsid w:val="00D66893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93FC2-62D0-4F87-B739-AACD0BCA6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560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2023-04-12T10:11:00Z</cp:lastPrinted>
  <dcterms:created xsi:type="dcterms:W3CDTF">2023-04-12T10:11:00Z</dcterms:created>
  <dcterms:modified xsi:type="dcterms:W3CDTF">2023-04-12T10:11:00Z</dcterms:modified>
</cp:coreProperties>
</file>