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BAAFC4" w14:textId="77777777" w:rsidR="00F90D79" w:rsidRDefault="00F90D79" w:rsidP="00F90D79">
      <w:pPr>
        <w:spacing w:line="360" w:lineRule="auto"/>
        <w:jc w:val="right"/>
        <w:rPr>
          <w:rFonts w:ascii="Arial" w:hAnsi="Arial"/>
          <w:b/>
          <w:sz w:val="22"/>
          <w:szCs w:val="22"/>
          <w:u w:val="single"/>
        </w:rPr>
      </w:pPr>
      <w:r>
        <w:rPr>
          <w:b/>
          <w:sz w:val="22"/>
          <w:szCs w:val="22"/>
        </w:rPr>
        <w:t>Załącznik nr 1</w:t>
      </w:r>
    </w:p>
    <w:p w14:paraId="25F5D962" w14:textId="77777777" w:rsidR="00F90D79" w:rsidRDefault="00F90D79" w:rsidP="00F90D79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3A13CA5" w14:textId="0797886D" w:rsidR="00F90D79" w:rsidRPr="00317EC7" w:rsidRDefault="00317EC7" w:rsidP="00F90D79">
      <w:pPr>
        <w:tabs>
          <w:tab w:val="left" w:pos="694"/>
          <w:tab w:val="right" w:pos="9000"/>
        </w:tabs>
        <w:jc w:val="center"/>
        <w:rPr>
          <w:b/>
          <w:color w:val="FF0000"/>
          <w:sz w:val="30"/>
          <w:szCs w:val="30"/>
        </w:rPr>
      </w:pPr>
      <w:r w:rsidRPr="00317EC7">
        <w:rPr>
          <w:b/>
          <w:color w:val="FF0000"/>
          <w:sz w:val="30"/>
          <w:szCs w:val="30"/>
        </w:rPr>
        <w:t xml:space="preserve">NOWY </w:t>
      </w:r>
      <w:r w:rsidR="00F90D79" w:rsidRPr="00317EC7">
        <w:rPr>
          <w:b/>
          <w:color w:val="FF0000"/>
          <w:sz w:val="30"/>
          <w:szCs w:val="30"/>
        </w:rPr>
        <w:t xml:space="preserve">FORMULARZ </w:t>
      </w:r>
      <w:r w:rsidR="009F4AAB" w:rsidRPr="00317EC7">
        <w:rPr>
          <w:b/>
          <w:color w:val="FF0000"/>
          <w:sz w:val="30"/>
          <w:szCs w:val="30"/>
        </w:rPr>
        <w:t>OFERTY</w:t>
      </w:r>
    </w:p>
    <w:p w14:paraId="3BA0810D" w14:textId="77777777" w:rsidR="00F90D79" w:rsidRDefault="00F90D79" w:rsidP="00F90D79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200108B" w14:textId="77777777" w:rsidR="00B61EF3" w:rsidRDefault="00B61EF3" w:rsidP="00B61EF3">
      <w:pPr>
        <w:tabs>
          <w:tab w:val="right" w:pos="9000"/>
        </w:tabs>
        <w:spacing w:line="360" w:lineRule="auto"/>
      </w:pPr>
      <w:r>
        <w:t>NAZWA WYKONAWCY:……………………………………………………………………..</w:t>
      </w:r>
    </w:p>
    <w:p w14:paraId="37879E8E" w14:textId="05D72C21" w:rsidR="00B61EF3" w:rsidRDefault="00B61EF3" w:rsidP="00B61EF3">
      <w:pPr>
        <w:tabs>
          <w:tab w:val="right" w:pos="9000"/>
        </w:tabs>
      </w:pPr>
      <w: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AC4AC7B" w14:textId="77777777" w:rsidR="00B61EF3" w:rsidRDefault="00B61EF3" w:rsidP="00B61EF3">
      <w:pPr>
        <w:tabs>
          <w:tab w:val="right" w:pos="9000"/>
        </w:tabs>
      </w:pPr>
    </w:p>
    <w:p w14:paraId="68DA834D" w14:textId="77777777" w:rsidR="00B61EF3" w:rsidRDefault="00B61EF3" w:rsidP="00B61EF3">
      <w:pPr>
        <w:tabs>
          <w:tab w:val="right" w:pos="9000"/>
        </w:tabs>
        <w:spacing w:line="360" w:lineRule="auto"/>
      </w:pPr>
      <w:r>
        <w:t>ADRES:…………………………………………………………………………………………</w:t>
      </w:r>
    </w:p>
    <w:p w14:paraId="21EC1962" w14:textId="77777777" w:rsidR="00B61EF3" w:rsidRDefault="00B61EF3" w:rsidP="00B61EF3">
      <w:pPr>
        <w:tabs>
          <w:tab w:val="right" w:pos="9000"/>
        </w:tabs>
        <w:spacing w:line="360" w:lineRule="auto"/>
      </w:pPr>
      <w:r>
        <w:t>WOJEWÓDZTWO …………………………….....</w:t>
      </w:r>
    </w:p>
    <w:p w14:paraId="79969A77" w14:textId="77777777" w:rsidR="00B61EF3" w:rsidRDefault="00B61EF3" w:rsidP="00B61EF3">
      <w:pPr>
        <w:tabs>
          <w:tab w:val="right" w:pos="9000"/>
        </w:tabs>
        <w:spacing w:line="360" w:lineRule="auto"/>
      </w:pPr>
      <w:r>
        <w:t>TEL.……………………………………………………………………………………………..</w:t>
      </w:r>
    </w:p>
    <w:p w14:paraId="21B0CD94" w14:textId="77777777" w:rsidR="00B61EF3" w:rsidRDefault="00B61EF3" w:rsidP="00B61EF3">
      <w:pPr>
        <w:tabs>
          <w:tab w:val="right" w:pos="9000"/>
        </w:tabs>
        <w:spacing w:line="360" w:lineRule="auto"/>
      </w:pPr>
      <w:r>
        <w:t>FAX …………………………………………………………………………………………….</w:t>
      </w:r>
    </w:p>
    <w:p w14:paraId="16CB7478" w14:textId="77777777" w:rsidR="00B61EF3" w:rsidRDefault="00B61EF3" w:rsidP="00B61EF3">
      <w:pPr>
        <w:tabs>
          <w:tab w:val="right" w:pos="9000"/>
        </w:tabs>
        <w:spacing w:line="360" w:lineRule="auto"/>
      </w:pPr>
      <w:r>
        <w:t>E-MAIL………………………………………………………………………………………….</w:t>
      </w:r>
    </w:p>
    <w:p w14:paraId="163FE0EF" w14:textId="77777777" w:rsidR="00B61EF3" w:rsidRDefault="00B61EF3" w:rsidP="00B61EF3">
      <w:pPr>
        <w:tabs>
          <w:tab w:val="right" w:pos="9000"/>
        </w:tabs>
        <w:spacing w:line="360" w:lineRule="auto"/>
      </w:pPr>
      <w:r>
        <w:t>NIP…………………………………. REGON:………………………………………………...</w:t>
      </w:r>
    </w:p>
    <w:p w14:paraId="37B31CD2" w14:textId="2BA4F34A" w:rsidR="00F90D79" w:rsidRPr="00AC7E90" w:rsidRDefault="00B61EF3" w:rsidP="00B61EF3">
      <w:pPr>
        <w:tabs>
          <w:tab w:val="right" w:pos="9000"/>
        </w:tabs>
        <w:spacing w:line="360" w:lineRule="auto"/>
      </w:pPr>
      <w:r>
        <w:t>BANK/ NR KONTA ……………………………………………………………………………</w:t>
      </w:r>
    </w:p>
    <w:p w14:paraId="6D657955" w14:textId="77777777" w:rsidR="00F90D79" w:rsidRPr="00AC7E90" w:rsidRDefault="00F90D79" w:rsidP="00F90D79">
      <w:pPr>
        <w:spacing w:line="360" w:lineRule="auto"/>
      </w:pPr>
      <w:r w:rsidRPr="00AC7E90">
        <w:t>Do: Nazwa i siedziba Zamawiającego:</w:t>
      </w:r>
    </w:p>
    <w:p w14:paraId="68EC91EF" w14:textId="77777777" w:rsidR="00F90D79" w:rsidRPr="00AC7E90" w:rsidRDefault="00F90D79" w:rsidP="00F90D79">
      <w:pPr>
        <w:ind w:right="-110"/>
        <w:rPr>
          <w:b/>
        </w:rPr>
      </w:pPr>
      <w:r w:rsidRPr="00AC7E90">
        <w:rPr>
          <w:b/>
        </w:rPr>
        <w:t>Akademia Górniczo - Hutnicza</w:t>
      </w:r>
    </w:p>
    <w:p w14:paraId="56A778EE" w14:textId="77777777" w:rsidR="00F90D79" w:rsidRPr="00AC7E90" w:rsidRDefault="00F90D79" w:rsidP="00F90D79">
      <w:pPr>
        <w:ind w:right="-110"/>
        <w:rPr>
          <w:b/>
        </w:rPr>
      </w:pPr>
      <w:r w:rsidRPr="00AC7E90">
        <w:rPr>
          <w:b/>
        </w:rPr>
        <w:t>im. Stanisława Staszica w Krakowie</w:t>
      </w:r>
    </w:p>
    <w:p w14:paraId="71D72D02" w14:textId="77777777" w:rsidR="00F90D79" w:rsidRPr="00AC7E90" w:rsidRDefault="00F90D79" w:rsidP="00F90D79">
      <w:pPr>
        <w:ind w:right="-110"/>
        <w:rPr>
          <w:b/>
        </w:rPr>
      </w:pPr>
      <w:r w:rsidRPr="00AC7E90">
        <w:rPr>
          <w:b/>
        </w:rPr>
        <w:t xml:space="preserve">Dział Zamówień Publicznych  </w:t>
      </w:r>
    </w:p>
    <w:p w14:paraId="66E68ACE" w14:textId="77777777" w:rsidR="00F90D79" w:rsidRPr="00AC7E90" w:rsidRDefault="00F90D79" w:rsidP="00F90D79">
      <w:pPr>
        <w:ind w:right="-110"/>
        <w:rPr>
          <w:b/>
        </w:rPr>
      </w:pPr>
      <w:r w:rsidRPr="00AC7E90">
        <w:rPr>
          <w:b/>
        </w:rPr>
        <w:t xml:space="preserve">Al. Mickiewicza 30 </w:t>
      </w:r>
    </w:p>
    <w:p w14:paraId="3567DC06" w14:textId="77777777" w:rsidR="00F90D79" w:rsidRPr="00AC7E90" w:rsidRDefault="00F90D79" w:rsidP="00F90D79">
      <w:pPr>
        <w:rPr>
          <w:b/>
        </w:rPr>
      </w:pPr>
      <w:r w:rsidRPr="00AC7E90">
        <w:rPr>
          <w:b/>
        </w:rPr>
        <w:t xml:space="preserve">30-059 Kraków,  </w:t>
      </w:r>
    </w:p>
    <w:p w14:paraId="6C70AE30" w14:textId="73475479" w:rsidR="00F90D79" w:rsidRDefault="00F90D79" w:rsidP="00597474">
      <w:pPr>
        <w:widowControl w:val="0"/>
        <w:ind w:right="1"/>
        <w:jc w:val="both"/>
      </w:pPr>
      <w:r w:rsidRPr="00AC7E90">
        <w:t xml:space="preserve">Przystępując do postępowania o udzielenie zamówienia publicznego, którego przedmiotem </w:t>
      </w:r>
      <w:r w:rsidR="00597474">
        <w:t xml:space="preserve">jest </w:t>
      </w:r>
      <w:r w:rsidR="00D076B3" w:rsidRPr="00D076B3">
        <w:rPr>
          <w:b/>
        </w:rPr>
        <w:t>Prace programistyczne - KC-zp.272-158/23</w:t>
      </w:r>
      <w:r w:rsidRPr="00AC7E90">
        <w:rPr>
          <w:b/>
        </w:rPr>
        <w:t xml:space="preserve">, </w:t>
      </w:r>
      <w:r w:rsidRPr="00AC7E90">
        <w:t xml:space="preserve">oferuję realizację przedmiotu zamówienia, </w:t>
      </w:r>
      <w:r>
        <w:t>zgodnie z zasadami określonymi w zaproszeniu.</w:t>
      </w:r>
    </w:p>
    <w:p w14:paraId="39D769BD" w14:textId="77777777" w:rsidR="00F90D79" w:rsidRPr="00AC7E90" w:rsidRDefault="00F90D79" w:rsidP="00F90D79">
      <w:pPr>
        <w:widowControl w:val="0"/>
        <w:ind w:right="1"/>
        <w:jc w:val="both"/>
        <w:rPr>
          <w:b/>
        </w:rPr>
      </w:pPr>
      <w:bookmarkStart w:id="0" w:name="_GoBack"/>
      <w:bookmarkEnd w:id="0"/>
    </w:p>
    <w:p w14:paraId="27259160" w14:textId="40428845" w:rsidR="00F90D79" w:rsidRPr="00AC7E90" w:rsidRDefault="00F90D79" w:rsidP="00F90D79">
      <w:pPr>
        <w:widowControl w:val="0"/>
        <w:spacing w:line="264" w:lineRule="auto"/>
        <w:ind w:right="1"/>
        <w:rPr>
          <w:b/>
        </w:rPr>
      </w:pPr>
      <w:r w:rsidRPr="00AC7E90">
        <w:rPr>
          <w:b/>
        </w:rPr>
        <w:t xml:space="preserve">Cena brutto </w:t>
      </w:r>
      <w:r w:rsidR="00D076B3">
        <w:rPr>
          <w:b/>
        </w:rPr>
        <w:t>za całość usługi</w:t>
      </w:r>
      <w:r w:rsidRPr="00AC7E90">
        <w:rPr>
          <w:b/>
        </w:rPr>
        <w:t>: .........................................................................PLN</w:t>
      </w:r>
    </w:p>
    <w:p w14:paraId="6746C61F" w14:textId="77777777" w:rsidR="00F90D79" w:rsidRPr="00AC7E90" w:rsidRDefault="00F90D79" w:rsidP="00F90D79">
      <w:pPr>
        <w:widowControl w:val="0"/>
        <w:spacing w:line="264" w:lineRule="auto"/>
        <w:ind w:right="1"/>
        <w:jc w:val="both"/>
      </w:pPr>
      <w:r w:rsidRPr="00AC7E90">
        <w:t>Słownie brutto :.......................................................................................................................</w:t>
      </w:r>
    </w:p>
    <w:p w14:paraId="212B8096" w14:textId="77777777" w:rsidR="00F90D79" w:rsidRPr="00AC7E90" w:rsidRDefault="00F90D79" w:rsidP="00F90D79">
      <w:pPr>
        <w:pStyle w:val="Tekstpodstawowy"/>
        <w:spacing w:before="120"/>
      </w:pPr>
      <w:r w:rsidRPr="00AC7E90">
        <w:t>Powyższa cena zawiera podatek VAT w wysokości .......... % tj.…………………….PLN</w:t>
      </w:r>
    </w:p>
    <w:p w14:paraId="02832F60" w14:textId="77777777" w:rsidR="00BE2E09" w:rsidRDefault="00F90D79" w:rsidP="00F90D79">
      <w:pPr>
        <w:widowControl w:val="0"/>
        <w:spacing w:before="120" w:line="360" w:lineRule="auto"/>
        <w:ind w:right="1"/>
        <w:jc w:val="both"/>
        <w:rPr>
          <w:b/>
        </w:rPr>
      </w:pPr>
      <w:r w:rsidRPr="00AC7E90">
        <w:rPr>
          <w:b/>
        </w:rPr>
        <w:t xml:space="preserve">Termin realizacji umowy: </w:t>
      </w:r>
    </w:p>
    <w:p w14:paraId="403701C0" w14:textId="05344C69" w:rsidR="00F90D79" w:rsidRDefault="00BE2E09" w:rsidP="00F90D79">
      <w:pPr>
        <w:widowControl w:val="0"/>
        <w:spacing w:before="120" w:line="360" w:lineRule="auto"/>
        <w:ind w:right="1"/>
        <w:jc w:val="both"/>
      </w:pPr>
      <w:r>
        <w:t xml:space="preserve">- gotowość pierwszej wersji umożliwiającej testy: </w:t>
      </w:r>
      <w:r w:rsidR="00877333">
        <w:t>do 30 dni od daty podpisania umowy</w:t>
      </w:r>
      <w:r>
        <w:t>.</w:t>
      </w:r>
    </w:p>
    <w:p w14:paraId="39CD3C0C" w14:textId="25EADAE7" w:rsidR="00BE2E09" w:rsidRPr="00BE2E09" w:rsidRDefault="00BE2E09" w:rsidP="00F90D79">
      <w:pPr>
        <w:widowControl w:val="0"/>
        <w:spacing w:before="120" w:line="360" w:lineRule="auto"/>
        <w:ind w:right="1"/>
        <w:jc w:val="both"/>
      </w:pPr>
      <w:r>
        <w:t>- o</w:t>
      </w:r>
      <w:r w:rsidRPr="00BE2E09">
        <w:t>stateczna gotowość interfejsu oraz aplikacji do 30</w:t>
      </w:r>
      <w:r>
        <w:t>.</w:t>
      </w:r>
      <w:r w:rsidRPr="00BE2E09">
        <w:t>09</w:t>
      </w:r>
      <w:r>
        <w:t>.</w:t>
      </w:r>
      <w:r w:rsidRPr="00BE2E09">
        <w:t>2023r.</w:t>
      </w:r>
    </w:p>
    <w:p w14:paraId="194AF7F2" w14:textId="77777777" w:rsidR="00F90D79" w:rsidRPr="00AC7E90" w:rsidRDefault="00F90D79" w:rsidP="00F90D79">
      <w:pPr>
        <w:tabs>
          <w:tab w:val="left" w:pos="426"/>
        </w:tabs>
        <w:jc w:val="both"/>
        <w:rPr>
          <w:b/>
        </w:rPr>
      </w:pPr>
    </w:p>
    <w:p w14:paraId="0C0D68AD" w14:textId="650F2A91" w:rsidR="00E7069C" w:rsidRDefault="00E7069C" w:rsidP="00E7069C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1E0E91A" w14:textId="7C5B378C" w:rsidR="002342F6" w:rsidRDefault="002342F6" w:rsidP="00E7069C">
      <w:pPr>
        <w:tabs>
          <w:tab w:val="left" w:pos="426"/>
        </w:tabs>
        <w:jc w:val="both"/>
        <w:rPr>
          <w:sz w:val="20"/>
          <w:szCs w:val="20"/>
        </w:rPr>
      </w:pPr>
    </w:p>
    <w:p w14:paraId="25B89450" w14:textId="1DA5FF05" w:rsidR="00D076B3" w:rsidRDefault="00D076B3" w:rsidP="00095424">
      <w:pPr>
        <w:tabs>
          <w:tab w:val="left" w:pos="0"/>
        </w:tabs>
        <w:spacing w:line="276" w:lineRule="auto"/>
        <w:jc w:val="both"/>
        <w:rPr>
          <w:b/>
          <w:sz w:val="22"/>
          <w:szCs w:val="22"/>
          <w:highlight w:val="yellow"/>
          <w:u w:val="single"/>
        </w:rPr>
      </w:pPr>
      <w:r w:rsidRPr="00D076B3">
        <w:rPr>
          <w:b/>
          <w:sz w:val="22"/>
          <w:szCs w:val="22"/>
          <w:u w:val="single"/>
        </w:rPr>
        <w:lastRenderedPageBreak/>
        <w:t>Opieka informatyczna (</w:t>
      </w:r>
      <w:proofErr w:type="spellStart"/>
      <w:r w:rsidRPr="00D076B3">
        <w:rPr>
          <w:b/>
          <w:sz w:val="22"/>
          <w:szCs w:val="22"/>
          <w:u w:val="single"/>
        </w:rPr>
        <w:t>sup</w:t>
      </w:r>
      <w:r w:rsidR="00317EC7">
        <w:rPr>
          <w:b/>
          <w:sz w:val="22"/>
          <w:szCs w:val="22"/>
          <w:u w:val="single"/>
        </w:rPr>
        <w:t>p</w:t>
      </w:r>
      <w:r w:rsidRPr="00D076B3">
        <w:rPr>
          <w:b/>
          <w:sz w:val="22"/>
          <w:szCs w:val="22"/>
          <w:u w:val="single"/>
        </w:rPr>
        <w:t>ort</w:t>
      </w:r>
      <w:proofErr w:type="spellEnd"/>
      <w:r w:rsidRPr="00D076B3">
        <w:rPr>
          <w:b/>
          <w:sz w:val="22"/>
          <w:szCs w:val="22"/>
          <w:u w:val="single"/>
        </w:rPr>
        <w:t xml:space="preserve">) polegająca na reakcji do 48 godzin na </w:t>
      </w:r>
      <w:proofErr w:type="spellStart"/>
      <w:r w:rsidR="00CC0C06" w:rsidRPr="00CC0C06">
        <w:rPr>
          <w:b/>
          <w:sz w:val="22"/>
          <w:szCs w:val="22"/>
          <w:u w:val="single"/>
        </w:rPr>
        <w:t>na</w:t>
      </w:r>
      <w:proofErr w:type="spellEnd"/>
      <w:r w:rsidR="00CC0C06" w:rsidRPr="00CC0C06">
        <w:rPr>
          <w:b/>
          <w:sz w:val="22"/>
          <w:szCs w:val="22"/>
          <w:u w:val="single"/>
        </w:rPr>
        <w:t xml:space="preserve"> ewentualne awarie oprogramowania, wynikające z koniecznych aktualizacji</w:t>
      </w:r>
      <w:r w:rsidR="00CC0C06">
        <w:rPr>
          <w:b/>
          <w:sz w:val="22"/>
          <w:szCs w:val="22"/>
          <w:u w:val="single"/>
        </w:rPr>
        <w:t xml:space="preserve"> </w:t>
      </w:r>
      <w:r w:rsidRPr="00D076B3">
        <w:rPr>
          <w:b/>
          <w:sz w:val="22"/>
          <w:szCs w:val="22"/>
          <w:u w:val="single"/>
        </w:rPr>
        <w:t xml:space="preserve">- ……… lat (należy wpisać) </w:t>
      </w:r>
      <w:r>
        <w:rPr>
          <w:b/>
          <w:sz w:val="22"/>
          <w:szCs w:val="22"/>
          <w:highlight w:val="yellow"/>
          <w:u w:val="single"/>
        </w:rPr>
        <w:t>/ kryterium oceny ofert/</w:t>
      </w:r>
    </w:p>
    <w:p w14:paraId="1EDED146" w14:textId="77777777" w:rsidR="002342F6" w:rsidRDefault="002342F6" w:rsidP="00E7069C">
      <w:pPr>
        <w:jc w:val="right"/>
        <w:rPr>
          <w:sz w:val="22"/>
          <w:szCs w:val="22"/>
        </w:rPr>
      </w:pPr>
    </w:p>
    <w:p w14:paraId="5BC9866A" w14:textId="77777777" w:rsidR="00E7069C" w:rsidRPr="00C81224" w:rsidRDefault="00E7069C" w:rsidP="00E7069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60DB4A41" w14:textId="77777777" w:rsidR="009C34F3" w:rsidRPr="00A46C11" w:rsidRDefault="009C34F3" w:rsidP="009C34F3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0"/>
          <w:szCs w:val="20"/>
        </w:rPr>
      </w:pPr>
      <w:r w:rsidRPr="00A46C11">
        <w:rPr>
          <w:color w:val="000000"/>
          <w:sz w:val="20"/>
          <w:szCs w:val="20"/>
          <w:lang w:eastAsia="ar-SA"/>
        </w:rPr>
        <w:t xml:space="preserve">Jesteśmy </w:t>
      </w:r>
      <w:r w:rsidRPr="00A46C11">
        <w:rPr>
          <w:sz w:val="20"/>
          <w:szCs w:val="20"/>
          <w:lang w:eastAsia="ar-SA"/>
        </w:rPr>
        <w:t>związani niniejszą ofertą przez okres wskazany w SWZ, licząc od dnia upływu terminu składania ofert, wskazanego w dokumentach zamówienia.</w:t>
      </w:r>
    </w:p>
    <w:p w14:paraId="57BC9C5E" w14:textId="77777777" w:rsidR="009C34F3" w:rsidRPr="00A46C11" w:rsidRDefault="009C34F3" w:rsidP="009C34F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0"/>
          <w:szCs w:val="20"/>
        </w:rPr>
      </w:pPr>
      <w:r w:rsidRPr="00A46C11">
        <w:rPr>
          <w:sz w:val="20"/>
          <w:szCs w:val="20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A46C11">
        <w:rPr>
          <w:sz w:val="20"/>
          <w:szCs w:val="20"/>
        </w:rPr>
        <w:t xml:space="preserve"> i nie wnosimy</w:t>
      </w:r>
      <w:r w:rsidRPr="00A46C11">
        <w:rPr>
          <w:color w:val="000000"/>
          <w:sz w:val="20"/>
          <w:szCs w:val="20"/>
        </w:rPr>
        <w:t xml:space="preserve"> do nich żadnych </w:t>
      </w:r>
      <w:r w:rsidRPr="00A46C11">
        <w:rPr>
          <w:sz w:val="20"/>
          <w:szCs w:val="20"/>
        </w:rPr>
        <w:t>zastrzeżeń.</w:t>
      </w:r>
    </w:p>
    <w:p w14:paraId="0D527638" w14:textId="77777777" w:rsidR="00E7069C" w:rsidRPr="00C81224" w:rsidRDefault="00E7069C" w:rsidP="00E7069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2F8E0B07" w14:textId="77777777" w:rsidR="00E7069C" w:rsidRPr="00C81224" w:rsidRDefault="00E7069C" w:rsidP="00E7069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749C65C" w14:textId="77777777" w:rsidR="00E7069C" w:rsidRPr="00C81224" w:rsidRDefault="00E7069C" w:rsidP="00E7069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44BA7D0" w14:textId="77777777" w:rsidR="00E7069C" w:rsidRPr="00C81224" w:rsidRDefault="00E7069C" w:rsidP="00E7069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>
        <w:rPr>
          <w:sz w:val="20"/>
          <w:szCs w:val="20"/>
        </w:rPr>
        <w:t>**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>
        <w:rPr>
          <w:sz w:val="20"/>
          <w:szCs w:val="20"/>
        </w:rPr>
        <w:t>**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7069C" w:rsidRPr="00C81224" w14:paraId="14C54EE0" w14:textId="77777777" w:rsidTr="00C15E5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71C216" w14:textId="77777777" w:rsidR="00E7069C" w:rsidRPr="00C81224" w:rsidRDefault="00E7069C" w:rsidP="00C15E5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2F9292" w14:textId="77777777" w:rsidR="00E7069C" w:rsidRPr="00C81224" w:rsidRDefault="00E7069C" w:rsidP="00C15E5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1416B6F2" w14:textId="77777777" w:rsidR="00E7069C" w:rsidRPr="00C81224" w:rsidRDefault="00E7069C" w:rsidP="00C15E5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751577" w14:textId="77777777" w:rsidR="00E7069C" w:rsidRPr="00C81224" w:rsidRDefault="00E7069C" w:rsidP="00C15E5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E7069C" w:rsidRPr="00C81224" w14:paraId="49D7555C" w14:textId="77777777" w:rsidTr="00C15E5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6F9647" w14:textId="77777777" w:rsidR="00E7069C" w:rsidRPr="00C81224" w:rsidRDefault="00E7069C" w:rsidP="00C15E5A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E516C3" w14:textId="77777777" w:rsidR="00E7069C" w:rsidRPr="00C81224" w:rsidRDefault="00E7069C" w:rsidP="00C15E5A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A6D8C9" w14:textId="77777777" w:rsidR="00E7069C" w:rsidRPr="00C81224" w:rsidRDefault="00E7069C" w:rsidP="00C15E5A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E7069C" w:rsidRPr="00C81224" w14:paraId="408B35E3" w14:textId="77777777" w:rsidTr="00C15E5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F2890E" w14:textId="77777777" w:rsidR="00E7069C" w:rsidRPr="00C81224" w:rsidRDefault="00E7069C" w:rsidP="00C15E5A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80C7BC" w14:textId="77777777" w:rsidR="00E7069C" w:rsidRPr="00C81224" w:rsidRDefault="00E7069C" w:rsidP="00C15E5A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7B557C" w14:textId="77777777" w:rsidR="00E7069C" w:rsidRPr="00C81224" w:rsidRDefault="00E7069C" w:rsidP="00C15E5A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2149B33A" w14:textId="77777777" w:rsidR="00317EC7" w:rsidRPr="00317EC7" w:rsidRDefault="00317EC7" w:rsidP="00317EC7">
      <w:pPr>
        <w:ind w:left="360"/>
        <w:jc w:val="both"/>
        <w:rPr>
          <w:color w:val="FF0000"/>
          <w:sz w:val="20"/>
          <w:szCs w:val="20"/>
        </w:rPr>
      </w:pPr>
    </w:p>
    <w:p w14:paraId="08A09F0D" w14:textId="520B946B" w:rsidR="00317EC7" w:rsidRPr="00166CCC" w:rsidRDefault="00317EC7" w:rsidP="00317EC7">
      <w:pPr>
        <w:numPr>
          <w:ilvl w:val="0"/>
          <w:numId w:val="1"/>
        </w:numPr>
        <w:jc w:val="both"/>
        <w:rPr>
          <w:color w:val="FF0000"/>
          <w:sz w:val="20"/>
          <w:szCs w:val="20"/>
        </w:rPr>
      </w:pPr>
      <w:r w:rsidRPr="00166CCC">
        <w:rPr>
          <w:b/>
          <w:color w:val="FF0000"/>
          <w:sz w:val="20"/>
          <w:szCs w:val="20"/>
        </w:rPr>
        <w:t xml:space="preserve">Oświadczenie, w przypadku </w:t>
      </w:r>
      <w:r w:rsidRPr="00166CCC">
        <w:rPr>
          <w:b/>
          <w:color w:val="FF0000"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>
        <w:rPr>
          <w:b/>
          <w:color w:val="FF0000"/>
          <w:sz w:val="20"/>
          <w:szCs w:val="20"/>
          <w:shd w:val="clear" w:color="auto" w:fill="FFFFFF"/>
        </w:rPr>
        <w:t>, zgodnie z pkt 10.2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317EC7" w:rsidRPr="00166CCC" w14:paraId="52288AEC" w14:textId="77777777" w:rsidTr="004C12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5026CA6" w14:textId="77777777" w:rsidR="00317EC7" w:rsidRPr="00166CCC" w:rsidRDefault="00317EC7" w:rsidP="004C1277">
            <w:pPr>
              <w:autoSpaceDE w:val="0"/>
              <w:jc w:val="center"/>
              <w:rPr>
                <w:color w:val="FF0000"/>
                <w:sz w:val="20"/>
                <w:szCs w:val="20"/>
              </w:rPr>
            </w:pPr>
            <w:r w:rsidRPr="00166CCC">
              <w:rPr>
                <w:color w:val="FF0000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90ED541" w14:textId="77777777" w:rsidR="00317EC7" w:rsidRPr="00166CCC" w:rsidRDefault="00317EC7" w:rsidP="004C1277">
            <w:pPr>
              <w:autoSpaceDE w:val="0"/>
              <w:jc w:val="center"/>
              <w:rPr>
                <w:color w:val="FF0000"/>
                <w:sz w:val="20"/>
                <w:szCs w:val="20"/>
              </w:rPr>
            </w:pPr>
            <w:r w:rsidRPr="00166CCC">
              <w:rPr>
                <w:color w:val="FF0000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17D3E3" w14:textId="77777777" w:rsidR="00317EC7" w:rsidRPr="00166CCC" w:rsidRDefault="00317EC7" w:rsidP="004C1277">
            <w:pPr>
              <w:autoSpaceDE w:val="0"/>
              <w:jc w:val="center"/>
              <w:rPr>
                <w:color w:val="FF0000"/>
                <w:sz w:val="20"/>
                <w:szCs w:val="20"/>
              </w:rPr>
            </w:pPr>
            <w:r w:rsidRPr="00166CCC">
              <w:rPr>
                <w:color w:val="FF0000"/>
                <w:sz w:val="20"/>
                <w:szCs w:val="20"/>
              </w:rPr>
              <w:t xml:space="preserve">Usługa (zakres), który wykonają poszczególni wykonawcy </w:t>
            </w:r>
          </w:p>
        </w:tc>
      </w:tr>
      <w:tr w:rsidR="00317EC7" w:rsidRPr="00166CCC" w14:paraId="12EA9E0E" w14:textId="77777777" w:rsidTr="004C12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866694E" w14:textId="77777777" w:rsidR="00317EC7" w:rsidRPr="00166CCC" w:rsidRDefault="00317EC7" w:rsidP="004C1277">
            <w:pPr>
              <w:autoSpaceDE w:val="0"/>
              <w:snapToGrid w:val="0"/>
              <w:spacing w:after="120"/>
              <w:jc w:val="both"/>
              <w:rPr>
                <w:color w:val="FF0000"/>
                <w:sz w:val="20"/>
                <w:szCs w:val="20"/>
              </w:rPr>
            </w:pPr>
            <w:r w:rsidRPr="00166CCC">
              <w:rPr>
                <w:color w:val="FF0000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BE2D2EB" w14:textId="77777777" w:rsidR="00317EC7" w:rsidRPr="00166CCC" w:rsidRDefault="00317EC7" w:rsidP="004C1277">
            <w:pPr>
              <w:autoSpaceDE w:val="0"/>
              <w:snapToGrid w:val="0"/>
              <w:spacing w:after="240"/>
              <w:rPr>
                <w:color w:val="FF0000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C24555" w14:textId="77777777" w:rsidR="00317EC7" w:rsidRPr="00166CCC" w:rsidRDefault="00317EC7" w:rsidP="004C1277">
            <w:pPr>
              <w:autoSpaceDE w:val="0"/>
              <w:snapToGrid w:val="0"/>
              <w:spacing w:after="240"/>
              <w:rPr>
                <w:color w:val="FF0000"/>
                <w:sz w:val="20"/>
                <w:szCs w:val="20"/>
              </w:rPr>
            </w:pPr>
          </w:p>
        </w:tc>
      </w:tr>
      <w:tr w:rsidR="00317EC7" w:rsidRPr="00166CCC" w14:paraId="3755BD51" w14:textId="77777777" w:rsidTr="004C12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DBE4033" w14:textId="77777777" w:rsidR="00317EC7" w:rsidRPr="00166CCC" w:rsidRDefault="00317EC7" w:rsidP="004C1277">
            <w:pPr>
              <w:autoSpaceDE w:val="0"/>
              <w:snapToGrid w:val="0"/>
              <w:spacing w:after="120"/>
              <w:jc w:val="both"/>
              <w:rPr>
                <w:color w:val="FF0000"/>
                <w:sz w:val="20"/>
                <w:szCs w:val="20"/>
              </w:rPr>
            </w:pPr>
            <w:r w:rsidRPr="00166CCC">
              <w:rPr>
                <w:color w:val="FF0000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6B1B873" w14:textId="77777777" w:rsidR="00317EC7" w:rsidRPr="00166CCC" w:rsidRDefault="00317EC7" w:rsidP="004C1277">
            <w:pPr>
              <w:autoSpaceDE w:val="0"/>
              <w:snapToGrid w:val="0"/>
              <w:spacing w:after="240"/>
              <w:rPr>
                <w:color w:val="FF0000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FDD80A" w14:textId="77777777" w:rsidR="00317EC7" w:rsidRPr="00166CCC" w:rsidRDefault="00317EC7" w:rsidP="004C1277">
            <w:pPr>
              <w:autoSpaceDE w:val="0"/>
              <w:snapToGrid w:val="0"/>
              <w:spacing w:after="240"/>
              <w:rPr>
                <w:color w:val="FF0000"/>
                <w:sz w:val="20"/>
                <w:szCs w:val="20"/>
              </w:rPr>
            </w:pPr>
          </w:p>
        </w:tc>
      </w:tr>
    </w:tbl>
    <w:p w14:paraId="6A261549" w14:textId="77777777" w:rsidR="00317EC7" w:rsidRDefault="00317EC7" w:rsidP="00317EC7">
      <w:pPr>
        <w:ind w:left="360"/>
        <w:jc w:val="both"/>
        <w:rPr>
          <w:sz w:val="20"/>
          <w:szCs w:val="20"/>
        </w:rPr>
      </w:pPr>
    </w:p>
    <w:p w14:paraId="379F1603" w14:textId="6F4CA36A" w:rsidR="00E7069C" w:rsidRPr="00C81224" w:rsidRDefault="00E7069C" w:rsidP="00E7069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6D1C550B" w14:textId="77777777" w:rsidR="00E7069C" w:rsidRPr="00C81224" w:rsidRDefault="00E7069C" w:rsidP="00E7069C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72F76CAC" w14:textId="77777777" w:rsidR="00E7069C" w:rsidRPr="00C81224" w:rsidRDefault="00E7069C" w:rsidP="00E7069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1910EF0F" w14:textId="77777777" w:rsidR="00E7069C" w:rsidRPr="00C81224" w:rsidRDefault="00E7069C" w:rsidP="00E7069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9AFCD91" w14:textId="77777777" w:rsidR="00E7069C" w:rsidRPr="00C81224" w:rsidRDefault="00E7069C" w:rsidP="00E7069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286E1994" w14:textId="77777777" w:rsidR="00E7069C" w:rsidRPr="00C81224" w:rsidRDefault="00E7069C" w:rsidP="00E7069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2ACEA274" w14:textId="2BB9BBE8" w:rsidR="00FE545C" w:rsidRDefault="00E7069C" w:rsidP="00E7069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0F6A8E53" w14:textId="05E2ADDE" w:rsidR="00E7069C" w:rsidRDefault="00E7069C" w:rsidP="00E7069C">
      <w:pPr>
        <w:jc w:val="both"/>
        <w:rPr>
          <w:sz w:val="20"/>
          <w:szCs w:val="20"/>
        </w:rPr>
      </w:pPr>
    </w:p>
    <w:p w14:paraId="6434DB76" w14:textId="5AD43873" w:rsidR="00E7069C" w:rsidRDefault="00E7069C" w:rsidP="003F5754">
      <w:pPr>
        <w:jc w:val="center"/>
        <w:rPr>
          <w:sz w:val="20"/>
          <w:szCs w:val="20"/>
        </w:rPr>
      </w:pPr>
    </w:p>
    <w:p w14:paraId="734D3C29" w14:textId="269A3733" w:rsidR="00E7069C" w:rsidRDefault="00BF697D" w:rsidP="00317EC7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0"/>
          <w:szCs w:val="20"/>
        </w:rPr>
      </w:pPr>
      <w:r>
        <w:rPr>
          <w:rFonts w:eastAsia="Calibri"/>
          <w:i/>
          <w:sz w:val="22"/>
          <w:szCs w:val="22"/>
          <w:highlight w:val="yellow"/>
          <w:lang w:eastAsia="zh-CN"/>
        </w:rPr>
        <w:t xml:space="preserve">Ofertę sporządzoną w języku polskim, składa się, pod rygorem nieważności, </w:t>
      </w:r>
      <w:r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w postaci elektronicznej i opatruje podpisem kwalifikowanym podpisem elektronicznym lub podpisem zaufanym lub podpisem osobistym</w:t>
      </w:r>
      <w:r>
        <w:rPr>
          <w:rFonts w:eastAsia="Calibri"/>
          <w:i/>
          <w:iCs/>
          <w:sz w:val="22"/>
          <w:szCs w:val="22"/>
          <w:highlight w:val="yellow"/>
          <w:lang w:eastAsia="zh-CN"/>
        </w:rPr>
        <w:t>.</w:t>
      </w:r>
    </w:p>
    <w:p w14:paraId="7509E661" w14:textId="77777777" w:rsidR="00E7069C" w:rsidRDefault="00E7069C" w:rsidP="00E7069C">
      <w:pPr>
        <w:rPr>
          <w:sz w:val="20"/>
          <w:szCs w:val="20"/>
        </w:rPr>
      </w:pPr>
      <w:r>
        <w:rPr>
          <w:sz w:val="20"/>
          <w:szCs w:val="20"/>
        </w:rPr>
        <w:t>**niepotrzebne skreślić</w:t>
      </w:r>
    </w:p>
    <w:p w14:paraId="17D81040" w14:textId="77777777" w:rsidR="00E7069C" w:rsidRPr="00FC7F27" w:rsidRDefault="00E7069C" w:rsidP="00E7069C">
      <w:pPr>
        <w:rPr>
          <w:sz w:val="20"/>
          <w:szCs w:val="20"/>
        </w:rPr>
      </w:pPr>
      <w:r>
        <w:rPr>
          <w:sz w:val="20"/>
          <w:szCs w:val="20"/>
        </w:rPr>
        <w:t>***jeżeli dotyczy</w:t>
      </w:r>
    </w:p>
    <w:p w14:paraId="1A8673EA" w14:textId="77777777" w:rsidR="00E7069C" w:rsidRPr="00E7069C" w:rsidRDefault="00E7069C" w:rsidP="00E7069C">
      <w:pPr>
        <w:jc w:val="both"/>
        <w:rPr>
          <w:sz w:val="20"/>
          <w:szCs w:val="20"/>
        </w:rPr>
      </w:pPr>
    </w:p>
    <w:sectPr w:rsidR="00E7069C" w:rsidRPr="00E7069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EA5B46" w14:textId="77777777" w:rsidR="002C6D85" w:rsidRDefault="002C6D85">
      <w:r>
        <w:separator/>
      </w:r>
    </w:p>
  </w:endnote>
  <w:endnote w:type="continuationSeparator" w:id="0">
    <w:p w14:paraId="10D7294B" w14:textId="77777777" w:rsidR="002C6D85" w:rsidRDefault="002C6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5A195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7E4A77" w14:textId="77777777" w:rsidR="002C6D85" w:rsidRDefault="002C6D85">
      <w:r>
        <w:separator/>
      </w:r>
    </w:p>
  </w:footnote>
  <w:footnote w:type="continuationSeparator" w:id="0">
    <w:p w14:paraId="28A8B4D5" w14:textId="77777777" w:rsidR="002C6D85" w:rsidRDefault="002C6D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AE2C7C" w14:textId="1178D83D" w:rsidR="00AE4CA5" w:rsidRDefault="00AE4CA5">
    <w:pPr>
      <w:pStyle w:val="Nagwek"/>
    </w:pPr>
    <w:r>
      <w:rPr>
        <w:noProof/>
      </w:rPr>
      <w:drawing>
        <wp:inline distT="0" distB="0" distL="0" distR="0" wp14:anchorId="640C5EEB" wp14:editId="1877870D">
          <wp:extent cx="5759450" cy="789305"/>
          <wp:effectExtent l="0" t="0" r="0" b="0"/>
          <wp:docPr id="3" name="Obraz 3" descr="Zasady promocji i oznakowania projektów w Programie - umowy ..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Zasady promocji i oznakowania projektów w Programie - umowy ..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89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F7C"/>
    <w:rsid w:val="00012286"/>
    <w:rsid w:val="00025046"/>
    <w:rsid w:val="00053E4F"/>
    <w:rsid w:val="000545BA"/>
    <w:rsid w:val="00071587"/>
    <w:rsid w:val="00071CCC"/>
    <w:rsid w:val="00095424"/>
    <w:rsid w:val="000B731D"/>
    <w:rsid w:val="000D6134"/>
    <w:rsid w:val="000E09C7"/>
    <w:rsid w:val="000F6589"/>
    <w:rsid w:val="00106636"/>
    <w:rsid w:val="00116EC6"/>
    <w:rsid w:val="001801DD"/>
    <w:rsid w:val="00187BF8"/>
    <w:rsid w:val="001D4612"/>
    <w:rsid w:val="00207E98"/>
    <w:rsid w:val="002267FA"/>
    <w:rsid w:val="002342F6"/>
    <w:rsid w:val="002723B0"/>
    <w:rsid w:val="002C6D85"/>
    <w:rsid w:val="00315A4A"/>
    <w:rsid w:val="00317EC7"/>
    <w:rsid w:val="00327117"/>
    <w:rsid w:val="003F5754"/>
    <w:rsid w:val="00427AEB"/>
    <w:rsid w:val="004B7300"/>
    <w:rsid w:val="004C6753"/>
    <w:rsid w:val="004E2579"/>
    <w:rsid w:val="004F0F7C"/>
    <w:rsid w:val="00511E68"/>
    <w:rsid w:val="00595C87"/>
    <w:rsid w:val="00597474"/>
    <w:rsid w:val="005B0BE8"/>
    <w:rsid w:val="005B51DA"/>
    <w:rsid w:val="005D2C65"/>
    <w:rsid w:val="005E6D94"/>
    <w:rsid w:val="00600952"/>
    <w:rsid w:val="00630F6F"/>
    <w:rsid w:val="0063384F"/>
    <w:rsid w:val="00643C6F"/>
    <w:rsid w:val="00646202"/>
    <w:rsid w:val="0065290F"/>
    <w:rsid w:val="006815F6"/>
    <w:rsid w:val="00685444"/>
    <w:rsid w:val="00716395"/>
    <w:rsid w:val="00724260"/>
    <w:rsid w:val="007748F0"/>
    <w:rsid w:val="007A4321"/>
    <w:rsid w:val="007E038D"/>
    <w:rsid w:val="00833933"/>
    <w:rsid w:val="00853083"/>
    <w:rsid w:val="00877333"/>
    <w:rsid w:val="008B2F0C"/>
    <w:rsid w:val="008B4928"/>
    <w:rsid w:val="008D2AB8"/>
    <w:rsid w:val="008F1C66"/>
    <w:rsid w:val="00921020"/>
    <w:rsid w:val="009218B6"/>
    <w:rsid w:val="00967D01"/>
    <w:rsid w:val="00970FE4"/>
    <w:rsid w:val="009B455D"/>
    <w:rsid w:val="009C34F3"/>
    <w:rsid w:val="009F4AAB"/>
    <w:rsid w:val="00A0022B"/>
    <w:rsid w:val="00A06210"/>
    <w:rsid w:val="00A346FE"/>
    <w:rsid w:val="00A46C11"/>
    <w:rsid w:val="00A47B4D"/>
    <w:rsid w:val="00A83018"/>
    <w:rsid w:val="00AE4CA5"/>
    <w:rsid w:val="00B204AC"/>
    <w:rsid w:val="00B61EF3"/>
    <w:rsid w:val="00B753D1"/>
    <w:rsid w:val="00B774DC"/>
    <w:rsid w:val="00BE2E09"/>
    <w:rsid w:val="00BF697D"/>
    <w:rsid w:val="00C306A1"/>
    <w:rsid w:val="00C969A6"/>
    <w:rsid w:val="00CA7D36"/>
    <w:rsid w:val="00CC0C06"/>
    <w:rsid w:val="00CE5C65"/>
    <w:rsid w:val="00D01C29"/>
    <w:rsid w:val="00D076B3"/>
    <w:rsid w:val="00D24208"/>
    <w:rsid w:val="00D60C38"/>
    <w:rsid w:val="00D66893"/>
    <w:rsid w:val="00D86BAE"/>
    <w:rsid w:val="00D90ACB"/>
    <w:rsid w:val="00DC1500"/>
    <w:rsid w:val="00DE2437"/>
    <w:rsid w:val="00E44371"/>
    <w:rsid w:val="00E7069C"/>
    <w:rsid w:val="00E949B0"/>
    <w:rsid w:val="00F00591"/>
    <w:rsid w:val="00F10791"/>
    <w:rsid w:val="00F51688"/>
    <w:rsid w:val="00F53146"/>
    <w:rsid w:val="00F7354B"/>
    <w:rsid w:val="00F90D79"/>
    <w:rsid w:val="00F91018"/>
    <w:rsid w:val="00FA0F30"/>
    <w:rsid w:val="00FA51A4"/>
    <w:rsid w:val="00FE04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DB0694"/>
  <w15:chartTrackingRefBased/>
  <w15:docId w15:val="{89FAE6F5-F8B4-4828-AD4F-15972F372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90D7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01C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01C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01C29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01C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01C2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9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69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41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855B4-D4BB-4C92-95C3-B04A9CFAD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646</Words>
  <Characters>3880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Jolata Oleksy</cp:lastModifiedBy>
  <cp:revision>3</cp:revision>
  <cp:lastPrinted>2022-12-02T12:40:00Z</cp:lastPrinted>
  <dcterms:created xsi:type="dcterms:W3CDTF">2023-04-05T12:58:00Z</dcterms:created>
  <dcterms:modified xsi:type="dcterms:W3CDTF">2023-04-05T13:04:00Z</dcterms:modified>
</cp:coreProperties>
</file>