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3E3F804" w14:textId="6B6D0719" w:rsidR="009C7573" w:rsidRPr="001475D4" w:rsidRDefault="006E5314" w:rsidP="00404400">
      <w:pPr>
        <w:jc w:val="both"/>
      </w:pPr>
      <w:r w:rsidRPr="001475D4">
        <w:t xml:space="preserve">Przystępując do postępowania o udzielenie zamówienia publicznego, którego przedmiotem jest </w:t>
      </w:r>
      <w:r w:rsidRPr="001475D4">
        <w:rPr>
          <w:b/>
        </w:rPr>
        <w:t xml:space="preserve">Dostawa </w:t>
      </w:r>
      <w:r w:rsidR="002118D8" w:rsidRPr="002118D8">
        <w:rPr>
          <w:b/>
        </w:rPr>
        <w:t>i montaż wyposażenia warsztatowego do budynku SCK AGH w Krakowie - KC-</w:t>
      </w:r>
      <w:proofErr w:type="spellStart"/>
      <w:r w:rsidR="002118D8" w:rsidRPr="002118D8">
        <w:rPr>
          <w:b/>
        </w:rPr>
        <w:t>zp</w:t>
      </w:r>
      <w:proofErr w:type="spellEnd"/>
      <w:r w:rsidR="002118D8" w:rsidRPr="002118D8">
        <w:rPr>
          <w:b/>
        </w:rPr>
        <w:t>. 272-163/23</w:t>
      </w:r>
      <w:r w:rsidRPr="001475D4">
        <w:rPr>
          <w:b/>
        </w:rPr>
        <w:t xml:space="preserve">, </w:t>
      </w:r>
      <w:r w:rsidRPr="001475D4">
        <w:t>oferuję realizację przedmiotu zamówienia, zgodnie z zasadami określonymi w specyfikacji istotnych warunków zamówienia.</w:t>
      </w:r>
    </w:p>
    <w:p w14:paraId="32450C5E" w14:textId="1D5665AE" w:rsidR="009C7573" w:rsidRDefault="009C7573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3A5888E6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7188A802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2A2475E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4698B7B1" w14:textId="77777777" w:rsidR="00E07B3E" w:rsidRDefault="00E07B3E" w:rsidP="00E07B3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BCBD345" w14:textId="77777777" w:rsidR="00E07B3E" w:rsidRDefault="00E07B3E" w:rsidP="00E07B3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0574F355" w14:textId="77777777" w:rsidR="00E07B3E" w:rsidRDefault="00E07B3E" w:rsidP="00E07B3E">
      <w:pPr>
        <w:widowControl w:val="0"/>
        <w:spacing w:line="360" w:lineRule="auto"/>
        <w:rPr>
          <w:bCs/>
        </w:rPr>
      </w:pPr>
      <w:r>
        <w:rPr>
          <w:b/>
        </w:rPr>
        <w:t>Powyższa cena zawiera podatek VAT w wysokości 23%</w:t>
      </w:r>
      <w:r>
        <w:rPr>
          <w:bCs/>
        </w:rPr>
        <w:t xml:space="preserve"> tj.…………………….PLN</w:t>
      </w:r>
    </w:p>
    <w:p w14:paraId="3BDF8D51" w14:textId="0A3D2243" w:rsidR="00BA4ED1" w:rsidRDefault="00BA4ED1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6A3E8041" w14:textId="72833C64" w:rsidR="006E5314" w:rsidRPr="007E5862" w:rsidRDefault="006E5314" w:rsidP="006E5314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7E5862">
        <w:rPr>
          <w:b/>
        </w:rPr>
        <w:t xml:space="preserve">Termin realizacji umowy: </w:t>
      </w:r>
      <w:r w:rsidRPr="007E5862">
        <w:rPr>
          <w:b/>
          <w:iCs/>
          <w:color w:val="000000"/>
        </w:rPr>
        <w:t xml:space="preserve">do …… dni od daty </w:t>
      </w:r>
      <w:r>
        <w:rPr>
          <w:b/>
          <w:iCs/>
          <w:color w:val="000000"/>
        </w:rPr>
        <w:t>podpisania umowy</w:t>
      </w:r>
    </w:p>
    <w:p w14:paraId="29FA90C3" w14:textId="77777777" w:rsidR="006A1982" w:rsidRDefault="006A1982" w:rsidP="00EF3D8A">
      <w:pPr>
        <w:spacing w:line="276" w:lineRule="auto"/>
        <w:jc w:val="both"/>
        <w:rPr>
          <w:rFonts w:eastAsia="Calibri"/>
          <w:b/>
          <w:iCs/>
          <w:spacing w:val="-3"/>
        </w:rPr>
      </w:pPr>
    </w:p>
    <w:p w14:paraId="36621D80" w14:textId="3D741947" w:rsidR="00EF3D8A" w:rsidRPr="001E38E2" w:rsidRDefault="00EF3D8A" w:rsidP="00EF3D8A">
      <w:pPr>
        <w:spacing w:line="276" w:lineRule="auto"/>
        <w:jc w:val="both"/>
        <w:rPr>
          <w:rFonts w:ascii="Verdana" w:eastAsia="Calibri" w:hAnsi="Verdana" w:cstheme="minorHAnsi"/>
          <w:bCs/>
          <w:iCs/>
          <w:spacing w:val="-3"/>
          <w:sz w:val="20"/>
          <w:szCs w:val="20"/>
        </w:rPr>
      </w:pPr>
      <w:r w:rsidRPr="00EF3D8A">
        <w:rPr>
          <w:rFonts w:eastAsia="Calibri"/>
          <w:b/>
          <w:iCs/>
          <w:spacing w:val="-3"/>
        </w:rPr>
        <w:t>Okres udzielonej gwarancji na wyposażenie warsztatowe i ich montaż: ……………  miesięcy</w:t>
      </w:r>
      <w:r>
        <w:rPr>
          <w:rFonts w:eastAsia="Calibri"/>
          <w:b/>
          <w:iCs/>
          <w:spacing w:val="-3"/>
        </w:rPr>
        <w:t>*</w:t>
      </w:r>
      <w:r>
        <w:rPr>
          <w:rFonts w:ascii="Verdana" w:eastAsia="Calibri" w:hAnsi="Verdana" w:cstheme="minorHAnsi"/>
          <w:bCs/>
          <w:iCs/>
          <w:spacing w:val="-3"/>
          <w:sz w:val="20"/>
          <w:szCs w:val="20"/>
        </w:rPr>
        <w:t xml:space="preserve">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33620936" w14:textId="77777777" w:rsidR="000B49C2" w:rsidRPr="00EE0E6A" w:rsidRDefault="000B49C2" w:rsidP="000B49C2">
      <w:pPr>
        <w:spacing w:line="276" w:lineRule="auto"/>
        <w:jc w:val="both"/>
        <w:rPr>
          <w:rFonts w:eastAsia="Calibri"/>
          <w:bCs/>
          <w:spacing w:val="-3"/>
          <w:sz w:val="22"/>
          <w:szCs w:val="22"/>
        </w:rPr>
      </w:pPr>
      <w:r>
        <w:rPr>
          <w:rFonts w:ascii="Verdana" w:eastAsia="Calibri" w:hAnsi="Verdana" w:cstheme="minorHAnsi"/>
          <w:bCs/>
          <w:spacing w:val="-3"/>
          <w:sz w:val="20"/>
          <w:szCs w:val="20"/>
        </w:rPr>
        <w:t>*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Brak uzupełnienia, skutkować będzie uznaniem przez Zamawiającego minimalnego okresu udzielonej gwarancji.</w:t>
      </w:r>
    </w:p>
    <w:p w14:paraId="78A43DE6" w14:textId="77777777" w:rsidR="002118D8" w:rsidRDefault="002118D8" w:rsidP="00404400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p w14:paraId="18172154" w14:textId="6DBCA21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07AA4962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63D97A4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881CC" w14:textId="77777777" w:rsidR="009E024C" w:rsidRDefault="009E024C">
      <w:r>
        <w:separator/>
      </w:r>
    </w:p>
  </w:endnote>
  <w:endnote w:type="continuationSeparator" w:id="0">
    <w:p w14:paraId="2DFE8C7D" w14:textId="77777777" w:rsidR="009E024C" w:rsidRDefault="009E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1A2E5" w14:textId="77777777" w:rsidR="009E024C" w:rsidRDefault="009E024C">
      <w:r>
        <w:separator/>
      </w:r>
    </w:p>
  </w:footnote>
  <w:footnote w:type="continuationSeparator" w:id="0">
    <w:p w14:paraId="438D8C31" w14:textId="77777777" w:rsidR="009E024C" w:rsidRDefault="009E02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49C2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475D4"/>
    <w:rsid w:val="00161CD6"/>
    <w:rsid w:val="00177518"/>
    <w:rsid w:val="001801DD"/>
    <w:rsid w:val="001B44E8"/>
    <w:rsid w:val="001D4612"/>
    <w:rsid w:val="0020013C"/>
    <w:rsid w:val="00207E98"/>
    <w:rsid w:val="002118D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A28A9"/>
    <w:rsid w:val="003B702B"/>
    <w:rsid w:val="003C4E23"/>
    <w:rsid w:val="003F0883"/>
    <w:rsid w:val="00404400"/>
    <w:rsid w:val="00416ACE"/>
    <w:rsid w:val="0043780D"/>
    <w:rsid w:val="004578E3"/>
    <w:rsid w:val="00475D3D"/>
    <w:rsid w:val="004968B3"/>
    <w:rsid w:val="004B7300"/>
    <w:rsid w:val="004C6753"/>
    <w:rsid w:val="00546DAA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1982"/>
    <w:rsid w:val="006A20EA"/>
    <w:rsid w:val="006E5314"/>
    <w:rsid w:val="007748F0"/>
    <w:rsid w:val="007A34E8"/>
    <w:rsid w:val="007A3612"/>
    <w:rsid w:val="007A4321"/>
    <w:rsid w:val="008250A1"/>
    <w:rsid w:val="00833933"/>
    <w:rsid w:val="00842FB1"/>
    <w:rsid w:val="00853083"/>
    <w:rsid w:val="008734EF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93D96"/>
    <w:rsid w:val="009C66FB"/>
    <w:rsid w:val="009C7573"/>
    <w:rsid w:val="009E024C"/>
    <w:rsid w:val="009F7580"/>
    <w:rsid w:val="00A0022B"/>
    <w:rsid w:val="00A346FE"/>
    <w:rsid w:val="00A47B4D"/>
    <w:rsid w:val="00A54218"/>
    <w:rsid w:val="00A55979"/>
    <w:rsid w:val="00A55E67"/>
    <w:rsid w:val="00A83018"/>
    <w:rsid w:val="00A83A63"/>
    <w:rsid w:val="00A94EF5"/>
    <w:rsid w:val="00A973D0"/>
    <w:rsid w:val="00AA03B5"/>
    <w:rsid w:val="00AC427B"/>
    <w:rsid w:val="00AD2AA0"/>
    <w:rsid w:val="00AF6707"/>
    <w:rsid w:val="00B121A4"/>
    <w:rsid w:val="00B20410"/>
    <w:rsid w:val="00B2596E"/>
    <w:rsid w:val="00B66A62"/>
    <w:rsid w:val="00B774DC"/>
    <w:rsid w:val="00B84B6F"/>
    <w:rsid w:val="00B87FF0"/>
    <w:rsid w:val="00BA3FB7"/>
    <w:rsid w:val="00BA4ED1"/>
    <w:rsid w:val="00C2312E"/>
    <w:rsid w:val="00C52643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07B3E"/>
    <w:rsid w:val="00E44371"/>
    <w:rsid w:val="00E46350"/>
    <w:rsid w:val="00E6277C"/>
    <w:rsid w:val="00E949B0"/>
    <w:rsid w:val="00EF3D8A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3D89"/>
    <w:rsid w:val="00FF45EF"/>
    <w:rsid w:val="00FF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7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479</Words>
  <Characters>3889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2023-03-23T13:30:00Z</cp:lastPrinted>
  <dcterms:created xsi:type="dcterms:W3CDTF">2023-03-23T13:30:00Z</dcterms:created>
  <dcterms:modified xsi:type="dcterms:W3CDTF">2023-03-23T13:30:00Z</dcterms:modified>
</cp:coreProperties>
</file>